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476C236" w14:textId="38E045B4" w:rsidR="0041520B" w:rsidRPr="00A5189C" w:rsidRDefault="001471C3" w:rsidP="1D9141C8">
      <w:pPr>
        <w:pStyle w:val="NoSpacing"/>
        <w:spacing w:before="80"/>
        <w:jc w:val="both"/>
        <w:rPr>
          <w:rFonts w:eastAsia="Times New Roman"/>
        </w:rPr>
      </w:pPr>
      <w:r w:rsidRPr="1D9141C8">
        <w:rPr>
          <w:rFonts w:cs="Times New Roman"/>
        </w:rPr>
        <w:t xml:space="preserve">Int. No. </w:t>
      </w:r>
      <w:r w:rsidR="00BE4CF7">
        <w:rPr>
          <w:rFonts w:cs="Times New Roman"/>
        </w:rPr>
        <w:t>453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D274EF" w14:textId="2F90FEBB" w:rsidR="000B55A7" w:rsidRDefault="000B55A7" w:rsidP="000B55A7">
      <w:pPr>
        <w:widowControl w:val="0"/>
        <w:suppressAutoHyphens/>
        <w:autoSpaceDE w:val="0"/>
        <w:autoSpaceDN w:val="0"/>
        <w:adjustRightInd w:val="0"/>
        <w:jc w:val="both"/>
        <w:rPr>
          <w:rFonts w:eastAsiaTheme="minorHAnsi"/>
          <w:szCs w:val="24"/>
        </w:rPr>
      </w:pPr>
      <w:r>
        <w:rPr>
          <w:rFonts w:eastAsiaTheme="minorHAnsi"/>
          <w:spacing w:val="-3"/>
          <w:szCs w:val="24"/>
        </w:rPr>
        <w:t xml:space="preserve">By Council Members </w:t>
      </w:r>
      <w:r w:rsidR="00C12CA6" w:rsidRPr="00C12CA6">
        <w:rPr>
          <w:rFonts w:eastAsiaTheme="minorHAnsi"/>
          <w:spacing w:val="-3"/>
          <w:szCs w:val="24"/>
        </w:rPr>
        <w:t>Stevens, Narcisse, Riley and Williams</w:t>
      </w:r>
    </w:p>
    <w:p w14:paraId="6F516ECC" w14:textId="3679BD28" w:rsidR="7B80C873" w:rsidRDefault="7B80C873" w:rsidP="7B80C873">
      <w:pPr>
        <w:widowControl w:val="0"/>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D6374C3" w14:textId="77777777" w:rsidR="0041520B" w:rsidRDefault="001471C3" w:rsidP="001218E3">
      <w:pPr>
        <w:pStyle w:val="BodyText"/>
        <w:spacing w:before="80" w:line="240" w:lineRule="auto"/>
        <w:ind w:firstLine="0"/>
      </w:pPr>
      <w:proofErr w:type="gramStart"/>
      <w:r w:rsidRPr="008B0E58">
        <w:t xml:space="preserve">A </w:t>
      </w:r>
      <w:r w:rsidRPr="006E68AF">
        <w:t>Local</w:t>
      </w:r>
      <w:proofErr w:type="gramEnd"/>
      <w:r w:rsidRPr="006E68AF">
        <w:t xml:space="preserve"> Law to </w:t>
      </w:r>
      <w:r w:rsidR="0082026C" w:rsidRPr="00643002">
        <w:rPr>
          <w:snapToGrid w:val="0"/>
          <w:spacing w:val="-3"/>
        </w:rPr>
        <w:t>amend the administrative code of the city of New York</w:t>
      </w:r>
      <w:r w:rsidR="0082026C">
        <w:rPr>
          <w:snapToGrid w:val="0"/>
          <w:spacing w:val="-3"/>
        </w:rPr>
        <w:t>,</w:t>
      </w:r>
      <w:r w:rsidR="0082026C" w:rsidRPr="00A5184C">
        <w:rPr>
          <w:snapToGrid w:val="0"/>
          <w:spacing w:val="-3"/>
        </w:rPr>
        <w:t xml:space="preserve"> </w:t>
      </w:r>
      <w:r w:rsidR="0082026C">
        <w:rPr>
          <w:snapToGrid w:val="0"/>
          <w:spacing w:val="-3"/>
        </w:rPr>
        <w:t>in relation to the provision of mental health services for children visiting incarcerated individuals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56039E1C" w14:textId="77777777" w:rsidR="0082026C" w:rsidRDefault="0082026C" w:rsidP="0082026C">
      <w:pPr>
        <w:pStyle w:val="NoSpacing"/>
        <w:jc w:val="both"/>
        <w:rPr>
          <w:szCs w:val="24"/>
        </w:rPr>
      </w:pPr>
      <w:r w:rsidRPr="0056121B">
        <w:rPr>
          <w:szCs w:val="24"/>
        </w:rPr>
        <w:t>This bill would create a mental health services program at city jails for visitors under the age of eighteen to receive referrals for mental health services and, whenever practicable, receive mental health services.</w:t>
      </w:r>
    </w:p>
    <w:p w14:paraId="6A05A809"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7E0929" w:rsidRPr="00A5189C" w:rsidRDefault="001471C3" w:rsidP="006C314E">
      <w:pPr>
        <w:pStyle w:val="NoSpacing"/>
        <w:spacing w:before="80"/>
        <w:jc w:val="both"/>
        <w:rPr>
          <w:rFonts w:cs="Times New Roman"/>
          <w:szCs w:val="24"/>
        </w:rPr>
      </w:pPr>
      <w:r w:rsidRPr="0000511D">
        <w:rPr>
          <w:szCs w:val="24"/>
        </w:rPr>
        <w:t>120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ED7976" w:rsidRDefault="00A6657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4DD181B5" w14:textId="77777777" w:rsidR="002B309C" w:rsidRPr="00ED7976" w:rsidRDefault="00A6657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C48C8D3" w14:textId="77777777" w:rsidR="002B309C" w:rsidRPr="00ED7976" w:rsidRDefault="00A6657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182E2CEA" w14:textId="77777777" w:rsidR="002B309C" w:rsidRPr="00ED7976" w:rsidRDefault="00A6657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641290A" w14:textId="77777777" w:rsidR="002B309C" w:rsidRPr="002B309C" w:rsidRDefault="00A6657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008823EE">
      <w:pPr>
        <w:pStyle w:val="NoSpacing"/>
        <w:jc w:val="both"/>
        <w:rPr>
          <w:rStyle w:val="apple-style-span"/>
          <w:szCs w:val="24"/>
        </w:rPr>
      </w:pPr>
    </w:p>
    <w:p w14:paraId="7B69EEFB" w14:textId="77777777" w:rsidR="00666370" w:rsidRPr="00E61A98" w:rsidRDefault="00666370" w:rsidP="00666370">
      <w:pPr>
        <w:rPr>
          <w:rFonts w:eastAsia="Times New Roman"/>
          <w:snapToGrid w:val="0"/>
          <w:spacing w:val="-3"/>
          <w:sz w:val="20"/>
          <w:szCs w:val="16"/>
        </w:rPr>
      </w:pPr>
      <w:r w:rsidRPr="00E61A98">
        <w:rPr>
          <w:rFonts w:eastAsia="Times New Roman"/>
          <w:snapToGrid w:val="0"/>
          <w:spacing w:val="-3"/>
          <w:sz w:val="20"/>
          <w:szCs w:val="16"/>
        </w:rPr>
        <w:t>XC</w:t>
      </w:r>
    </w:p>
    <w:p w14:paraId="2A020274" w14:textId="1B67694A" w:rsidR="00666370" w:rsidRDefault="00666370" w:rsidP="00666370">
      <w:pPr>
        <w:rPr>
          <w:rFonts w:eastAsia="Times New Roman"/>
          <w:snapToGrid w:val="0"/>
          <w:spacing w:val="-3"/>
          <w:sz w:val="20"/>
          <w:szCs w:val="16"/>
        </w:rPr>
      </w:pPr>
      <w:r w:rsidRPr="00E61A98">
        <w:rPr>
          <w:rFonts w:eastAsia="Times New Roman"/>
          <w:snapToGrid w:val="0"/>
          <w:spacing w:val="-3"/>
          <w:sz w:val="20"/>
          <w:szCs w:val="16"/>
        </w:rPr>
        <w:t xml:space="preserve">LS </w:t>
      </w:r>
      <w:r w:rsidR="001A106F">
        <w:rPr>
          <w:rFonts w:eastAsia="Times New Roman"/>
          <w:snapToGrid w:val="0"/>
          <w:spacing w:val="-3"/>
          <w:sz w:val="20"/>
          <w:szCs w:val="16"/>
        </w:rPr>
        <w:t>#</w:t>
      </w:r>
      <w:r w:rsidRPr="00E61A98">
        <w:rPr>
          <w:rFonts w:eastAsia="Times New Roman"/>
          <w:snapToGrid w:val="0"/>
          <w:spacing w:val="-3"/>
          <w:sz w:val="20"/>
          <w:szCs w:val="16"/>
        </w:rPr>
        <w:t>8485</w:t>
      </w:r>
    </w:p>
    <w:p w14:paraId="2A24EBF1" w14:textId="77777777" w:rsidR="00666370" w:rsidRPr="00E61A98" w:rsidRDefault="00666370" w:rsidP="00666370">
      <w:pPr>
        <w:rPr>
          <w:rFonts w:eastAsia="Times New Roman"/>
          <w:snapToGrid w:val="0"/>
          <w:spacing w:val="-3"/>
          <w:sz w:val="20"/>
          <w:szCs w:val="16"/>
        </w:rPr>
      </w:pPr>
      <w:proofErr w:type="gramStart"/>
      <w:r>
        <w:rPr>
          <w:rFonts w:eastAsia="Times New Roman"/>
          <w:snapToGrid w:val="0"/>
          <w:spacing w:val="-3"/>
          <w:sz w:val="20"/>
          <w:szCs w:val="16"/>
        </w:rPr>
        <w:t>Int. #</w:t>
      </w:r>
      <w:proofErr w:type="gramEnd"/>
      <w:r>
        <w:rPr>
          <w:rFonts w:eastAsia="Times New Roman"/>
          <w:snapToGrid w:val="0"/>
          <w:spacing w:val="-3"/>
          <w:sz w:val="20"/>
          <w:szCs w:val="16"/>
        </w:rPr>
        <w:t>0444-2024</w:t>
      </w:r>
    </w:p>
    <w:p w14:paraId="657C412F" w14:textId="3B6FFA52" w:rsidR="00666370" w:rsidRPr="00E61A98" w:rsidRDefault="002E7ED2" w:rsidP="00666370">
      <w:pPr>
        <w:rPr>
          <w:rFonts w:eastAsia="Times New Roman"/>
          <w:snapToGrid w:val="0"/>
          <w:spacing w:val="-3"/>
          <w:sz w:val="20"/>
          <w:szCs w:val="16"/>
        </w:rPr>
      </w:pPr>
      <w:r>
        <w:rPr>
          <w:rFonts w:eastAsia="Times New Roman"/>
          <w:snapToGrid w:val="0"/>
          <w:spacing w:val="-3"/>
          <w:sz w:val="20"/>
          <w:szCs w:val="16"/>
        </w:rPr>
        <w:t>1/14/2026 3:51 PM</w:t>
      </w:r>
    </w:p>
    <w:p w14:paraId="16FD7DB1" w14:textId="73861F41" w:rsidR="0082026C" w:rsidRPr="00E61A98" w:rsidRDefault="0082026C" w:rsidP="00666370">
      <w:pPr>
        <w:rPr>
          <w:rFonts w:eastAsia="Times New Roman"/>
          <w:sz w:val="20"/>
        </w:rPr>
      </w:pPr>
    </w:p>
    <w:sectPr w:rsidR="0082026C" w:rsidRPr="00E61A9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F5383" w14:textId="77777777" w:rsidR="00834A30" w:rsidRDefault="00834A30" w:rsidP="00272634">
      <w:r>
        <w:separator/>
      </w:r>
    </w:p>
  </w:endnote>
  <w:endnote w:type="continuationSeparator" w:id="0">
    <w:p w14:paraId="44D1891D" w14:textId="77777777" w:rsidR="00834A30" w:rsidRDefault="00834A3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F612" w14:textId="77777777" w:rsidR="00834A30" w:rsidRDefault="00834A30" w:rsidP="00272634">
      <w:r>
        <w:separator/>
      </w:r>
    </w:p>
  </w:footnote>
  <w:footnote w:type="continuationSeparator" w:id="0">
    <w:p w14:paraId="483136A1" w14:textId="77777777" w:rsidR="00834A30" w:rsidRDefault="00834A3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130353">
    <w:abstractNumId w:val="0"/>
  </w:num>
  <w:num w:numId="2" w16cid:durableId="384330488">
    <w:abstractNumId w:val="2"/>
  </w:num>
  <w:num w:numId="3" w16cid:durableId="1844542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20F8"/>
    <w:rsid w:val="00013569"/>
    <w:rsid w:val="000348DD"/>
    <w:rsid w:val="00076478"/>
    <w:rsid w:val="000765AF"/>
    <w:rsid w:val="00080B67"/>
    <w:rsid w:val="00086DA2"/>
    <w:rsid w:val="00090076"/>
    <w:rsid w:val="000B55A7"/>
    <w:rsid w:val="000E4F15"/>
    <w:rsid w:val="00105CEF"/>
    <w:rsid w:val="0010786F"/>
    <w:rsid w:val="001169D3"/>
    <w:rsid w:val="001218E3"/>
    <w:rsid w:val="00131D67"/>
    <w:rsid w:val="00134583"/>
    <w:rsid w:val="001349AE"/>
    <w:rsid w:val="001471C3"/>
    <w:rsid w:val="00163465"/>
    <w:rsid w:val="0017748E"/>
    <w:rsid w:val="001A106F"/>
    <w:rsid w:val="001C12CE"/>
    <w:rsid w:val="001C61A3"/>
    <w:rsid w:val="001D2822"/>
    <w:rsid w:val="001E3407"/>
    <w:rsid w:val="001E68A0"/>
    <w:rsid w:val="001E6FA8"/>
    <w:rsid w:val="001F4CFC"/>
    <w:rsid w:val="00216A92"/>
    <w:rsid w:val="00220726"/>
    <w:rsid w:val="00225DC7"/>
    <w:rsid w:val="002371B1"/>
    <w:rsid w:val="00247DBC"/>
    <w:rsid w:val="00272634"/>
    <w:rsid w:val="00280543"/>
    <w:rsid w:val="00296AC8"/>
    <w:rsid w:val="002B309C"/>
    <w:rsid w:val="002D78A5"/>
    <w:rsid w:val="002D796A"/>
    <w:rsid w:val="002E7ED2"/>
    <w:rsid w:val="002F3EAB"/>
    <w:rsid w:val="00310776"/>
    <w:rsid w:val="00314831"/>
    <w:rsid w:val="00320A3A"/>
    <w:rsid w:val="00322BBB"/>
    <w:rsid w:val="0033433B"/>
    <w:rsid w:val="0033477F"/>
    <w:rsid w:val="00345D79"/>
    <w:rsid w:val="00346DA1"/>
    <w:rsid w:val="0035723D"/>
    <w:rsid w:val="00366322"/>
    <w:rsid w:val="00390BA5"/>
    <w:rsid w:val="00396022"/>
    <w:rsid w:val="003A304F"/>
    <w:rsid w:val="003A5A70"/>
    <w:rsid w:val="003D6D23"/>
    <w:rsid w:val="003E2F46"/>
    <w:rsid w:val="003E57E6"/>
    <w:rsid w:val="003F1562"/>
    <w:rsid w:val="003F7B26"/>
    <w:rsid w:val="00405C9F"/>
    <w:rsid w:val="00410878"/>
    <w:rsid w:val="0041520B"/>
    <w:rsid w:val="00424E79"/>
    <w:rsid w:val="0045077E"/>
    <w:rsid w:val="00456232"/>
    <w:rsid w:val="00474067"/>
    <w:rsid w:val="00487F32"/>
    <w:rsid w:val="004A77FD"/>
    <w:rsid w:val="004B589D"/>
    <w:rsid w:val="004C3304"/>
    <w:rsid w:val="004E4956"/>
    <w:rsid w:val="004E618B"/>
    <w:rsid w:val="00500BE9"/>
    <w:rsid w:val="005021D5"/>
    <w:rsid w:val="00512FB5"/>
    <w:rsid w:val="005208A9"/>
    <w:rsid w:val="00524B30"/>
    <w:rsid w:val="005331A0"/>
    <w:rsid w:val="00536653"/>
    <w:rsid w:val="005629FB"/>
    <w:rsid w:val="00563377"/>
    <w:rsid w:val="00586780"/>
    <w:rsid w:val="005926ED"/>
    <w:rsid w:val="0059559E"/>
    <w:rsid w:val="00597FA2"/>
    <w:rsid w:val="005A230D"/>
    <w:rsid w:val="005A339E"/>
    <w:rsid w:val="005B1E8E"/>
    <w:rsid w:val="005D738E"/>
    <w:rsid w:val="005E5537"/>
    <w:rsid w:val="005E60DC"/>
    <w:rsid w:val="005E775F"/>
    <w:rsid w:val="006002F4"/>
    <w:rsid w:val="0060283F"/>
    <w:rsid w:val="00606846"/>
    <w:rsid w:val="00615680"/>
    <w:rsid w:val="006172D8"/>
    <w:rsid w:val="00617310"/>
    <w:rsid w:val="00651D12"/>
    <w:rsid w:val="00666370"/>
    <w:rsid w:val="006B0536"/>
    <w:rsid w:val="006C314E"/>
    <w:rsid w:val="006C6393"/>
    <w:rsid w:val="006F2D91"/>
    <w:rsid w:val="006F4295"/>
    <w:rsid w:val="006F5093"/>
    <w:rsid w:val="006F653C"/>
    <w:rsid w:val="00721797"/>
    <w:rsid w:val="0072459D"/>
    <w:rsid w:val="007268EF"/>
    <w:rsid w:val="00751580"/>
    <w:rsid w:val="00756872"/>
    <w:rsid w:val="00781399"/>
    <w:rsid w:val="007E0929"/>
    <w:rsid w:val="007F6B20"/>
    <w:rsid w:val="007F7238"/>
    <w:rsid w:val="0082024D"/>
    <w:rsid w:val="0082026C"/>
    <w:rsid w:val="00820C10"/>
    <w:rsid w:val="008336ED"/>
    <w:rsid w:val="00834A30"/>
    <w:rsid w:val="00837EB5"/>
    <w:rsid w:val="00846F1E"/>
    <w:rsid w:val="0086326E"/>
    <w:rsid w:val="008749A3"/>
    <w:rsid w:val="008823EE"/>
    <w:rsid w:val="00915712"/>
    <w:rsid w:val="009243C8"/>
    <w:rsid w:val="00925F90"/>
    <w:rsid w:val="00932BFA"/>
    <w:rsid w:val="00946175"/>
    <w:rsid w:val="00956A56"/>
    <w:rsid w:val="00957F28"/>
    <w:rsid w:val="00962A70"/>
    <w:rsid w:val="009654CB"/>
    <w:rsid w:val="00966269"/>
    <w:rsid w:val="00991AAC"/>
    <w:rsid w:val="009B087E"/>
    <w:rsid w:val="009B4F7C"/>
    <w:rsid w:val="009C36CE"/>
    <w:rsid w:val="009D3F0D"/>
    <w:rsid w:val="009D44D5"/>
    <w:rsid w:val="00A0603B"/>
    <w:rsid w:val="00A135AB"/>
    <w:rsid w:val="00A14281"/>
    <w:rsid w:val="00A15D99"/>
    <w:rsid w:val="00A4715A"/>
    <w:rsid w:val="00A5189C"/>
    <w:rsid w:val="00A54037"/>
    <w:rsid w:val="00A540E3"/>
    <w:rsid w:val="00A6411A"/>
    <w:rsid w:val="00A6526E"/>
    <w:rsid w:val="00A81EFE"/>
    <w:rsid w:val="00A8430D"/>
    <w:rsid w:val="00A87143"/>
    <w:rsid w:val="00A9132D"/>
    <w:rsid w:val="00A92169"/>
    <w:rsid w:val="00AA57EE"/>
    <w:rsid w:val="00AB40DF"/>
    <w:rsid w:val="00AD7EC0"/>
    <w:rsid w:val="00AE4DE1"/>
    <w:rsid w:val="00AF56D8"/>
    <w:rsid w:val="00B32C52"/>
    <w:rsid w:val="00B578BD"/>
    <w:rsid w:val="00B67BBA"/>
    <w:rsid w:val="00B80D16"/>
    <w:rsid w:val="00B9205A"/>
    <w:rsid w:val="00B9759C"/>
    <w:rsid w:val="00BA1D4D"/>
    <w:rsid w:val="00BB46D4"/>
    <w:rsid w:val="00BD2104"/>
    <w:rsid w:val="00BD51CA"/>
    <w:rsid w:val="00BE4CF7"/>
    <w:rsid w:val="00BE6532"/>
    <w:rsid w:val="00C03018"/>
    <w:rsid w:val="00C12CA6"/>
    <w:rsid w:val="00C20C57"/>
    <w:rsid w:val="00C20D76"/>
    <w:rsid w:val="00C22CDF"/>
    <w:rsid w:val="00C2732B"/>
    <w:rsid w:val="00C564A2"/>
    <w:rsid w:val="00C566DB"/>
    <w:rsid w:val="00C57EC2"/>
    <w:rsid w:val="00C67FA9"/>
    <w:rsid w:val="00CC3989"/>
    <w:rsid w:val="00CC3C34"/>
    <w:rsid w:val="00CC3F79"/>
    <w:rsid w:val="00CD4A80"/>
    <w:rsid w:val="00D0018B"/>
    <w:rsid w:val="00D25C62"/>
    <w:rsid w:val="00D34952"/>
    <w:rsid w:val="00D442F8"/>
    <w:rsid w:val="00D4494D"/>
    <w:rsid w:val="00D471F8"/>
    <w:rsid w:val="00D64CC9"/>
    <w:rsid w:val="00D74104"/>
    <w:rsid w:val="00D90440"/>
    <w:rsid w:val="00D92C74"/>
    <w:rsid w:val="00D92E6C"/>
    <w:rsid w:val="00DA25D7"/>
    <w:rsid w:val="00DB46CB"/>
    <w:rsid w:val="00DC6EB1"/>
    <w:rsid w:val="00DE479A"/>
    <w:rsid w:val="00E3518C"/>
    <w:rsid w:val="00E359CE"/>
    <w:rsid w:val="00E444FF"/>
    <w:rsid w:val="00E47F9F"/>
    <w:rsid w:val="00E575A8"/>
    <w:rsid w:val="00E626D7"/>
    <w:rsid w:val="00E76ED0"/>
    <w:rsid w:val="00EB69AC"/>
    <w:rsid w:val="00ED7976"/>
    <w:rsid w:val="00EE1799"/>
    <w:rsid w:val="00EF01FC"/>
    <w:rsid w:val="00EF0E87"/>
    <w:rsid w:val="00F03073"/>
    <w:rsid w:val="00F11D85"/>
    <w:rsid w:val="00F12819"/>
    <w:rsid w:val="00F21FC5"/>
    <w:rsid w:val="00F32205"/>
    <w:rsid w:val="00F42BA3"/>
    <w:rsid w:val="00F4558B"/>
    <w:rsid w:val="00F51D32"/>
    <w:rsid w:val="00F5401F"/>
    <w:rsid w:val="00F656F0"/>
    <w:rsid w:val="00F73961"/>
    <w:rsid w:val="00F74B3D"/>
    <w:rsid w:val="00F8773C"/>
    <w:rsid w:val="00FD113F"/>
    <w:rsid w:val="13393DA0"/>
    <w:rsid w:val="1D9141C8"/>
    <w:rsid w:val="7B80C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55F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688288946">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2</cp:revision>
  <cp:lastPrinted>2018-02-28T16:57:00Z</cp:lastPrinted>
  <dcterms:created xsi:type="dcterms:W3CDTF">2026-02-20T20:50:00Z</dcterms:created>
  <dcterms:modified xsi:type="dcterms:W3CDTF">2026-02-20T20:50:00Z</dcterms:modified>
</cp:coreProperties>
</file>