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7FA9FE4" w14:textId="03EDDE84" w:rsidR="0041520B" w:rsidRPr="00A5189C" w:rsidRDefault="001471C3" w:rsidP="3FDDD125">
      <w:pPr>
        <w:pStyle w:val="NoSpacing"/>
        <w:spacing w:before="80"/>
        <w:jc w:val="both"/>
        <w:rPr>
          <w:rFonts w:cs="Times New Roman"/>
        </w:rPr>
      </w:pPr>
      <w:r w:rsidRPr="3FDDD125">
        <w:rPr>
          <w:rFonts w:cs="Times New Roman"/>
        </w:rPr>
        <w:t xml:space="preserve">Int. No. </w:t>
      </w:r>
      <w:r w:rsidR="00F1516D">
        <w:rPr>
          <w:rFonts w:cs="Times New Roman"/>
        </w:rPr>
        <w:t>452</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4121E18E" w:rsidP="0041520B">
      <w:pPr>
        <w:pStyle w:val="NoSpacing"/>
        <w:jc w:val="both"/>
        <w:rPr>
          <w:rFonts w:cs="Times New Roman"/>
          <w:b/>
          <w:szCs w:val="24"/>
          <w:u w:val="single"/>
        </w:rPr>
      </w:pPr>
      <w:r w:rsidRPr="4121E18E">
        <w:rPr>
          <w:rFonts w:cs="Times New Roman"/>
          <w:b/>
          <w:bCs/>
          <w:u w:val="single"/>
        </w:rPr>
        <w:t>Prime Sponsors</w:t>
      </w:r>
      <w:r w:rsidRPr="4121E18E">
        <w:rPr>
          <w:rFonts w:cs="Times New Roman"/>
          <w:b/>
          <w:bCs/>
        </w:rPr>
        <w:t>:</w:t>
      </w:r>
    </w:p>
    <w:p w14:paraId="61D6F9AB" w14:textId="1D146334" w:rsidR="00537B11" w:rsidRDefault="00976D38" w:rsidP="0B784392">
      <w:pPr>
        <w:suppressLineNumbers/>
        <w:autoSpaceDE w:val="0"/>
        <w:autoSpaceDN w:val="0"/>
        <w:adjustRightInd w:val="0"/>
        <w:jc w:val="both"/>
        <w:rPr>
          <w:rFonts w:eastAsiaTheme="minorEastAsia"/>
        </w:rPr>
      </w:pPr>
      <w:r w:rsidRPr="0B784392">
        <w:rPr>
          <w:rFonts w:eastAsiaTheme="minorEastAsia"/>
        </w:rPr>
        <w:t xml:space="preserve">By </w:t>
      </w:r>
      <w:r w:rsidR="00702421" w:rsidRPr="0B784392">
        <w:rPr>
          <w:rFonts w:eastAsiaTheme="minorEastAsia"/>
        </w:rPr>
        <w:t>Council Members Stevens, Restler, Won, Lee, Riley, Williams</w:t>
      </w:r>
      <w:r w:rsidR="361675F9" w:rsidRPr="0B784392">
        <w:rPr>
          <w:rFonts w:eastAsiaTheme="minorEastAsia"/>
        </w:rPr>
        <w:t xml:space="preserve"> and</w:t>
      </w:r>
      <w:r w:rsidR="00702421" w:rsidRPr="0B784392">
        <w:rPr>
          <w:rFonts w:eastAsiaTheme="minorEastAsia"/>
        </w:rPr>
        <w:t xml:space="preserve"> Krishnan</w:t>
      </w:r>
    </w:p>
    <w:p w14:paraId="3B1C6D90" w14:textId="77777777" w:rsidR="00702421" w:rsidRPr="003A304F" w:rsidRDefault="00702421" w:rsidP="00702421">
      <w:pPr>
        <w:suppressLineNumbers/>
        <w:autoSpaceDE w:val="0"/>
        <w:autoSpaceDN w:val="0"/>
        <w:adjustRightInd w:val="0"/>
        <w:jc w:val="both"/>
        <w:rPr>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AFD3FA5" w14:textId="77777777" w:rsidR="0041520B" w:rsidRDefault="001471C3" w:rsidP="001218E3">
      <w:pPr>
        <w:pStyle w:val="BodyText"/>
        <w:spacing w:before="80" w:line="240" w:lineRule="auto"/>
        <w:ind w:firstLine="0"/>
      </w:pPr>
      <w:r w:rsidRPr="008B0E58">
        <w:t xml:space="preserve">A </w:t>
      </w:r>
      <w:r w:rsidRPr="006E68AF">
        <w:t xml:space="preserve">Local Law to </w:t>
      </w:r>
      <w:r w:rsidR="000501C9">
        <w:t xml:space="preserve">amend the administrative code of the city of New York, </w:t>
      </w:r>
      <w:r w:rsidR="000501C9" w:rsidRPr="0050255F">
        <w:t>in relation to establishing prevailing wage requirements for city-contracted human service workers</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Default="0041520B" w:rsidP="00ED797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ED7976" w:rsidRPr="00C20D76" w:rsidRDefault="00ED7976" w:rsidP="00ED7976">
      <w:pPr>
        <w:pStyle w:val="NoSpacing"/>
        <w:jc w:val="both"/>
        <w:rPr>
          <w:rFonts w:cs="Times New Roman"/>
          <w:b/>
          <w:szCs w:val="24"/>
        </w:rPr>
      </w:pPr>
    </w:p>
    <w:p w14:paraId="0E0047F4" w14:textId="77777777" w:rsidR="000501C9" w:rsidRDefault="000501C9" w:rsidP="000501C9">
      <w:pPr>
        <w:jc w:val="both"/>
      </w:pPr>
      <w:r>
        <w:t xml:space="preserve">The proposed legislation would require payment of prevailing wages to human service workers providing human services pursuant to City contracts. Specifically, the proposed bill would require human service providers to pay their human services employees no less than the prevailing wage. </w:t>
      </w:r>
    </w:p>
    <w:p w14:paraId="6A05A809"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26E2CD9" w14:textId="77777777" w:rsidR="007E0929" w:rsidRPr="00A5189C" w:rsidRDefault="001471C3" w:rsidP="006C314E">
      <w:pPr>
        <w:pStyle w:val="NoSpacing"/>
        <w:spacing w:before="80"/>
        <w:jc w:val="both"/>
        <w:rPr>
          <w:rFonts w:cs="Times New Roman"/>
          <w:szCs w:val="24"/>
        </w:rPr>
      </w:pPr>
      <w:r w:rsidRPr="0000511D">
        <w:rPr>
          <w:szCs w:val="24"/>
        </w:rPr>
        <w:t>120 days after it becomes law</w:t>
      </w:r>
    </w:p>
    <w:p w14:paraId="5A39BBE3"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07E69F4" w14:textId="77777777" w:rsidR="002B309C" w:rsidRPr="00ED7976" w:rsidRDefault="00F1516D"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0501C9">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Agency Rulemaking Required</w:t>
      </w:r>
      <w:r w:rsidR="002B309C" w:rsidRPr="00ED7976">
        <w:rPr>
          <w:rFonts w:eastAsiaTheme="minorHAnsi"/>
          <w:szCs w:val="22"/>
        </w:rPr>
        <w:t>: Is City agency rulemaking required?</w:t>
      </w:r>
    </w:p>
    <w:p w14:paraId="54E184C2" w14:textId="77777777" w:rsidR="002B309C" w:rsidRPr="00ED7976" w:rsidRDefault="00F1516D"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0501C9">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Report Required</w:t>
      </w:r>
      <w:r w:rsidR="002B309C" w:rsidRPr="00ED7976">
        <w:rPr>
          <w:rFonts w:eastAsiaTheme="minorHAnsi"/>
          <w:szCs w:val="22"/>
        </w:rPr>
        <w:t>: Is a report due to Council required?</w:t>
      </w:r>
    </w:p>
    <w:p w14:paraId="1C48C8D3" w14:textId="77777777" w:rsidR="002B309C" w:rsidRPr="00ED7976" w:rsidRDefault="00F1516D"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Sunset Date Included</w:t>
      </w:r>
      <w:r w:rsidR="002B309C" w:rsidRPr="00ED7976">
        <w:rPr>
          <w:rFonts w:eastAsiaTheme="minorHAnsi"/>
          <w:szCs w:val="22"/>
        </w:rPr>
        <w:t>: Does the legislation have a sunset date?</w:t>
      </w:r>
    </w:p>
    <w:p w14:paraId="182E2CEA" w14:textId="77777777" w:rsidR="002B309C" w:rsidRPr="00ED7976" w:rsidRDefault="00F1516D"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Council Appointment Required</w:t>
      </w:r>
      <w:r w:rsidR="002B309C" w:rsidRPr="00ED7976">
        <w:rPr>
          <w:rFonts w:eastAsiaTheme="minorHAnsi"/>
          <w:szCs w:val="22"/>
        </w:rPr>
        <w:t>: Is an appointment by the Council required?</w:t>
      </w:r>
    </w:p>
    <w:p w14:paraId="0641290A" w14:textId="77777777" w:rsidR="002B309C" w:rsidRPr="002B309C" w:rsidRDefault="00F1516D"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Other Appointment Required</w:t>
      </w:r>
      <w:r w:rsidR="002B309C" w:rsidRPr="00ED7976">
        <w:rPr>
          <w:rFonts w:eastAsiaTheme="minorHAnsi"/>
          <w:szCs w:val="22"/>
        </w:rPr>
        <w:t>: Are other appointments not by the Council required?</w:t>
      </w:r>
    </w:p>
    <w:p w14:paraId="41C8F396"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2A3D3EC" w14:textId="77777777" w:rsidR="006C314E" w:rsidRDefault="006C314E" w:rsidP="008823EE">
      <w:pPr>
        <w:pStyle w:val="NoSpacing"/>
        <w:jc w:val="both"/>
        <w:rPr>
          <w:rStyle w:val="apple-style-span"/>
          <w:szCs w:val="24"/>
        </w:rPr>
      </w:pPr>
    </w:p>
    <w:p w14:paraId="0F8B3C4A" w14:textId="5D418769" w:rsidR="00F6560C" w:rsidRPr="00CD28C2" w:rsidRDefault="00F6560C" w:rsidP="4121E18E">
      <w:pPr>
        <w:suppressLineNumbers/>
        <w:rPr>
          <w:sz w:val="20"/>
          <w:u w:val="single"/>
        </w:rPr>
      </w:pPr>
    </w:p>
    <w:p w14:paraId="06C7BAFE" w14:textId="77777777" w:rsidR="00E1108E" w:rsidRPr="00CD28C2" w:rsidRDefault="00E1108E" w:rsidP="00E1108E">
      <w:pPr>
        <w:suppressLineNumbers/>
        <w:rPr>
          <w:bCs/>
          <w:sz w:val="20"/>
        </w:rPr>
      </w:pPr>
      <w:r w:rsidRPr="00CD28C2">
        <w:rPr>
          <w:bCs/>
          <w:sz w:val="20"/>
        </w:rPr>
        <w:t>XC</w:t>
      </w:r>
    </w:p>
    <w:p w14:paraId="375D4F3B" w14:textId="77777777" w:rsidR="00E1108E" w:rsidRDefault="00E1108E" w:rsidP="00E1108E">
      <w:pPr>
        <w:suppressLineNumbers/>
        <w:rPr>
          <w:bCs/>
          <w:sz w:val="20"/>
        </w:rPr>
      </w:pPr>
      <w:r>
        <w:rPr>
          <w:bCs/>
          <w:sz w:val="20"/>
        </w:rPr>
        <w:t>LS #8487, #11562</w:t>
      </w:r>
    </w:p>
    <w:p w14:paraId="11B563AD" w14:textId="77777777" w:rsidR="00E1108E" w:rsidRPr="00CD28C2" w:rsidRDefault="00E1108E" w:rsidP="00E1108E">
      <w:pPr>
        <w:suppressLineNumbers/>
        <w:rPr>
          <w:bCs/>
          <w:sz w:val="20"/>
        </w:rPr>
      </w:pPr>
      <w:proofErr w:type="gramStart"/>
      <w:r>
        <w:rPr>
          <w:bCs/>
          <w:sz w:val="20"/>
        </w:rPr>
        <w:t>Int. #</w:t>
      </w:r>
      <w:proofErr w:type="gramEnd"/>
      <w:r>
        <w:rPr>
          <w:bCs/>
          <w:sz w:val="20"/>
        </w:rPr>
        <w:t>0734-2024</w:t>
      </w:r>
    </w:p>
    <w:p w14:paraId="76BDA422" w14:textId="77777777" w:rsidR="00E1108E" w:rsidRDefault="00E1108E" w:rsidP="00E1108E">
      <w:pPr>
        <w:suppressLineNumbers/>
        <w:rPr>
          <w:sz w:val="20"/>
          <w:u w:val="single"/>
        </w:rPr>
      </w:pPr>
      <w:r>
        <w:rPr>
          <w:bCs/>
          <w:sz w:val="20"/>
        </w:rPr>
        <w:t>1/6/2026 9:08 AM</w:t>
      </w:r>
    </w:p>
    <w:p w14:paraId="0D0B940D" w14:textId="2837FBE8" w:rsidR="00F6560C" w:rsidRDefault="00F6560C" w:rsidP="00E1108E">
      <w:pPr>
        <w:suppressLineNumbers/>
        <w:rPr>
          <w:sz w:val="20"/>
        </w:rPr>
      </w:pPr>
    </w:p>
    <w:sectPr w:rsidR="00F6560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C1279" w14:textId="77777777" w:rsidR="00AD34D9" w:rsidRDefault="00AD34D9" w:rsidP="00272634">
      <w:r>
        <w:separator/>
      </w:r>
    </w:p>
  </w:endnote>
  <w:endnote w:type="continuationSeparator" w:id="0">
    <w:p w14:paraId="04C0B49E" w14:textId="77777777" w:rsidR="00AD34D9" w:rsidRDefault="00AD34D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684BB" w14:textId="77777777" w:rsidR="00AD34D9" w:rsidRDefault="00AD34D9" w:rsidP="00272634">
      <w:r>
        <w:separator/>
      </w:r>
    </w:p>
  </w:footnote>
  <w:footnote w:type="continuationSeparator" w:id="0">
    <w:p w14:paraId="1BAF60AB" w14:textId="77777777" w:rsidR="00AD34D9" w:rsidRDefault="00AD34D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4074610">
    <w:abstractNumId w:val="0"/>
  </w:num>
  <w:num w:numId="2" w16cid:durableId="1633171030">
    <w:abstractNumId w:val="2"/>
  </w:num>
  <w:num w:numId="3" w16cid:durableId="902789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F3EAB"/>
    <w:rsid w:val="0000511D"/>
    <w:rsid w:val="00006640"/>
    <w:rsid w:val="000074FD"/>
    <w:rsid w:val="00013569"/>
    <w:rsid w:val="00023DB3"/>
    <w:rsid w:val="000501C9"/>
    <w:rsid w:val="000616D6"/>
    <w:rsid w:val="00076478"/>
    <w:rsid w:val="000765AF"/>
    <w:rsid w:val="00080B67"/>
    <w:rsid w:val="000A1334"/>
    <w:rsid w:val="000E4F15"/>
    <w:rsid w:val="0010786F"/>
    <w:rsid w:val="001150F4"/>
    <w:rsid w:val="001218E3"/>
    <w:rsid w:val="00125657"/>
    <w:rsid w:val="00134583"/>
    <w:rsid w:val="001349AE"/>
    <w:rsid w:val="001467B1"/>
    <w:rsid w:val="001471C3"/>
    <w:rsid w:val="001565E7"/>
    <w:rsid w:val="0017748E"/>
    <w:rsid w:val="0018369A"/>
    <w:rsid w:val="001A1BDB"/>
    <w:rsid w:val="001B6B08"/>
    <w:rsid w:val="001C12CE"/>
    <w:rsid w:val="001D2822"/>
    <w:rsid w:val="001D3734"/>
    <w:rsid w:val="001E3407"/>
    <w:rsid w:val="001E68A0"/>
    <w:rsid w:val="00216A92"/>
    <w:rsid w:val="00220726"/>
    <w:rsid w:val="00231DBB"/>
    <w:rsid w:val="00247DBC"/>
    <w:rsid w:val="00272634"/>
    <w:rsid w:val="00280543"/>
    <w:rsid w:val="002B309C"/>
    <w:rsid w:val="002D6558"/>
    <w:rsid w:val="002D78A5"/>
    <w:rsid w:val="002E7673"/>
    <w:rsid w:val="002F3EAB"/>
    <w:rsid w:val="00314831"/>
    <w:rsid w:val="00315DA5"/>
    <w:rsid w:val="00322BBB"/>
    <w:rsid w:val="0033433B"/>
    <w:rsid w:val="00345D79"/>
    <w:rsid w:val="00352ABC"/>
    <w:rsid w:val="0035723D"/>
    <w:rsid w:val="00381A4D"/>
    <w:rsid w:val="003A304F"/>
    <w:rsid w:val="003A5A70"/>
    <w:rsid w:val="003D6D23"/>
    <w:rsid w:val="003E2F46"/>
    <w:rsid w:val="003E57E6"/>
    <w:rsid w:val="003F069C"/>
    <w:rsid w:val="004060A5"/>
    <w:rsid w:val="0041520B"/>
    <w:rsid w:val="00424E79"/>
    <w:rsid w:val="00425DF4"/>
    <w:rsid w:val="00436061"/>
    <w:rsid w:val="00456232"/>
    <w:rsid w:val="00463264"/>
    <w:rsid w:val="004641D3"/>
    <w:rsid w:val="00474067"/>
    <w:rsid w:val="00494C46"/>
    <w:rsid w:val="004B589D"/>
    <w:rsid w:val="004F0E1C"/>
    <w:rsid w:val="005021D5"/>
    <w:rsid w:val="00512FB5"/>
    <w:rsid w:val="00523AC0"/>
    <w:rsid w:val="005331A0"/>
    <w:rsid w:val="00536653"/>
    <w:rsid w:val="00537B11"/>
    <w:rsid w:val="00541847"/>
    <w:rsid w:val="00563377"/>
    <w:rsid w:val="00577B13"/>
    <w:rsid w:val="00597FA2"/>
    <w:rsid w:val="005A339E"/>
    <w:rsid w:val="005B1E8E"/>
    <w:rsid w:val="005C6070"/>
    <w:rsid w:val="005D3292"/>
    <w:rsid w:val="005D738E"/>
    <w:rsid w:val="005E0549"/>
    <w:rsid w:val="005E2A04"/>
    <w:rsid w:val="005E5537"/>
    <w:rsid w:val="005E60DC"/>
    <w:rsid w:val="005E775F"/>
    <w:rsid w:val="00606846"/>
    <w:rsid w:val="00615680"/>
    <w:rsid w:val="00617310"/>
    <w:rsid w:val="0065033F"/>
    <w:rsid w:val="00651D12"/>
    <w:rsid w:val="00652FEC"/>
    <w:rsid w:val="00654A9B"/>
    <w:rsid w:val="006B0536"/>
    <w:rsid w:val="006C314E"/>
    <w:rsid w:val="006C6393"/>
    <w:rsid w:val="006F5093"/>
    <w:rsid w:val="006F653C"/>
    <w:rsid w:val="00700126"/>
    <w:rsid w:val="00702421"/>
    <w:rsid w:val="0072459D"/>
    <w:rsid w:val="00751580"/>
    <w:rsid w:val="00781399"/>
    <w:rsid w:val="007D6323"/>
    <w:rsid w:val="007E0929"/>
    <w:rsid w:val="007F6D8F"/>
    <w:rsid w:val="0082024D"/>
    <w:rsid w:val="00820BFF"/>
    <w:rsid w:val="00820C10"/>
    <w:rsid w:val="008336ED"/>
    <w:rsid w:val="00837EB5"/>
    <w:rsid w:val="0086326E"/>
    <w:rsid w:val="008749A3"/>
    <w:rsid w:val="00876E20"/>
    <w:rsid w:val="008823EE"/>
    <w:rsid w:val="008D3E98"/>
    <w:rsid w:val="008E34EC"/>
    <w:rsid w:val="008E4919"/>
    <w:rsid w:val="008E6370"/>
    <w:rsid w:val="009243C8"/>
    <w:rsid w:val="00932BFA"/>
    <w:rsid w:val="00933B12"/>
    <w:rsid w:val="009562DB"/>
    <w:rsid w:val="00957F28"/>
    <w:rsid w:val="00962A70"/>
    <w:rsid w:val="009654CB"/>
    <w:rsid w:val="00972BF6"/>
    <w:rsid w:val="00976D38"/>
    <w:rsid w:val="00995BFF"/>
    <w:rsid w:val="009A1430"/>
    <w:rsid w:val="009B087E"/>
    <w:rsid w:val="009D3F0D"/>
    <w:rsid w:val="009D53B1"/>
    <w:rsid w:val="009F0B3B"/>
    <w:rsid w:val="00A0603B"/>
    <w:rsid w:val="00A5189C"/>
    <w:rsid w:val="00A54037"/>
    <w:rsid w:val="00A6526E"/>
    <w:rsid w:val="00A70B04"/>
    <w:rsid w:val="00A87143"/>
    <w:rsid w:val="00A9132D"/>
    <w:rsid w:val="00A92169"/>
    <w:rsid w:val="00AB40DF"/>
    <w:rsid w:val="00AD3022"/>
    <w:rsid w:val="00AD34D9"/>
    <w:rsid w:val="00AD7EC0"/>
    <w:rsid w:val="00AE0D0B"/>
    <w:rsid w:val="00AE4DE1"/>
    <w:rsid w:val="00AF23FC"/>
    <w:rsid w:val="00AF56D8"/>
    <w:rsid w:val="00B32C52"/>
    <w:rsid w:val="00B351F2"/>
    <w:rsid w:val="00B578BD"/>
    <w:rsid w:val="00B80D16"/>
    <w:rsid w:val="00B969D3"/>
    <w:rsid w:val="00B9759C"/>
    <w:rsid w:val="00BA1D4D"/>
    <w:rsid w:val="00BD2104"/>
    <w:rsid w:val="00BD51CA"/>
    <w:rsid w:val="00C20C57"/>
    <w:rsid w:val="00C20D76"/>
    <w:rsid w:val="00C22CDF"/>
    <w:rsid w:val="00C2732B"/>
    <w:rsid w:val="00C564A2"/>
    <w:rsid w:val="00C67FA9"/>
    <w:rsid w:val="00C74B1F"/>
    <w:rsid w:val="00C9119B"/>
    <w:rsid w:val="00CC3989"/>
    <w:rsid w:val="00CC3E6C"/>
    <w:rsid w:val="00CC3F79"/>
    <w:rsid w:val="00CC4566"/>
    <w:rsid w:val="00CF23AB"/>
    <w:rsid w:val="00CF7806"/>
    <w:rsid w:val="00D0018B"/>
    <w:rsid w:val="00D25C62"/>
    <w:rsid w:val="00D442F8"/>
    <w:rsid w:val="00D74104"/>
    <w:rsid w:val="00D86AB1"/>
    <w:rsid w:val="00D870D8"/>
    <w:rsid w:val="00D90440"/>
    <w:rsid w:val="00D92C74"/>
    <w:rsid w:val="00DA25D7"/>
    <w:rsid w:val="00DB46CB"/>
    <w:rsid w:val="00DC068B"/>
    <w:rsid w:val="00DC5B1B"/>
    <w:rsid w:val="00DD6156"/>
    <w:rsid w:val="00E100AB"/>
    <w:rsid w:val="00E1108E"/>
    <w:rsid w:val="00E34DC9"/>
    <w:rsid w:val="00E3518C"/>
    <w:rsid w:val="00E424CF"/>
    <w:rsid w:val="00E444FF"/>
    <w:rsid w:val="00E47F9F"/>
    <w:rsid w:val="00E575A8"/>
    <w:rsid w:val="00E626D7"/>
    <w:rsid w:val="00E93E74"/>
    <w:rsid w:val="00EB2C71"/>
    <w:rsid w:val="00EB69AC"/>
    <w:rsid w:val="00EC13E0"/>
    <w:rsid w:val="00ED6DC3"/>
    <w:rsid w:val="00ED7976"/>
    <w:rsid w:val="00EF0E87"/>
    <w:rsid w:val="00F1516D"/>
    <w:rsid w:val="00F21FC5"/>
    <w:rsid w:val="00F252C8"/>
    <w:rsid w:val="00F32205"/>
    <w:rsid w:val="00F42BA3"/>
    <w:rsid w:val="00F4558B"/>
    <w:rsid w:val="00F51D32"/>
    <w:rsid w:val="00F6560C"/>
    <w:rsid w:val="00F656F0"/>
    <w:rsid w:val="00F74B3D"/>
    <w:rsid w:val="00F752C9"/>
    <w:rsid w:val="00F866AA"/>
    <w:rsid w:val="00F8773C"/>
    <w:rsid w:val="00FD113F"/>
    <w:rsid w:val="0B784392"/>
    <w:rsid w:val="361675F9"/>
    <w:rsid w:val="3FDDD125"/>
    <w:rsid w:val="4121E1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362AF"/>
  <w15:docId w15:val="{0E9B95DF-3C9C-4BF2-B51D-DC908281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265</Words>
  <Characters>1514</Characters>
  <Application>Microsoft Office Word</Application>
  <DocSecurity>4</DocSecurity>
  <Lines>12</Lines>
  <Paragraphs>3</Paragraphs>
  <ScaleCrop>false</ScaleCrop>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Jeffries, Jillian</cp:lastModifiedBy>
  <cp:revision>2</cp:revision>
  <cp:lastPrinted>2018-02-28T16:57:00Z</cp:lastPrinted>
  <dcterms:created xsi:type="dcterms:W3CDTF">2026-02-12T15:29:00Z</dcterms:created>
  <dcterms:modified xsi:type="dcterms:W3CDTF">2026-02-12T15:29:00Z</dcterms:modified>
</cp:coreProperties>
</file>