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C693" w14:textId="021F7EE5" w:rsidR="004E1CF2" w:rsidRDefault="004E1CF2" w:rsidP="00E97376">
      <w:pPr>
        <w:ind w:firstLine="0"/>
        <w:jc w:val="center"/>
      </w:pPr>
      <w:r>
        <w:t>Int. No.</w:t>
      </w:r>
      <w:r w:rsidR="00F5726F">
        <w:t xml:space="preserve"> </w:t>
      </w:r>
      <w:r w:rsidR="00A36753">
        <w:t>451</w:t>
      </w:r>
    </w:p>
    <w:p w14:paraId="015DECFE" w14:textId="77777777" w:rsidR="00E97376" w:rsidRDefault="00E97376" w:rsidP="00E97376">
      <w:pPr>
        <w:ind w:firstLine="0"/>
        <w:jc w:val="center"/>
      </w:pPr>
    </w:p>
    <w:p w14:paraId="79449FC0" w14:textId="77777777" w:rsidR="00CF1AC6" w:rsidRDefault="00CF1AC6" w:rsidP="00CF1AC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Stevens, Riley, Williams, Banks, Hudson, Brooks-Powers and Louis</w:t>
      </w:r>
    </w:p>
    <w:p w14:paraId="7353DB4E" w14:textId="77777777" w:rsidR="000C43EA" w:rsidRDefault="000C43EA" w:rsidP="007101A2">
      <w:pPr>
        <w:pStyle w:val="BodyText"/>
        <w:spacing w:line="240" w:lineRule="auto"/>
        <w:ind w:firstLine="0"/>
      </w:pPr>
    </w:p>
    <w:p w14:paraId="49839DA7" w14:textId="77777777" w:rsidR="002E7D2B" w:rsidRPr="002E7D2B" w:rsidRDefault="002E7D2B" w:rsidP="007101A2">
      <w:pPr>
        <w:pStyle w:val="BodyText"/>
        <w:spacing w:line="240" w:lineRule="auto"/>
        <w:ind w:firstLine="0"/>
        <w:rPr>
          <w:vanish/>
        </w:rPr>
      </w:pPr>
      <w:r w:rsidRPr="002E7D2B">
        <w:rPr>
          <w:vanish/>
        </w:rPr>
        <w:t>..Title</w:t>
      </w:r>
    </w:p>
    <w:p w14:paraId="0558B099" w14:textId="03A628A8" w:rsidR="004E1CF2" w:rsidRDefault="002E7D2B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1C5DCC">
        <w:t xml:space="preserve">requiring the city to </w:t>
      </w:r>
      <w:r w:rsidR="00DF4DDF">
        <w:t xml:space="preserve">report on </w:t>
      </w:r>
      <w:r w:rsidR="001C5DCC">
        <w:t xml:space="preserve">the impact of social media on </w:t>
      </w:r>
      <w:r w:rsidR="00537180">
        <w:t>the mental health of young people</w:t>
      </w:r>
    </w:p>
    <w:p w14:paraId="18727758" w14:textId="3542F096" w:rsidR="002E7D2B" w:rsidRPr="002E7D2B" w:rsidRDefault="002E7D2B" w:rsidP="007101A2">
      <w:pPr>
        <w:pStyle w:val="BodyText"/>
        <w:spacing w:line="240" w:lineRule="auto"/>
        <w:ind w:firstLine="0"/>
        <w:rPr>
          <w:vanish/>
        </w:rPr>
      </w:pPr>
      <w:r w:rsidRPr="002E7D2B">
        <w:rPr>
          <w:vanish/>
        </w:rPr>
        <w:t>..body</w:t>
      </w:r>
    </w:p>
    <w:p w14:paraId="367B81D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B31386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A4C8CD8" w14:textId="77777777" w:rsidR="004E1CF2" w:rsidRDefault="004E1CF2" w:rsidP="006662DF">
      <w:pPr>
        <w:jc w:val="both"/>
      </w:pPr>
    </w:p>
    <w:p w14:paraId="15C42FB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267FD0A" w14:textId="3469E9C1" w:rsidR="007F4087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DE3F89">
        <w:t xml:space="preserve"> Reporting</w:t>
      </w:r>
      <w:r w:rsidR="00DF4DDF">
        <w:t xml:space="preserve"> on impacts of social media</w:t>
      </w:r>
      <w:r w:rsidR="007E79D5" w:rsidRPr="005F7931">
        <w:t xml:space="preserve"> </w:t>
      </w:r>
      <w:r w:rsidR="00DE3F89">
        <w:t xml:space="preserve">a. Definitions. For purposes of this section, the following </w:t>
      </w:r>
      <w:r w:rsidR="00015851">
        <w:t xml:space="preserve">terms </w:t>
      </w:r>
      <w:r w:rsidR="00DE3F89">
        <w:t>have the following meanings:</w:t>
      </w:r>
    </w:p>
    <w:p w14:paraId="0A6335E3" w14:textId="5A7E532F" w:rsidR="00DE3F89" w:rsidRDefault="00015851" w:rsidP="007101A2">
      <w:pPr>
        <w:spacing w:line="480" w:lineRule="auto"/>
        <w:jc w:val="both"/>
      </w:pPr>
      <w:r>
        <w:t xml:space="preserve">Department. The term </w:t>
      </w:r>
      <w:r w:rsidR="00DE3F89">
        <w:t>“</w:t>
      </w:r>
      <w:r w:rsidR="00155235">
        <w:t>department</w:t>
      </w:r>
      <w:r w:rsidR="00DE3F89">
        <w:t xml:space="preserve">” means the department of </w:t>
      </w:r>
      <w:r w:rsidR="00E53168">
        <w:t>youth and community development</w:t>
      </w:r>
      <w:r>
        <w:t>, in consultation with the department of health and mental hygiene</w:t>
      </w:r>
      <w:r w:rsidR="00E53168">
        <w:t>.</w:t>
      </w:r>
    </w:p>
    <w:p w14:paraId="5CE8953F" w14:textId="428F2635" w:rsidR="00E53168" w:rsidRDefault="00155235" w:rsidP="007101A2">
      <w:pPr>
        <w:spacing w:line="480" w:lineRule="auto"/>
        <w:jc w:val="both"/>
      </w:pPr>
      <w:r>
        <w:t xml:space="preserve">Social media. The term </w:t>
      </w:r>
      <w:r w:rsidR="00E53168">
        <w:t>“</w:t>
      </w:r>
      <w:r>
        <w:t>s</w:t>
      </w:r>
      <w:r w:rsidR="00E53168">
        <w:t>ocial media” means any website or application</w:t>
      </w:r>
      <w:r>
        <w:t xml:space="preserve"> </w:t>
      </w:r>
      <w:r w:rsidR="00DF4DDF">
        <w:t>of which the</w:t>
      </w:r>
      <w:r>
        <w:t xml:space="preserve"> primary purpose is to </w:t>
      </w:r>
      <w:r w:rsidR="00E53168">
        <w:t xml:space="preserve">enable users to create and share content </w:t>
      </w:r>
      <w:r>
        <w:t xml:space="preserve">and </w:t>
      </w:r>
      <w:r w:rsidR="00E53168">
        <w:t>participate in social networking</w:t>
      </w:r>
      <w:r>
        <w:t xml:space="preserve"> with other users that are also creating and sharing content and participating in social networking</w:t>
      </w:r>
      <w:r w:rsidR="00E53168">
        <w:t xml:space="preserve">. </w:t>
      </w:r>
    </w:p>
    <w:p w14:paraId="08B992F4" w14:textId="6A232198" w:rsidR="0048610F" w:rsidRDefault="0048610F" w:rsidP="0048610F">
      <w:pPr>
        <w:spacing w:line="480" w:lineRule="auto"/>
        <w:jc w:val="both"/>
      </w:pPr>
      <w:r w:rsidRPr="0048610F">
        <w:t>Youth. The term “youth” means any person under the age of 18.</w:t>
      </w:r>
    </w:p>
    <w:p w14:paraId="61B26DE6" w14:textId="4F679325" w:rsidR="00DE3F89" w:rsidRDefault="00DE3F89" w:rsidP="007101A2">
      <w:pPr>
        <w:spacing w:line="480" w:lineRule="auto"/>
        <w:jc w:val="both"/>
      </w:pPr>
      <w:r>
        <w:t xml:space="preserve">b. </w:t>
      </w:r>
      <w:r w:rsidR="00DF4DDF">
        <w:t xml:space="preserve">Report. </w:t>
      </w:r>
      <w:r>
        <w:t xml:space="preserve">No later than October 1, 2023, </w:t>
      </w:r>
      <w:r w:rsidR="0071349C">
        <w:t xml:space="preserve">and annually thereafter for 5 consecutive years, </w:t>
      </w:r>
      <w:r>
        <w:t>the d</w:t>
      </w:r>
      <w:r w:rsidR="00E53168">
        <w:t>epartment shall submit to the mayor and the speaker</w:t>
      </w:r>
      <w:r w:rsidR="00155235">
        <w:t xml:space="preserve"> and post on its website</w:t>
      </w:r>
      <w:r w:rsidR="00E53168">
        <w:t>, a report relating to the i</w:t>
      </w:r>
      <w:r w:rsidR="0071349C">
        <w:t xml:space="preserve">mpact of social media on youth. </w:t>
      </w:r>
      <w:r w:rsidR="00E53168">
        <w:t>Such report shall include, but need not be limited to:</w:t>
      </w:r>
    </w:p>
    <w:p w14:paraId="152EEC7F" w14:textId="282ABD01" w:rsidR="00E53168" w:rsidRDefault="00E53168" w:rsidP="007101A2">
      <w:pPr>
        <w:spacing w:line="480" w:lineRule="auto"/>
        <w:jc w:val="both"/>
      </w:pPr>
      <w:r>
        <w:t xml:space="preserve">1. The </w:t>
      </w:r>
      <w:r w:rsidR="00DF4DDF">
        <w:t>impacts that</w:t>
      </w:r>
      <w:r>
        <w:t xml:space="preserve"> social media has on </w:t>
      </w:r>
      <w:r w:rsidR="00DF4DDF">
        <w:t xml:space="preserve">the </w:t>
      </w:r>
      <w:r>
        <w:t xml:space="preserve">mental health </w:t>
      </w:r>
      <w:r w:rsidR="00DF4DDF">
        <w:t>of youth</w:t>
      </w:r>
      <w:r>
        <w:t>;</w:t>
      </w:r>
    </w:p>
    <w:p w14:paraId="443372BE" w14:textId="77777777" w:rsidR="00E53168" w:rsidRDefault="00E53168" w:rsidP="007101A2">
      <w:pPr>
        <w:spacing w:line="480" w:lineRule="auto"/>
        <w:jc w:val="both"/>
      </w:pPr>
      <w:r>
        <w:t xml:space="preserve">2. A list of the most used social media applications for youth; </w:t>
      </w:r>
    </w:p>
    <w:p w14:paraId="04C5BC1E" w14:textId="21CE66B9" w:rsidR="00E53168" w:rsidRDefault="00E53168" w:rsidP="007101A2">
      <w:pPr>
        <w:spacing w:line="480" w:lineRule="auto"/>
        <w:jc w:val="both"/>
      </w:pPr>
      <w:r>
        <w:t xml:space="preserve">3. A detailed description of </w:t>
      </w:r>
      <w:r w:rsidR="00DF4DDF">
        <w:t xml:space="preserve">the </w:t>
      </w:r>
      <w:r>
        <w:t>social media applications</w:t>
      </w:r>
      <w:r w:rsidR="00DF4DDF">
        <w:t xml:space="preserve"> and types of use of such applications that</w:t>
      </w:r>
      <w:r>
        <w:t xml:space="preserve"> cause the </w:t>
      </w:r>
      <w:r w:rsidR="00DF4DDF">
        <w:t xml:space="preserve">greatest </w:t>
      </w:r>
      <w:r>
        <w:t xml:space="preserve">harm to youth; </w:t>
      </w:r>
    </w:p>
    <w:p w14:paraId="30CE7D40" w14:textId="77777777" w:rsidR="00E53168" w:rsidRDefault="00E53168" w:rsidP="007101A2">
      <w:pPr>
        <w:spacing w:line="480" w:lineRule="auto"/>
        <w:jc w:val="both"/>
      </w:pPr>
      <w:r>
        <w:t>4. The department’s recommendation</w:t>
      </w:r>
      <w:r w:rsidR="00DF4DDF">
        <w:t>s</w:t>
      </w:r>
      <w:r>
        <w:t>, based on their findings, of what age is appropriate for youth to start using social media</w:t>
      </w:r>
      <w:r w:rsidR="00DF4DDF">
        <w:t xml:space="preserve"> and how such use should look</w:t>
      </w:r>
      <w:r>
        <w:t xml:space="preserve">; </w:t>
      </w:r>
    </w:p>
    <w:p w14:paraId="7CA7DC7C" w14:textId="06477F7B" w:rsidR="00E53168" w:rsidRDefault="00E53168" w:rsidP="007101A2">
      <w:pPr>
        <w:spacing w:line="480" w:lineRule="auto"/>
        <w:jc w:val="both"/>
      </w:pPr>
      <w:r>
        <w:t>5. The department’s recommendation</w:t>
      </w:r>
      <w:r w:rsidR="00DF4DDF">
        <w:t>s</w:t>
      </w:r>
      <w:r>
        <w:t xml:space="preserve">, based on their findings, of how much time </w:t>
      </w:r>
      <w:r w:rsidR="00DF4DDF">
        <w:t xml:space="preserve">per </w:t>
      </w:r>
      <w:r>
        <w:t xml:space="preserve">day </w:t>
      </w:r>
      <w:r w:rsidR="00DF4DDF">
        <w:t xml:space="preserve">or week </w:t>
      </w:r>
      <w:r>
        <w:t xml:space="preserve">is a </w:t>
      </w:r>
      <w:r w:rsidR="00DF4DDF">
        <w:t xml:space="preserve">safe and </w:t>
      </w:r>
      <w:r>
        <w:t>healthy amount for youth to b</w:t>
      </w:r>
      <w:r w:rsidR="0071349C">
        <w:t>e using social media; and</w:t>
      </w:r>
    </w:p>
    <w:p w14:paraId="4EC271E3" w14:textId="0EB28C48" w:rsidR="004E1CF2" w:rsidRDefault="0071349C" w:rsidP="0071349C">
      <w:pPr>
        <w:spacing w:line="480" w:lineRule="auto"/>
        <w:jc w:val="both"/>
      </w:pPr>
      <w:r>
        <w:lastRenderedPageBreak/>
        <w:t xml:space="preserve">6. The negative </w:t>
      </w:r>
      <w:r w:rsidR="00DF4DDF">
        <w:t xml:space="preserve">impacts </w:t>
      </w:r>
      <w:r w:rsidR="00CA6280">
        <w:t>of</w:t>
      </w:r>
      <w:r>
        <w:t xml:space="preserve"> </w:t>
      </w:r>
      <w:r w:rsidR="00CA6280">
        <w:t>advertisements</w:t>
      </w:r>
      <w:r w:rsidR="00DF4DDF">
        <w:t xml:space="preserve"> on youth</w:t>
      </w:r>
      <w:r w:rsidR="00CA6280">
        <w:t xml:space="preserve"> that target </w:t>
      </w:r>
      <w:r w:rsidR="00DF4DDF">
        <w:t>youth through social media</w:t>
      </w:r>
      <w:r>
        <w:t>.</w:t>
      </w:r>
    </w:p>
    <w:p w14:paraId="14980096" w14:textId="72BC6611" w:rsidR="008658E0" w:rsidRPr="005F7931" w:rsidRDefault="00DF4DDF" w:rsidP="0071349C">
      <w:pPr>
        <w:spacing w:line="480" w:lineRule="auto"/>
        <w:jc w:val="both"/>
      </w:pPr>
      <w:r>
        <w:rPr>
          <w:color w:val="000000"/>
          <w:shd w:val="clear" w:color="auto" w:fill="FFFFFF"/>
        </w:rPr>
        <w:t>§ 2.</w:t>
      </w:r>
      <w:r w:rsidR="008658E0">
        <w:t xml:space="preserve"> This local law will take effect immediately</w:t>
      </w:r>
      <w:r w:rsidR="00E70226">
        <w:t xml:space="preserve"> and is deemed repealed upon submission of the final report required by paragraph b of section 1 of this local law</w:t>
      </w:r>
      <w:r w:rsidR="008658E0">
        <w:t>.</w:t>
      </w:r>
    </w:p>
    <w:p w14:paraId="265B3C48" w14:textId="77777777" w:rsidR="002F196D" w:rsidRPr="005F7931" w:rsidRDefault="002F196D" w:rsidP="007101A2">
      <w:pPr>
        <w:ind w:firstLine="0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5245C11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52403A7C" w14:textId="77777777" w:rsidR="002E7D2B" w:rsidRDefault="002E7D2B" w:rsidP="007101A2">
      <w:pPr>
        <w:ind w:firstLine="0"/>
        <w:jc w:val="both"/>
        <w:rPr>
          <w:sz w:val="18"/>
          <w:szCs w:val="18"/>
        </w:rPr>
      </w:pPr>
    </w:p>
    <w:p w14:paraId="35AC2A4D" w14:textId="77777777" w:rsidR="002E7D2B" w:rsidRDefault="002E7D2B" w:rsidP="007101A2">
      <w:pPr>
        <w:ind w:firstLine="0"/>
        <w:jc w:val="both"/>
        <w:rPr>
          <w:sz w:val="18"/>
          <w:szCs w:val="18"/>
        </w:rPr>
      </w:pPr>
    </w:p>
    <w:p w14:paraId="719F692F" w14:textId="77777777" w:rsidR="002E7D2B" w:rsidRDefault="002E7D2B" w:rsidP="007101A2">
      <w:pPr>
        <w:ind w:firstLine="0"/>
        <w:jc w:val="both"/>
        <w:rPr>
          <w:sz w:val="18"/>
          <w:szCs w:val="18"/>
        </w:rPr>
      </w:pPr>
    </w:p>
    <w:p w14:paraId="648F4ECB" w14:textId="77777777" w:rsidR="002E7D2B" w:rsidRDefault="002E7D2B" w:rsidP="007101A2">
      <w:pPr>
        <w:ind w:firstLine="0"/>
        <w:jc w:val="both"/>
        <w:rPr>
          <w:sz w:val="18"/>
          <w:szCs w:val="18"/>
        </w:rPr>
      </w:pPr>
    </w:p>
    <w:p w14:paraId="2EECBDB6" w14:textId="4568E7BE" w:rsidR="00EB262D" w:rsidRDefault="007A46BD" w:rsidP="007101A2">
      <w:pPr>
        <w:ind w:firstLine="0"/>
        <w:jc w:val="both"/>
        <w:rPr>
          <w:sz w:val="18"/>
          <w:szCs w:val="18"/>
        </w:rPr>
      </w:pPr>
      <w:r w:rsidRPr="007A46BD">
        <w:rPr>
          <w:sz w:val="18"/>
          <w:szCs w:val="18"/>
        </w:rPr>
        <w:t>CY</w:t>
      </w:r>
    </w:p>
    <w:p w14:paraId="4B36B82C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7A46BD">
        <w:rPr>
          <w:sz w:val="18"/>
          <w:szCs w:val="18"/>
        </w:rPr>
        <w:t>12362</w:t>
      </w:r>
    </w:p>
    <w:p w14:paraId="6E923E91" w14:textId="55397764" w:rsidR="00D17484" w:rsidRDefault="00D1748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#0443-2024</w:t>
      </w:r>
    </w:p>
    <w:p w14:paraId="10638EBB" w14:textId="3731CD10" w:rsidR="00AE212E" w:rsidRDefault="00D1748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1:42 PM</w:t>
      </w:r>
    </w:p>
    <w:p w14:paraId="566762F7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3A9AC" w14:textId="77777777" w:rsidR="006E348A" w:rsidRDefault="006E348A">
      <w:r>
        <w:separator/>
      </w:r>
    </w:p>
    <w:p w14:paraId="51311283" w14:textId="77777777" w:rsidR="006E348A" w:rsidRDefault="006E348A"/>
  </w:endnote>
  <w:endnote w:type="continuationSeparator" w:id="0">
    <w:p w14:paraId="2E98AEAC" w14:textId="77777777" w:rsidR="006E348A" w:rsidRDefault="006E348A">
      <w:r>
        <w:continuationSeparator/>
      </w:r>
    </w:p>
    <w:p w14:paraId="3271BBCD" w14:textId="77777777" w:rsidR="006E348A" w:rsidRDefault="006E34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245370" w14:textId="256771A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3D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A1C8A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107C2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58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78E0E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7812" w14:textId="77777777" w:rsidR="006E348A" w:rsidRDefault="006E348A">
      <w:r>
        <w:separator/>
      </w:r>
    </w:p>
    <w:p w14:paraId="5FAD3A1B" w14:textId="77777777" w:rsidR="006E348A" w:rsidRDefault="006E348A"/>
  </w:footnote>
  <w:footnote w:type="continuationSeparator" w:id="0">
    <w:p w14:paraId="3DC4AE54" w14:textId="77777777" w:rsidR="006E348A" w:rsidRDefault="006E348A">
      <w:r>
        <w:continuationSeparator/>
      </w:r>
    </w:p>
    <w:p w14:paraId="3D60944C" w14:textId="77777777" w:rsidR="006E348A" w:rsidRDefault="006E34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333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DCC"/>
    <w:rsid w:val="00000EE0"/>
    <w:rsid w:val="000110E1"/>
    <w:rsid w:val="000135A3"/>
    <w:rsid w:val="00015851"/>
    <w:rsid w:val="00035181"/>
    <w:rsid w:val="000502BC"/>
    <w:rsid w:val="00056BB0"/>
    <w:rsid w:val="00064AFB"/>
    <w:rsid w:val="0009173E"/>
    <w:rsid w:val="00094A70"/>
    <w:rsid w:val="000C43EA"/>
    <w:rsid w:val="000D4A7F"/>
    <w:rsid w:val="001073BD"/>
    <w:rsid w:val="0011294E"/>
    <w:rsid w:val="00115B31"/>
    <w:rsid w:val="00124734"/>
    <w:rsid w:val="001509BF"/>
    <w:rsid w:val="00150A27"/>
    <w:rsid w:val="00152468"/>
    <w:rsid w:val="00153653"/>
    <w:rsid w:val="00155235"/>
    <w:rsid w:val="00165627"/>
    <w:rsid w:val="00167107"/>
    <w:rsid w:val="00180BD2"/>
    <w:rsid w:val="001907CA"/>
    <w:rsid w:val="00195A80"/>
    <w:rsid w:val="001B3DDB"/>
    <w:rsid w:val="001C5DCC"/>
    <w:rsid w:val="001D4249"/>
    <w:rsid w:val="00205741"/>
    <w:rsid w:val="00207323"/>
    <w:rsid w:val="0021642E"/>
    <w:rsid w:val="0022099D"/>
    <w:rsid w:val="0022666C"/>
    <w:rsid w:val="00241F94"/>
    <w:rsid w:val="002530DD"/>
    <w:rsid w:val="00270162"/>
    <w:rsid w:val="00280955"/>
    <w:rsid w:val="00286D2C"/>
    <w:rsid w:val="00292C42"/>
    <w:rsid w:val="002C4435"/>
    <w:rsid w:val="002D0BAC"/>
    <w:rsid w:val="002D385F"/>
    <w:rsid w:val="002D5F4F"/>
    <w:rsid w:val="002E492C"/>
    <w:rsid w:val="002E7D2B"/>
    <w:rsid w:val="002F196D"/>
    <w:rsid w:val="002F269C"/>
    <w:rsid w:val="0030105C"/>
    <w:rsid w:val="00301E5D"/>
    <w:rsid w:val="00320D3B"/>
    <w:rsid w:val="0033027F"/>
    <w:rsid w:val="003447CD"/>
    <w:rsid w:val="00352CA7"/>
    <w:rsid w:val="0036336F"/>
    <w:rsid w:val="00367859"/>
    <w:rsid w:val="003720CF"/>
    <w:rsid w:val="003874A1"/>
    <w:rsid w:val="00387754"/>
    <w:rsid w:val="00394F88"/>
    <w:rsid w:val="003A29EF"/>
    <w:rsid w:val="003A75C2"/>
    <w:rsid w:val="003B0CA7"/>
    <w:rsid w:val="003F26F9"/>
    <w:rsid w:val="003F3109"/>
    <w:rsid w:val="00402F5E"/>
    <w:rsid w:val="004201F5"/>
    <w:rsid w:val="00423420"/>
    <w:rsid w:val="00430755"/>
    <w:rsid w:val="00432688"/>
    <w:rsid w:val="004422AE"/>
    <w:rsid w:val="00444642"/>
    <w:rsid w:val="00447A01"/>
    <w:rsid w:val="0048610F"/>
    <w:rsid w:val="004948B5"/>
    <w:rsid w:val="004A19CE"/>
    <w:rsid w:val="004B097C"/>
    <w:rsid w:val="004E1CF2"/>
    <w:rsid w:val="004F3343"/>
    <w:rsid w:val="005020E8"/>
    <w:rsid w:val="005279F5"/>
    <w:rsid w:val="00533399"/>
    <w:rsid w:val="0053382C"/>
    <w:rsid w:val="00537180"/>
    <w:rsid w:val="00550E96"/>
    <w:rsid w:val="00554C35"/>
    <w:rsid w:val="00570C09"/>
    <w:rsid w:val="00586366"/>
    <w:rsid w:val="005A1EBD"/>
    <w:rsid w:val="005B5DE4"/>
    <w:rsid w:val="005C6980"/>
    <w:rsid w:val="005D4A03"/>
    <w:rsid w:val="005E655A"/>
    <w:rsid w:val="005E7681"/>
    <w:rsid w:val="005F3AA6"/>
    <w:rsid w:val="005F7931"/>
    <w:rsid w:val="006178F1"/>
    <w:rsid w:val="00630AB3"/>
    <w:rsid w:val="006662DF"/>
    <w:rsid w:val="00681A93"/>
    <w:rsid w:val="006850B7"/>
    <w:rsid w:val="00687344"/>
    <w:rsid w:val="006A691C"/>
    <w:rsid w:val="006B26AF"/>
    <w:rsid w:val="006B590A"/>
    <w:rsid w:val="006B5AB9"/>
    <w:rsid w:val="006D3E3C"/>
    <w:rsid w:val="006D562C"/>
    <w:rsid w:val="006E348A"/>
    <w:rsid w:val="006F5CC7"/>
    <w:rsid w:val="006F6836"/>
    <w:rsid w:val="007101A2"/>
    <w:rsid w:val="0071349C"/>
    <w:rsid w:val="007218EB"/>
    <w:rsid w:val="0072501D"/>
    <w:rsid w:val="0072551E"/>
    <w:rsid w:val="00727F04"/>
    <w:rsid w:val="00737A63"/>
    <w:rsid w:val="00750030"/>
    <w:rsid w:val="0075636D"/>
    <w:rsid w:val="00767CD4"/>
    <w:rsid w:val="00770B9A"/>
    <w:rsid w:val="007721E3"/>
    <w:rsid w:val="007A1A40"/>
    <w:rsid w:val="007A46BD"/>
    <w:rsid w:val="007B293E"/>
    <w:rsid w:val="007B6497"/>
    <w:rsid w:val="007B7C5A"/>
    <w:rsid w:val="007C1D9D"/>
    <w:rsid w:val="007C6893"/>
    <w:rsid w:val="007E73C5"/>
    <w:rsid w:val="007E79D5"/>
    <w:rsid w:val="007F4087"/>
    <w:rsid w:val="00804AF3"/>
    <w:rsid w:val="00806569"/>
    <w:rsid w:val="008167F4"/>
    <w:rsid w:val="0083646C"/>
    <w:rsid w:val="00836BF3"/>
    <w:rsid w:val="00837EF3"/>
    <w:rsid w:val="0085260B"/>
    <w:rsid w:val="00853E42"/>
    <w:rsid w:val="00856147"/>
    <w:rsid w:val="008658E0"/>
    <w:rsid w:val="00872BFD"/>
    <w:rsid w:val="00880099"/>
    <w:rsid w:val="008E28FA"/>
    <w:rsid w:val="008F0B17"/>
    <w:rsid w:val="008F368B"/>
    <w:rsid w:val="00900ACB"/>
    <w:rsid w:val="00925D71"/>
    <w:rsid w:val="0092646D"/>
    <w:rsid w:val="00950B88"/>
    <w:rsid w:val="009822E5"/>
    <w:rsid w:val="00990ECE"/>
    <w:rsid w:val="009A6B40"/>
    <w:rsid w:val="009B6193"/>
    <w:rsid w:val="00A03635"/>
    <w:rsid w:val="00A10451"/>
    <w:rsid w:val="00A269C2"/>
    <w:rsid w:val="00A32239"/>
    <w:rsid w:val="00A36753"/>
    <w:rsid w:val="00A46ACE"/>
    <w:rsid w:val="00A531EC"/>
    <w:rsid w:val="00A5573E"/>
    <w:rsid w:val="00A6132B"/>
    <w:rsid w:val="00A654D0"/>
    <w:rsid w:val="00A96F6A"/>
    <w:rsid w:val="00AB49CA"/>
    <w:rsid w:val="00AD1881"/>
    <w:rsid w:val="00AE212E"/>
    <w:rsid w:val="00AF39A5"/>
    <w:rsid w:val="00B15D83"/>
    <w:rsid w:val="00B1635A"/>
    <w:rsid w:val="00B30100"/>
    <w:rsid w:val="00B47730"/>
    <w:rsid w:val="00B542E1"/>
    <w:rsid w:val="00BA4408"/>
    <w:rsid w:val="00BA599A"/>
    <w:rsid w:val="00BB6434"/>
    <w:rsid w:val="00BC1806"/>
    <w:rsid w:val="00BD4E49"/>
    <w:rsid w:val="00BF5BFD"/>
    <w:rsid w:val="00BF76F0"/>
    <w:rsid w:val="00C92A35"/>
    <w:rsid w:val="00C93F56"/>
    <w:rsid w:val="00C96CEE"/>
    <w:rsid w:val="00CA09E2"/>
    <w:rsid w:val="00CA104C"/>
    <w:rsid w:val="00CA2899"/>
    <w:rsid w:val="00CA30A1"/>
    <w:rsid w:val="00CA6280"/>
    <w:rsid w:val="00CA6B5C"/>
    <w:rsid w:val="00CC4ED3"/>
    <w:rsid w:val="00CD5D46"/>
    <w:rsid w:val="00CE602C"/>
    <w:rsid w:val="00CF17D2"/>
    <w:rsid w:val="00CF1AC6"/>
    <w:rsid w:val="00D17484"/>
    <w:rsid w:val="00D30A34"/>
    <w:rsid w:val="00D37D25"/>
    <w:rsid w:val="00D52CE9"/>
    <w:rsid w:val="00D64306"/>
    <w:rsid w:val="00D9381F"/>
    <w:rsid w:val="00D94395"/>
    <w:rsid w:val="00D975BE"/>
    <w:rsid w:val="00DA7880"/>
    <w:rsid w:val="00DB6BFB"/>
    <w:rsid w:val="00DC4DD9"/>
    <w:rsid w:val="00DC57C0"/>
    <w:rsid w:val="00DE3F89"/>
    <w:rsid w:val="00DE6E46"/>
    <w:rsid w:val="00DF4DDF"/>
    <w:rsid w:val="00DF7976"/>
    <w:rsid w:val="00E029CF"/>
    <w:rsid w:val="00E0423E"/>
    <w:rsid w:val="00E06550"/>
    <w:rsid w:val="00E13406"/>
    <w:rsid w:val="00E27B2F"/>
    <w:rsid w:val="00E310B4"/>
    <w:rsid w:val="00E34500"/>
    <w:rsid w:val="00E34927"/>
    <w:rsid w:val="00E37C8F"/>
    <w:rsid w:val="00E41312"/>
    <w:rsid w:val="00E42EF6"/>
    <w:rsid w:val="00E53168"/>
    <w:rsid w:val="00E611AD"/>
    <w:rsid w:val="00E611DE"/>
    <w:rsid w:val="00E70226"/>
    <w:rsid w:val="00E73442"/>
    <w:rsid w:val="00E84A4E"/>
    <w:rsid w:val="00E9653C"/>
    <w:rsid w:val="00E96AB4"/>
    <w:rsid w:val="00E97376"/>
    <w:rsid w:val="00EA3260"/>
    <w:rsid w:val="00EB262D"/>
    <w:rsid w:val="00EB4F54"/>
    <w:rsid w:val="00EB5A95"/>
    <w:rsid w:val="00EC46AD"/>
    <w:rsid w:val="00ED266D"/>
    <w:rsid w:val="00ED2846"/>
    <w:rsid w:val="00ED6ADF"/>
    <w:rsid w:val="00EF1E62"/>
    <w:rsid w:val="00F0418B"/>
    <w:rsid w:val="00F23C44"/>
    <w:rsid w:val="00F31435"/>
    <w:rsid w:val="00F33321"/>
    <w:rsid w:val="00F34140"/>
    <w:rsid w:val="00F375CF"/>
    <w:rsid w:val="00F5726F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05F5F1"/>
  <w15:docId w15:val="{E0A40BF7-BE7B-4DDD-8829-BFF7DA6E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15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85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85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5B372-8179-4460-804F-B868D56AA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Yellamaty, Christina</dc:creator>
  <cp:lastModifiedBy>Martin, William</cp:lastModifiedBy>
  <cp:revision>8</cp:revision>
  <cp:lastPrinted>2023-05-04T18:02:00Z</cp:lastPrinted>
  <dcterms:created xsi:type="dcterms:W3CDTF">2026-02-20T20:36:00Z</dcterms:created>
  <dcterms:modified xsi:type="dcterms:W3CDTF">2026-03-20T19:24:00Z</dcterms:modified>
</cp:coreProperties>
</file>