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342C6" w14:textId="6FF2401D" w:rsidR="004E1CF2" w:rsidRDefault="004E1CF2" w:rsidP="00E97376">
      <w:pPr>
        <w:ind w:firstLine="0"/>
        <w:jc w:val="center"/>
      </w:pPr>
      <w:r>
        <w:t>Int. No.</w:t>
      </w:r>
      <w:r w:rsidR="007712E9">
        <w:t xml:space="preserve"> 463</w:t>
      </w:r>
    </w:p>
    <w:p w14:paraId="5E358C81" w14:textId="77777777" w:rsidR="00E97376" w:rsidRDefault="00E97376" w:rsidP="00E97376">
      <w:pPr>
        <w:ind w:firstLine="0"/>
        <w:jc w:val="center"/>
      </w:pPr>
    </w:p>
    <w:p w14:paraId="4527B2B5" w14:textId="77777777" w:rsidR="00136518" w:rsidRDefault="00136518" w:rsidP="00136518">
      <w:pPr>
        <w:autoSpaceDE w:val="0"/>
        <w:autoSpaceDN w:val="0"/>
        <w:adjustRightInd w:val="0"/>
        <w:ind w:firstLine="0"/>
        <w:jc w:val="both"/>
        <w:rPr>
          <w:rFonts w:eastAsia="Calibri"/>
        </w:rPr>
      </w:pPr>
      <w:r>
        <w:rPr>
          <w:rFonts w:eastAsia="Calibri"/>
        </w:rPr>
        <w:t>By Council Members Stevens, Riley, Williams, Louis, Banks, Hudson, Ung and Morano</w:t>
      </w:r>
    </w:p>
    <w:p w14:paraId="4A58E642" w14:textId="77777777" w:rsidR="004E1CF2" w:rsidRDefault="004E1CF2" w:rsidP="007101A2">
      <w:pPr>
        <w:pStyle w:val="BodyText"/>
        <w:spacing w:line="240" w:lineRule="auto"/>
        <w:ind w:firstLine="0"/>
      </w:pPr>
    </w:p>
    <w:p w14:paraId="7C667794" w14:textId="77777777" w:rsidR="004F3194" w:rsidRPr="004F3194" w:rsidRDefault="004F3194" w:rsidP="007101A2">
      <w:pPr>
        <w:pStyle w:val="BodyText"/>
        <w:spacing w:line="240" w:lineRule="auto"/>
        <w:ind w:firstLine="0"/>
        <w:rPr>
          <w:vanish/>
        </w:rPr>
      </w:pPr>
      <w:r w:rsidRPr="004F3194">
        <w:rPr>
          <w:vanish/>
        </w:rPr>
        <w:t>..Title</w:t>
      </w:r>
    </w:p>
    <w:p w14:paraId="4F86587A" w14:textId="4A867A9A" w:rsidR="004E1CF2" w:rsidRDefault="004F3194" w:rsidP="007101A2">
      <w:pPr>
        <w:pStyle w:val="BodyText"/>
        <w:spacing w:line="240" w:lineRule="auto"/>
        <w:ind w:firstLine="0"/>
      </w:pPr>
      <w:r>
        <w:t xml:space="preserve">A Local Law in </w:t>
      </w:r>
      <w:r w:rsidR="004E1CF2">
        <w:t>relation to</w:t>
      </w:r>
      <w:r w:rsidR="007F4087">
        <w:t xml:space="preserve"> </w:t>
      </w:r>
      <w:r w:rsidR="003515A3" w:rsidRPr="003515A3">
        <w:t>panic buttons for small business operators</w:t>
      </w:r>
    </w:p>
    <w:p w14:paraId="241A4721" w14:textId="4CDDCE4F" w:rsidR="004F3194" w:rsidRPr="004F3194" w:rsidRDefault="004F3194" w:rsidP="007101A2">
      <w:pPr>
        <w:pStyle w:val="BodyText"/>
        <w:spacing w:line="240" w:lineRule="auto"/>
        <w:ind w:firstLine="0"/>
        <w:rPr>
          <w:vanish/>
        </w:rPr>
      </w:pPr>
      <w:r w:rsidRPr="004F3194">
        <w:rPr>
          <w:vanish/>
        </w:rPr>
        <w:t>..Body</w:t>
      </w:r>
    </w:p>
    <w:p w14:paraId="6FFD2CBD" w14:textId="77777777" w:rsidR="004E1CF2" w:rsidRDefault="004E1CF2" w:rsidP="007101A2">
      <w:pPr>
        <w:pStyle w:val="BodyText"/>
        <w:spacing w:line="240" w:lineRule="auto"/>
        <w:ind w:firstLine="0"/>
        <w:rPr>
          <w:u w:val="single"/>
        </w:rPr>
      </w:pPr>
    </w:p>
    <w:p w14:paraId="5EAA487E" w14:textId="77777777" w:rsidR="004E1CF2" w:rsidRDefault="004E1CF2" w:rsidP="007101A2">
      <w:pPr>
        <w:ind w:firstLine="0"/>
        <w:jc w:val="both"/>
      </w:pPr>
      <w:r>
        <w:rPr>
          <w:u w:val="single"/>
        </w:rPr>
        <w:t>Be it enacted by the Council as follows</w:t>
      </w:r>
      <w:r w:rsidRPr="005B5DE4">
        <w:rPr>
          <w:u w:val="single"/>
        </w:rPr>
        <w:t>:</w:t>
      </w:r>
    </w:p>
    <w:p w14:paraId="45ABF119" w14:textId="77777777" w:rsidR="004E1CF2" w:rsidRDefault="004E1CF2" w:rsidP="006662DF">
      <w:pPr>
        <w:jc w:val="both"/>
      </w:pPr>
    </w:p>
    <w:p w14:paraId="704D386D"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5D7AA076" w14:textId="479FE164" w:rsidR="003515A3" w:rsidRPr="003515A3" w:rsidRDefault="007101A2" w:rsidP="003515A3">
      <w:pPr>
        <w:spacing w:line="480" w:lineRule="auto"/>
        <w:jc w:val="both"/>
      </w:pPr>
      <w:r w:rsidRPr="005F7931">
        <w:t>S</w:t>
      </w:r>
      <w:r w:rsidR="004E1CF2" w:rsidRPr="005F7931">
        <w:t>ection 1.</w:t>
      </w:r>
      <w:r w:rsidR="007E79D5" w:rsidRPr="005F7931">
        <w:t xml:space="preserve"> </w:t>
      </w:r>
      <w:r w:rsidR="00DA2302">
        <w:t xml:space="preserve">Definitions. </w:t>
      </w:r>
      <w:r w:rsidR="003515A3">
        <w:t xml:space="preserve">a. </w:t>
      </w:r>
      <w:r w:rsidR="003515A3" w:rsidRPr="003515A3">
        <w:rPr>
          <w:color w:val="000000"/>
        </w:rPr>
        <w:t xml:space="preserve">For the purposes of this section, the following terms have the following meanings: </w:t>
      </w:r>
    </w:p>
    <w:p w14:paraId="446ABA3D" w14:textId="77777777" w:rsidR="003515A3" w:rsidRDefault="003515A3" w:rsidP="003515A3">
      <w:pPr>
        <w:spacing w:line="480" w:lineRule="auto"/>
        <w:jc w:val="both"/>
      </w:pPr>
      <w:r>
        <w:t>Department. The term “department” means the department of small business services.</w:t>
      </w:r>
    </w:p>
    <w:p w14:paraId="4D779B2A" w14:textId="77777777" w:rsidR="003515A3" w:rsidRPr="003515A3" w:rsidRDefault="003515A3" w:rsidP="003515A3">
      <w:pPr>
        <w:spacing w:line="480" w:lineRule="auto"/>
        <w:jc w:val="both"/>
      </w:pPr>
      <w:r w:rsidRPr="003515A3">
        <w:t xml:space="preserve">Panic button. The term "panic button" means a help or distress signaling system that connects an individual in distress or someone assisting that individual with the police department. Such panic button shall also be equipped to alert pedestrians in the vicinity where the panic button is activated, by visual sign or sound. </w:t>
      </w:r>
    </w:p>
    <w:p w14:paraId="00886E68" w14:textId="77777777" w:rsidR="003515A3" w:rsidRPr="003515A3" w:rsidRDefault="003515A3" w:rsidP="003515A3">
      <w:pPr>
        <w:spacing w:line="480" w:lineRule="auto"/>
        <w:jc w:val="both"/>
      </w:pPr>
      <w:r w:rsidRPr="003515A3">
        <w:t>b. Establishment of a storefront panic button pilot program. 1. The department shall establish a one-year “storefront panic button pilot program,” during which qualifying businesses will be reimbursed for the cost of purchasing and installing panic buttons made available for use to any employee or patron in case of emergency. Upon request of a qualifying business, the department shall reimburse the business for the allowable costs of purchasing and installing panic buttons, as established by the department, provided that the business provides proof of purchase.</w:t>
      </w:r>
    </w:p>
    <w:p w14:paraId="0D003E96" w14:textId="704F3205" w:rsidR="003515A3" w:rsidRPr="003515A3" w:rsidRDefault="003515A3" w:rsidP="003515A3">
      <w:pPr>
        <w:spacing w:line="480" w:lineRule="auto"/>
        <w:jc w:val="both"/>
      </w:pPr>
      <w:r w:rsidRPr="003515A3">
        <w:t xml:space="preserve">2. </w:t>
      </w:r>
      <w:r w:rsidR="00DA2302">
        <w:t>A b</w:t>
      </w:r>
      <w:r w:rsidR="00DA2302" w:rsidRPr="003515A3">
        <w:t xml:space="preserve">usiness </w:t>
      </w:r>
      <w:r w:rsidRPr="003515A3">
        <w:t>qualifies to participate in the program if such business: (</w:t>
      </w:r>
      <w:proofErr w:type="spellStart"/>
      <w:r w:rsidRPr="003515A3">
        <w:t>i</w:t>
      </w:r>
      <w:proofErr w:type="spellEnd"/>
      <w:r w:rsidRPr="003515A3">
        <w:t xml:space="preserve">) has a storefront entry; (ii) employs </w:t>
      </w:r>
      <w:r w:rsidR="00DA2302">
        <w:t>fewer</w:t>
      </w:r>
      <w:r w:rsidR="00DA2302" w:rsidRPr="003515A3">
        <w:t xml:space="preserve"> </w:t>
      </w:r>
      <w:r w:rsidRPr="003515A3">
        <w:t xml:space="preserve">than ten individuals; and (iii) is located in a pilot district as determined by this section. The department shall determine any other qualifications relevant to the program. </w:t>
      </w:r>
    </w:p>
    <w:p w14:paraId="5D6DB9D0" w14:textId="77777777" w:rsidR="003515A3" w:rsidRPr="003515A3" w:rsidRDefault="003515A3" w:rsidP="003515A3">
      <w:pPr>
        <w:shd w:val="clear" w:color="auto" w:fill="FFFFFF"/>
        <w:spacing w:line="480" w:lineRule="auto"/>
        <w:jc w:val="both"/>
        <w:rPr>
          <w:color w:val="000000"/>
          <w:sz w:val="27"/>
          <w:szCs w:val="27"/>
        </w:rPr>
      </w:pPr>
      <w:r w:rsidRPr="003515A3">
        <w:t xml:space="preserve"> 3. </w:t>
      </w:r>
      <w:r w:rsidRPr="003515A3">
        <w:rPr>
          <w:color w:val="000000"/>
        </w:rPr>
        <w:t>Siting of pilot district. The commissioner</w:t>
      </w:r>
      <w:r>
        <w:rPr>
          <w:color w:val="000000"/>
        </w:rPr>
        <w:t xml:space="preserve"> of the department</w:t>
      </w:r>
      <w:r w:rsidRPr="003515A3">
        <w:rPr>
          <w:color w:val="000000"/>
        </w:rPr>
        <w:t xml:space="preserve">, in consultation with the commissioner of the police department, shall identify potential locations for the pilot districts in consideration of all relevant factors, which shall include, but need not be limited to crime rates. </w:t>
      </w:r>
    </w:p>
    <w:p w14:paraId="557E442E" w14:textId="293EE500" w:rsidR="003515A3" w:rsidRPr="003515A3" w:rsidRDefault="003515A3" w:rsidP="003515A3">
      <w:pPr>
        <w:shd w:val="clear" w:color="auto" w:fill="FFFFFF"/>
        <w:spacing w:line="480" w:lineRule="auto"/>
        <w:jc w:val="both"/>
        <w:rPr>
          <w:rFonts w:ascii="depar" w:hAnsi="depar"/>
          <w:color w:val="000000"/>
          <w:sz w:val="27"/>
          <w:szCs w:val="27"/>
          <w:u w:val="single"/>
        </w:rPr>
      </w:pPr>
      <w:r w:rsidRPr="003515A3">
        <w:rPr>
          <w:color w:val="000000"/>
        </w:rPr>
        <w:lastRenderedPageBreak/>
        <w:t xml:space="preserve">c. Reporting. No later than 90 days after the completion of the pilot program created pursuant to paragraph b of this section, the commissioner of the department shall report </w:t>
      </w:r>
      <w:r w:rsidR="00DA2302" w:rsidRPr="003515A3">
        <w:rPr>
          <w:color w:val="000000"/>
        </w:rPr>
        <w:t xml:space="preserve">a detailed assessment of the impacts of the pilot program </w:t>
      </w:r>
      <w:r w:rsidRPr="003515A3">
        <w:rPr>
          <w:color w:val="000000"/>
        </w:rPr>
        <w:t>to the mayor and the speaker of the council. Such assessment shall include, but need not be limited to:</w:t>
      </w:r>
      <w:r w:rsidRPr="003515A3">
        <w:rPr>
          <w:color w:val="000000"/>
          <w:sz w:val="27"/>
          <w:szCs w:val="27"/>
        </w:rPr>
        <w:t xml:space="preserve"> </w:t>
      </w:r>
      <w:r w:rsidRPr="003515A3">
        <w:rPr>
          <w:color w:val="000000"/>
        </w:rPr>
        <w:t>(</w:t>
      </w:r>
      <w:proofErr w:type="spellStart"/>
      <w:r w:rsidRPr="003515A3">
        <w:rPr>
          <w:color w:val="000000"/>
        </w:rPr>
        <w:t>i</w:t>
      </w:r>
      <w:proofErr w:type="spellEnd"/>
      <w:r w:rsidRPr="003515A3">
        <w:rPr>
          <w:color w:val="000000"/>
        </w:rPr>
        <w:t>) recommendations for improving the pilot program, including the specification of any beneficial new technology for informing law enforcement about ongoing criminal activity;</w:t>
      </w:r>
      <w:r w:rsidRPr="003515A3">
        <w:rPr>
          <w:color w:val="000000"/>
          <w:sz w:val="27"/>
          <w:szCs w:val="27"/>
        </w:rPr>
        <w:t xml:space="preserve"> </w:t>
      </w:r>
      <w:r w:rsidRPr="003515A3">
        <w:rPr>
          <w:color w:val="000000"/>
        </w:rPr>
        <w:t>(ii) recommendations on whether or not to make the pilot program permanent;</w:t>
      </w:r>
      <w:r w:rsidRPr="003515A3">
        <w:rPr>
          <w:color w:val="000000"/>
          <w:sz w:val="27"/>
          <w:szCs w:val="27"/>
        </w:rPr>
        <w:t xml:space="preserve"> </w:t>
      </w:r>
      <w:r w:rsidRPr="003515A3">
        <w:rPr>
          <w:color w:val="000000"/>
        </w:rPr>
        <w:t>(iii) recommendations on whether or not to add similar permanent or pilot programs in additional districts or locations;</w:t>
      </w:r>
      <w:r w:rsidRPr="003515A3">
        <w:rPr>
          <w:color w:val="000000"/>
          <w:sz w:val="27"/>
          <w:szCs w:val="27"/>
        </w:rPr>
        <w:t xml:space="preserve"> </w:t>
      </w:r>
      <w:r w:rsidRPr="003515A3">
        <w:rPr>
          <w:color w:val="000000"/>
        </w:rPr>
        <w:t>(iv) the costs incurred by the city in implementing the pilot program up to the date of the report; and (v) anticipated future costs per year</w:t>
      </w:r>
      <w:r w:rsidR="00DA2302">
        <w:rPr>
          <w:color w:val="000000"/>
        </w:rPr>
        <w:t xml:space="preserve"> if the recommendations included in the report were followed</w:t>
      </w:r>
      <w:r w:rsidRPr="003515A3">
        <w:rPr>
          <w:color w:val="000000"/>
        </w:rPr>
        <w:t>.</w:t>
      </w:r>
    </w:p>
    <w:p w14:paraId="680A722C" w14:textId="77777777" w:rsidR="003515A3" w:rsidRPr="003515A3" w:rsidRDefault="003515A3" w:rsidP="003515A3">
      <w:pPr>
        <w:spacing w:line="480" w:lineRule="auto"/>
        <w:jc w:val="both"/>
      </w:pPr>
      <w:r w:rsidRPr="003515A3">
        <w:t>§ 2. This local law takes effect 120 days after it becomes a law, except that the commissioner of small business services shall take such measures as are necessary for the implementation of this local law, including the promulgation of rules, prior to such date.</w:t>
      </w:r>
    </w:p>
    <w:p w14:paraId="73CAFD8A" w14:textId="77777777" w:rsidR="003515A3" w:rsidRPr="003515A3" w:rsidRDefault="003515A3" w:rsidP="003515A3">
      <w:pPr>
        <w:suppressLineNumbers/>
        <w:spacing w:line="480" w:lineRule="auto"/>
        <w:ind w:firstLine="0"/>
        <w:jc w:val="both"/>
      </w:pPr>
    </w:p>
    <w:p w14:paraId="7D990F56" w14:textId="77777777" w:rsidR="003515A3" w:rsidRPr="003515A3" w:rsidRDefault="003515A3" w:rsidP="003515A3">
      <w:pPr>
        <w:suppressLineNumbers/>
        <w:ind w:firstLine="0"/>
        <w:jc w:val="both"/>
        <w:rPr>
          <w:sz w:val="20"/>
          <w:szCs w:val="20"/>
        </w:rPr>
      </w:pPr>
      <w:r w:rsidRPr="003515A3">
        <w:rPr>
          <w:sz w:val="20"/>
          <w:szCs w:val="20"/>
        </w:rPr>
        <w:t>SJ</w:t>
      </w:r>
    </w:p>
    <w:p w14:paraId="73EE59F7" w14:textId="77777777" w:rsidR="003515A3" w:rsidRDefault="003515A3" w:rsidP="003515A3">
      <w:pPr>
        <w:suppressLineNumbers/>
        <w:ind w:firstLine="0"/>
        <w:jc w:val="both"/>
        <w:rPr>
          <w:sz w:val="20"/>
          <w:szCs w:val="20"/>
        </w:rPr>
      </w:pPr>
      <w:r w:rsidRPr="003515A3">
        <w:rPr>
          <w:sz w:val="20"/>
          <w:szCs w:val="20"/>
        </w:rPr>
        <w:t>LS #8677</w:t>
      </w:r>
    </w:p>
    <w:p w14:paraId="481523ED" w14:textId="5DFB8AEC" w:rsidR="006545D3" w:rsidRPr="003515A3" w:rsidRDefault="006545D3" w:rsidP="003515A3">
      <w:pPr>
        <w:suppressLineNumbers/>
        <w:ind w:firstLine="0"/>
        <w:jc w:val="both"/>
        <w:rPr>
          <w:sz w:val="20"/>
          <w:szCs w:val="20"/>
        </w:rPr>
      </w:pPr>
      <w:r>
        <w:rPr>
          <w:sz w:val="20"/>
          <w:szCs w:val="20"/>
        </w:rPr>
        <w:t xml:space="preserve">Int. </w:t>
      </w:r>
      <w:r w:rsidR="0064411C">
        <w:rPr>
          <w:sz w:val="20"/>
          <w:szCs w:val="20"/>
        </w:rPr>
        <w:t>#</w:t>
      </w:r>
      <w:r w:rsidR="00CE2B2A">
        <w:rPr>
          <w:sz w:val="20"/>
          <w:szCs w:val="20"/>
        </w:rPr>
        <w:t>0799-2024</w:t>
      </w:r>
    </w:p>
    <w:p w14:paraId="50B42B85" w14:textId="4BC76F2D" w:rsidR="00472824" w:rsidRPr="00472824" w:rsidRDefault="00CE2B2A" w:rsidP="003515A3">
      <w:pPr>
        <w:suppressLineNumbers/>
        <w:ind w:firstLine="0"/>
        <w:rPr>
          <w:sz w:val="20"/>
          <w:szCs w:val="20"/>
        </w:rPr>
      </w:pPr>
      <w:r>
        <w:rPr>
          <w:sz w:val="20"/>
          <w:szCs w:val="20"/>
        </w:rPr>
        <w:t>1/6/2026 2:05PM</w:t>
      </w:r>
    </w:p>
    <w:sectPr w:rsidR="00472824" w:rsidRPr="00472824" w:rsidSect="003515A3">
      <w:type w:val="continuous"/>
      <w:pgSz w:w="12240" w:h="15840"/>
      <w:pgMar w:top="1440" w:right="1440" w:bottom="1440" w:left="1440" w:header="720" w:footer="720" w:gutter="0"/>
      <w:lnNumType w:countBy="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33F5D" w14:textId="77777777" w:rsidR="006B1E64" w:rsidRDefault="006B1E64">
      <w:r>
        <w:separator/>
      </w:r>
    </w:p>
    <w:p w14:paraId="6E52D130" w14:textId="77777777" w:rsidR="006B1E64" w:rsidRDefault="006B1E64"/>
  </w:endnote>
  <w:endnote w:type="continuationSeparator" w:id="0">
    <w:p w14:paraId="1FCA114B" w14:textId="77777777" w:rsidR="006B1E64" w:rsidRDefault="006B1E64">
      <w:r>
        <w:continuationSeparator/>
      </w:r>
    </w:p>
    <w:p w14:paraId="26063D7E" w14:textId="77777777" w:rsidR="006B1E64" w:rsidRDefault="006B1E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pa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7670E94" w14:textId="59581855" w:rsidR="008F0B17" w:rsidRDefault="008F0B17">
        <w:pPr>
          <w:pStyle w:val="Footer"/>
          <w:jc w:val="center"/>
        </w:pPr>
        <w:r>
          <w:fldChar w:fldCharType="begin"/>
        </w:r>
        <w:r>
          <w:instrText xml:space="preserve"> PAGE   \* MERGEFORMAT </w:instrText>
        </w:r>
        <w:r>
          <w:fldChar w:fldCharType="separate"/>
        </w:r>
        <w:r w:rsidR="00F969B5">
          <w:rPr>
            <w:noProof/>
          </w:rPr>
          <w:t>1</w:t>
        </w:r>
        <w:r>
          <w:rPr>
            <w:noProof/>
          </w:rPr>
          <w:fldChar w:fldCharType="end"/>
        </w:r>
      </w:p>
    </w:sdtContent>
  </w:sdt>
  <w:p w14:paraId="67A6F0F2"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A9CB3BC"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8A82EC7"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890D3" w14:textId="77777777" w:rsidR="006B1E64" w:rsidRDefault="006B1E64">
      <w:r>
        <w:separator/>
      </w:r>
    </w:p>
    <w:p w14:paraId="72C8A80B" w14:textId="77777777" w:rsidR="006B1E64" w:rsidRDefault="006B1E64"/>
  </w:footnote>
  <w:footnote w:type="continuationSeparator" w:id="0">
    <w:p w14:paraId="3867E339" w14:textId="77777777" w:rsidR="006B1E64" w:rsidRDefault="006B1E64">
      <w:r>
        <w:continuationSeparator/>
      </w:r>
    </w:p>
    <w:p w14:paraId="0484CE23" w14:textId="77777777" w:rsidR="006B1E64" w:rsidRDefault="006B1E6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2387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5A3"/>
    <w:rsid w:val="000135A3"/>
    <w:rsid w:val="00035181"/>
    <w:rsid w:val="000502BC"/>
    <w:rsid w:val="00056BB0"/>
    <w:rsid w:val="00064AFB"/>
    <w:rsid w:val="0009173E"/>
    <w:rsid w:val="00094A70"/>
    <w:rsid w:val="000D4A7F"/>
    <w:rsid w:val="0010717F"/>
    <w:rsid w:val="001073BD"/>
    <w:rsid w:val="00112901"/>
    <w:rsid w:val="0011294E"/>
    <w:rsid w:val="00115B31"/>
    <w:rsid w:val="00127FAC"/>
    <w:rsid w:val="00136518"/>
    <w:rsid w:val="001509BF"/>
    <w:rsid w:val="00150A27"/>
    <w:rsid w:val="00165627"/>
    <w:rsid w:val="00167107"/>
    <w:rsid w:val="00180BD2"/>
    <w:rsid w:val="00195A80"/>
    <w:rsid w:val="001C4947"/>
    <w:rsid w:val="001D4249"/>
    <w:rsid w:val="001E3A70"/>
    <w:rsid w:val="00201E4A"/>
    <w:rsid w:val="00205741"/>
    <w:rsid w:val="00207323"/>
    <w:rsid w:val="002142AD"/>
    <w:rsid w:val="0021642E"/>
    <w:rsid w:val="0022099D"/>
    <w:rsid w:val="00241F94"/>
    <w:rsid w:val="00270162"/>
    <w:rsid w:val="00280955"/>
    <w:rsid w:val="00292C42"/>
    <w:rsid w:val="002C4435"/>
    <w:rsid w:val="002D5F4F"/>
    <w:rsid w:val="002D7A9E"/>
    <w:rsid w:val="002F196D"/>
    <w:rsid w:val="002F269C"/>
    <w:rsid w:val="00301E5D"/>
    <w:rsid w:val="00320D3B"/>
    <w:rsid w:val="00322525"/>
    <w:rsid w:val="0033027F"/>
    <w:rsid w:val="00343A69"/>
    <w:rsid w:val="003447CD"/>
    <w:rsid w:val="003515A3"/>
    <w:rsid w:val="00352CA7"/>
    <w:rsid w:val="00362430"/>
    <w:rsid w:val="00365D0D"/>
    <w:rsid w:val="003679BE"/>
    <w:rsid w:val="003720CF"/>
    <w:rsid w:val="003874A1"/>
    <w:rsid w:val="003876E4"/>
    <w:rsid w:val="00387754"/>
    <w:rsid w:val="00387867"/>
    <w:rsid w:val="003A29EF"/>
    <w:rsid w:val="003A432A"/>
    <w:rsid w:val="003A75C2"/>
    <w:rsid w:val="003B5043"/>
    <w:rsid w:val="003F26F9"/>
    <w:rsid w:val="003F3109"/>
    <w:rsid w:val="004071A6"/>
    <w:rsid w:val="00411BC3"/>
    <w:rsid w:val="00421BFC"/>
    <w:rsid w:val="00432688"/>
    <w:rsid w:val="00444642"/>
    <w:rsid w:val="00447A01"/>
    <w:rsid w:val="00472824"/>
    <w:rsid w:val="004948B5"/>
    <w:rsid w:val="004B097C"/>
    <w:rsid w:val="004E1CF2"/>
    <w:rsid w:val="004F3194"/>
    <w:rsid w:val="004F3343"/>
    <w:rsid w:val="005020E8"/>
    <w:rsid w:val="005279F5"/>
    <w:rsid w:val="00550E96"/>
    <w:rsid w:val="00551D8A"/>
    <w:rsid w:val="00554C35"/>
    <w:rsid w:val="00586366"/>
    <w:rsid w:val="005A1EBD"/>
    <w:rsid w:val="005B5DE4"/>
    <w:rsid w:val="005C6980"/>
    <w:rsid w:val="005D4A03"/>
    <w:rsid w:val="005E655A"/>
    <w:rsid w:val="005E7681"/>
    <w:rsid w:val="005F3AA6"/>
    <w:rsid w:val="005F7931"/>
    <w:rsid w:val="00601816"/>
    <w:rsid w:val="00630AB3"/>
    <w:rsid w:val="00631E3F"/>
    <w:rsid w:val="00635491"/>
    <w:rsid w:val="0064411C"/>
    <w:rsid w:val="006545D3"/>
    <w:rsid w:val="006662DF"/>
    <w:rsid w:val="00681A93"/>
    <w:rsid w:val="006850B7"/>
    <w:rsid w:val="00687344"/>
    <w:rsid w:val="006A4BC4"/>
    <w:rsid w:val="006A691C"/>
    <w:rsid w:val="006B1E64"/>
    <w:rsid w:val="006B26AF"/>
    <w:rsid w:val="006B590A"/>
    <w:rsid w:val="006B5AB9"/>
    <w:rsid w:val="006D3E3C"/>
    <w:rsid w:val="006D562C"/>
    <w:rsid w:val="006F5CC7"/>
    <w:rsid w:val="007101A2"/>
    <w:rsid w:val="007218EB"/>
    <w:rsid w:val="0072551E"/>
    <w:rsid w:val="00727F04"/>
    <w:rsid w:val="00750030"/>
    <w:rsid w:val="00755A72"/>
    <w:rsid w:val="007620C8"/>
    <w:rsid w:val="00767CD4"/>
    <w:rsid w:val="00770B9A"/>
    <w:rsid w:val="007712E9"/>
    <w:rsid w:val="00774705"/>
    <w:rsid w:val="007A1A40"/>
    <w:rsid w:val="007B293E"/>
    <w:rsid w:val="007B6497"/>
    <w:rsid w:val="007C1D9D"/>
    <w:rsid w:val="007C6893"/>
    <w:rsid w:val="007D1363"/>
    <w:rsid w:val="007E73C5"/>
    <w:rsid w:val="007E79D5"/>
    <w:rsid w:val="007F4087"/>
    <w:rsid w:val="00805B7B"/>
    <w:rsid w:val="00806569"/>
    <w:rsid w:val="008167F4"/>
    <w:rsid w:val="008342B8"/>
    <w:rsid w:val="0083646C"/>
    <w:rsid w:val="0085260B"/>
    <w:rsid w:val="00853E42"/>
    <w:rsid w:val="00872BFD"/>
    <w:rsid w:val="00880099"/>
    <w:rsid w:val="008B02C2"/>
    <w:rsid w:val="008E28FA"/>
    <w:rsid w:val="008F0B17"/>
    <w:rsid w:val="00900ACB"/>
    <w:rsid w:val="00925D71"/>
    <w:rsid w:val="0092646D"/>
    <w:rsid w:val="00953125"/>
    <w:rsid w:val="009822E5"/>
    <w:rsid w:val="00990ECE"/>
    <w:rsid w:val="00A03635"/>
    <w:rsid w:val="00A06B8E"/>
    <w:rsid w:val="00A10451"/>
    <w:rsid w:val="00A269C2"/>
    <w:rsid w:val="00A46ACE"/>
    <w:rsid w:val="00A531EC"/>
    <w:rsid w:val="00A6132B"/>
    <w:rsid w:val="00A654D0"/>
    <w:rsid w:val="00AD1881"/>
    <w:rsid w:val="00AE212E"/>
    <w:rsid w:val="00AF39A5"/>
    <w:rsid w:val="00B15D83"/>
    <w:rsid w:val="00B1635A"/>
    <w:rsid w:val="00B16FC1"/>
    <w:rsid w:val="00B23FD2"/>
    <w:rsid w:val="00B30100"/>
    <w:rsid w:val="00B377BF"/>
    <w:rsid w:val="00B47730"/>
    <w:rsid w:val="00B62956"/>
    <w:rsid w:val="00BA4408"/>
    <w:rsid w:val="00BA599A"/>
    <w:rsid w:val="00BB2D29"/>
    <w:rsid w:val="00BB6434"/>
    <w:rsid w:val="00BC1806"/>
    <w:rsid w:val="00BD239C"/>
    <w:rsid w:val="00BD4E49"/>
    <w:rsid w:val="00BD5D3B"/>
    <w:rsid w:val="00BE70D4"/>
    <w:rsid w:val="00BF76F0"/>
    <w:rsid w:val="00C82DC2"/>
    <w:rsid w:val="00C92A35"/>
    <w:rsid w:val="00C93F56"/>
    <w:rsid w:val="00C96CEE"/>
    <w:rsid w:val="00CA09E2"/>
    <w:rsid w:val="00CA2899"/>
    <w:rsid w:val="00CA30A1"/>
    <w:rsid w:val="00CA6B5C"/>
    <w:rsid w:val="00CC4ED3"/>
    <w:rsid w:val="00CE2B2A"/>
    <w:rsid w:val="00CE602C"/>
    <w:rsid w:val="00CF17D2"/>
    <w:rsid w:val="00D30A34"/>
    <w:rsid w:val="00D52CE9"/>
    <w:rsid w:val="00D94395"/>
    <w:rsid w:val="00D975BE"/>
    <w:rsid w:val="00DA2302"/>
    <w:rsid w:val="00DB6BFB"/>
    <w:rsid w:val="00DC4DD9"/>
    <w:rsid w:val="00DC57C0"/>
    <w:rsid w:val="00DE6E46"/>
    <w:rsid w:val="00DF7976"/>
    <w:rsid w:val="00E0423E"/>
    <w:rsid w:val="00E06550"/>
    <w:rsid w:val="00E13406"/>
    <w:rsid w:val="00E310B4"/>
    <w:rsid w:val="00E34500"/>
    <w:rsid w:val="00E37C8F"/>
    <w:rsid w:val="00E42EF6"/>
    <w:rsid w:val="00E611AD"/>
    <w:rsid w:val="00E611DE"/>
    <w:rsid w:val="00E84A4E"/>
    <w:rsid w:val="00E96AB4"/>
    <w:rsid w:val="00E97376"/>
    <w:rsid w:val="00EA5FBA"/>
    <w:rsid w:val="00EB262D"/>
    <w:rsid w:val="00EB4F54"/>
    <w:rsid w:val="00EB5A95"/>
    <w:rsid w:val="00ED266D"/>
    <w:rsid w:val="00ED2846"/>
    <w:rsid w:val="00ED6ADF"/>
    <w:rsid w:val="00EF1E62"/>
    <w:rsid w:val="00F0418B"/>
    <w:rsid w:val="00F23C44"/>
    <w:rsid w:val="00F33321"/>
    <w:rsid w:val="00F34140"/>
    <w:rsid w:val="00F366AE"/>
    <w:rsid w:val="00F969B5"/>
    <w:rsid w:val="00FA5884"/>
    <w:rsid w:val="00FA5BBD"/>
    <w:rsid w:val="00FA63F7"/>
    <w:rsid w:val="00FB2FD6"/>
    <w:rsid w:val="00FC547E"/>
    <w:rsid w:val="00FF4160"/>
    <w:rsid w:val="4DFB783E"/>
    <w:rsid w:val="4E662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4EBF38"/>
  <w15:docId w15:val="{E14E7364-51BD-4F17-8350-A0F93C401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3515A3"/>
    <w:rPr>
      <w:sz w:val="16"/>
      <w:szCs w:val="16"/>
    </w:rPr>
  </w:style>
  <w:style w:type="paragraph" w:styleId="CommentText">
    <w:name w:val="annotation text"/>
    <w:basedOn w:val="Normal"/>
    <w:link w:val="CommentTextChar"/>
    <w:uiPriority w:val="99"/>
    <w:semiHidden/>
    <w:unhideWhenUsed/>
    <w:rsid w:val="003515A3"/>
    <w:rPr>
      <w:sz w:val="20"/>
      <w:szCs w:val="20"/>
    </w:rPr>
  </w:style>
  <w:style w:type="character" w:customStyle="1" w:styleId="CommentTextChar">
    <w:name w:val="Comment Text Char"/>
    <w:basedOn w:val="DefaultParagraphFont"/>
    <w:link w:val="CommentText"/>
    <w:uiPriority w:val="99"/>
    <w:semiHidden/>
    <w:rsid w:val="003515A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515A3"/>
    <w:rPr>
      <w:b/>
      <w:bCs/>
    </w:rPr>
  </w:style>
  <w:style w:type="character" w:customStyle="1" w:styleId="CommentSubjectChar">
    <w:name w:val="Comment Subject Char"/>
    <w:basedOn w:val="CommentTextChar"/>
    <w:link w:val="CommentSubject"/>
    <w:uiPriority w:val="99"/>
    <w:semiHidden/>
    <w:rsid w:val="003515A3"/>
    <w:rPr>
      <w:rFonts w:ascii="Times New Roman" w:eastAsia="Times New Roman" w:hAnsi="Times New Roman"/>
      <w:b/>
      <w:bCs/>
    </w:rPr>
  </w:style>
  <w:style w:type="paragraph" w:styleId="Revision">
    <w:name w:val="Revision"/>
    <w:hidden/>
    <w:uiPriority w:val="99"/>
    <w:semiHidden/>
    <w:rsid w:val="004071A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2a%20-%20Unconsolidated%20Bill%20Template%20(Apr.%20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4B31B-24D4-4BB4-9866-1B771B962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E.2a - Unconsolidated Bill Template (Apr. 2015)</Template>
  <TotalTime>1</TotalTime>
  <Pages>2</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Jones, Stephanie</dc:creator>
  <cp:lastModifiedBy>Martin, William</cp:lastModifiedBy>
  <cp:revision>5</cp:revision>
  <cp:lastPrinted>2013-04-22T14:57:00Z</cp:lastPrinted>
  <dcterms:created xsi:type="dcterms:W3CDTF">2026-02-23T14:48:00Z</dcterms:created>
  <dcterms:modified xsi:type="dcterms:W3CDTF">2026-02-28T14:43:00Z</dcterms:modified>
</cp:coreProperties>
</file>