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8DCD5" w14:textId="24F234F1" w:rsidR="004E1CF2" w:rsidRDefault="5B49CB8C" w:rsidP="00E97376">
      <w:pPr>
        <w:ind w:firstLine="0"/>
        <w:jc w:val="center"/>
      </w:pPr>
      <w:r>
        <w:t xml:space="preserve">Int. No. </w:t>
      </w:r>
      <w:r w:rsidR="00E26620">
        <w:t>252</w:t>
      </w:r>
    </w:p>
    <w:p w14:paraId="672A6659" w14:textId="77777777" w:rsidR="00E97376" w:rsidRDefault="00E97376" w:rsidP="00E97376">
      <w:pPr>
        <w:ind w:firstLine="0"/>
        <w:jc w:val="center"/>
      </w:pPr>
    </w:p>
    <w:p w14:paraId="731B1858" w14:textId="77777777" w:rsidR="002A6160" w:rsidRDefault="002A6160" w:rsidP="002A6160">
      <w:pPr>
        <w:autoSpaceDE w:val="0"/>
        <w:autoSpaceDN w:val="0"/>
        <w:adjustRightInd w:val="0"/>
        <w:ind w:firstLine="0"/>
        <w:jc w:val="both"/>
        <w:rPr>
          <w:rFonts w:eastAsia="Calibri"/>
        </w:rPr>
      </w:pPr>
      <w:r>
        <w:rPr>
          <w:rFonts w:eastAsia="Calibri"/>
        </w:rPr>
        <w:t>By Council Members Hudson, Feliz, P. Sanchez, Brewer, Louis, Hanif, Won, Krishnan, Schulman, Aldebol, Restler and Zhuang</w:t>
      </w:r>
    </w:p>
    <w:p w14:paraId="4368283C" w14:textId="0B97B7DD" w:rsidR="5B49CB8C" w:rsidRDefault="5B49CB8C" w:rsidP="5B49CB8C">
      <w:pPr>
        <w:spacing w:line="259" w:lineRule="auto"/>
        <w:jc w:val="both"/>
        <w:rPr>
          <w:rFonts w:eastAsia="Calibri"/>
        </w:rPr>
      </w:pPr>
    </w:p>
    <w:p w14:paraId="12A1D79A" w14:textId="77777777" w:rsidR="00B06CA2" w:rsidRPr="00B06CA2" w:rsidRDefault="00B06CA2" w:rsidP="007101A2">
      <w:pPr>
        <w:pStyle w:val="BodyText"/>
        <w:spacing w:line="240" w:lineRule="auto"/>
        <w:ind w:firstLine="0"/>
        <w:rPr>
          <w:vanish/>
        </w:rPr>
      </w:pPr>
      <w:r w:rsidRPr="00B06CA2">
        <w:rPr>
          <w:vanish/>
        </w:rPr>
        <w:t>..Title</w:t>
      </w:r>
    </w:p>
    <w:p w14:paraId="06C45071" w14:textId="77777777" w:rsidR="004E1CF2" w:rsidRDefault="00B06CA2" w:rsidP="007101A2">
      <w:pPr>
        <w:pStyle w:val="BodyText"/>
        <w:spacing w:line="240" w:lineRule="auto"/>
        <w:ind w:firstLine="0"/>
      </w:pPr>
      <w:r>
        <w:t>A Local Law t</w:t>
      </w:r>
      <w:r w:rsidR="004E1CF2">
        <w:t xml:space="preserve">o </w:t>
      </w:r>
      <w:r w:rsidR="00E310B4">
        <w:t>amend the</w:t>
      </w:r>
      <w:r w:rsidR="00FC547E">
        <w:t xml:space="preserve"> </w:t>
      </w:r>
      <w:r w:rsidR="00EC1842">
        <w:t>administrative code of the city of New York</w:t>
      </w:r>
      <w:r w:rsidR="004E1CF2">
        <w:t>, in relation to</w:t>
      </w:r>
      <w:r w:rsidR="00873B26">
        <w:t xml:space="preserve"> </w:t>
      </w:r>
      <w:r w:rsidR="00EC1842">
        <w:t>minimum temperatures required to be maintained in dwellings</w:t>
      </w:r>
    </w:p>
    <w:p w14:paraId="38B214E0" w14:textId="77777777" w:rsidR="00B06CA2" w:rsidRPr="00B06CA2" w:rsidRDefault="00B06CA2" w:rsidP="007101A2">
      <w:pPr>
        <w:pStyle w:val="BodyText"/>
        <w:spacing w:line="240" w:lineRule="auto"/>
        <w:ind w:firstLine="0"/>
        <w:rPr>
          <w:vanish/>
        </w:rPr>
      </w:pPr>
      <w:r w:rsidRPr="00B06CA2">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96F0DBE" w14:textId="77777777" w:rsidR="00EC1842" w:rsidRPr="00EC1842" w:rsidRDefault="007101A2" w:rsidP="00EC1842">
      <w:pPr>
        <w:spacing w:line="480" w:lineRule="auto"/>
        <w:jc w:val="both"/>
      </w:pPr>
      <w:r>
        <w:t>S</w:t>
      </w:r>
      <w:r w:rsidR="004E1CF2">
        <w:t>ection 1.</w:t>
      </w:r>
      <w:r w:rsidR="007E79D5">
        <w:t xml:space="preserve"> </w:t>
      </w:r>
      <w:r w:rsidR="00EC1842" w:rsidRPr="00EC1842">
        <w:t>Subdivision a of section 27-2029 of the administrative code of the city of New York</w:t>
      </w:r>
      <w:r w:rsidR="00EC1842">
        <w:t>, as amended by local law number 86 for the year 2017,</w:t>
      </w:r>
      <w:r w:rsidR="00EC1842" w:rsidRPr="00EC1842">
        <w:t xml:space="preserve"> is amended to read as follows:</w:t>
      </w:r>
    </w:p>
    <w:p w14:paraId="4C7CC534" w14:textId="77777777" w:rsidR="00EC1842" w:rsidRPr="00EC1842" w:rsidRDefault="00EC1842" w:rsidP="00EC1842">
      <w:pPr>
        <w:spacing w:line="480" w:lineRule="auto"/>
        <w:jc w:val="both"/>
      </w:pPr>
      <w:r w:rsidRPr="00EC1842">
        <w:tab/>
        <w:t>a. During the period from October first through May thirty-first, centrally-supplied heat, in any dwelling in which such heat is required to be provided, shall be furnished so as to maintain, in every portion of such dwelling used or occupied for living purposes:</w:t>
      </w:r>
    </w:p>
    <w:p w14:paraId="2B8C35C2" w14:textId="77777777" w:rsidR="00EC1842" w:rsidRPr="00EC1842" w:rsidRDefault="00EC1842" w:rsidP="00EC1842">
      <w:pPr>
        <w:spacing w:line="480" w:lineRule="auto"/>
        <w:jc w:val="both"/>
      </w:pPr>
      <w:r w:rsidRPr="00EC1842">
        <w:t xml:space="preserve">(1) between the hours of six a.m. and ten p.m., a temperature of at least </w:t>
      </w:r>
      <w:r>
        <w:t>[</w:t>
      </w:r>
      <w:r w:rsidRPr="00EC1842">
        <w:t>sixty-eight</w:t>
      </w:r>
      <w:r>
        <w:t xml:space="preserve">] </w:t>
      </w:r>
      <w:r w:rsidRPr="00EC1842">
        <w:rPr>
          <w:u w:val="single"/>
        </w:rPr>
        <w:t>seventy</w:t>
      </w:r>
      <w:r w:rsidRPr="00EC1842">
        <w:t xml:space="preserve"> degrees Fahrenheit whenever the outside temperature falls below fifty-five degrees; and</w:t>
      </w:r>
    </w:p>
    <w:p w14:paraId="5A69C8A6" w14:textId="77777777" w:rsidR="00595589" w:rsidRPr="000D0C07" w:rsidRDefault="00EC1842" w:rsidP="000D0C07">
      <w:pPr>
        <w:spacing w:line="480" w:lineRule="auto"/>
        <w:jc w:val="both"/>
      </w:pPr>
      <w:r w:rsidRPr="00EC1842">
        <w:t xml:space="preserve">(2) between the hours of ten p.m. and six a.m., a temperature of at least </w:t>
      </w:r>
      <w:r w:rsidR="005A0901">
        <w:t>[</w:t>
      </w:r>
      <w:r w:rsidRPr="005A0901">
        <w:t>sixty-two</w:t>
      </w:r>
      <w:r w:rsidR="005A0901">
        <w:t xml:space="preserve">] </w:t>
      </w:r>
      <w:r w:rsidR="005A0901">
        <w:rPr>
          <w:u w:val="single"/>
        </w:rPr>
        <w:t>sixty-six</w:t>
      </w:r>
      <w:r w:rsidR="005A0901" w:rsidRPr="005A0901">
        <w:t xml:space="preserve"> </w:t>
      </w:r>
      <w:r w:rsidR="005A0901">
        <w:t>degrees Fahrenheit.</w:t>
      </w:r>
    </w:p>
    <w:p w14:paraId="7D08A7EB" w14:textId="77777777" w:rsidR="002F196D" w:rsidRDefault="00595589" w:rsidP="000D0C07">
      <w:pPr>
        <w:spacing w:line="480" w:lineRule="auto"/>
        <w:jc w:val="both"/>
      </w:pPr>
      <w:r>
        <w:t>§ 2.</w:t>
      </w:r>
      <w:r w:rsidR="000D0C07" w:rsidRPr="000D0C07">
        <w:t xml:space="preserve"> T</w:t>
      </w:r>
      <w:r w:rsidR="000D0C07">
        <w:t>his local law takes effect 120 days after it becomes law.</w:t>
      </w:r>
    </w:p>
    <w:p w14:paraId="5A39BBE3" w14:textId="77777777" w:rsidR="00B06CA2" w:rsidRPr="000D0C07" w:rsidRDefault="00B06CA2" w:rsidP="000D0C07">
      <w:pPr>
        <w:spacing w:line="480" w:lineRule="auto"/>
        <w:jc w:val="both"/>
        <w:rPr>
          <w:u w:val="single"/>
        </w:rPr>
        <w:sectPr w:rsidR="00B06CA2" w:rsidRPr="000D0C07" w:rsidSect="00AF39A5">
          <w:type w:val="continuous"/>
          <w:pgSz w:w="12240" w:h="15840"/>
          <w:pgMar w:top="1440" w:right="1440" w:bottom="1440" w:left="1440" w:header="720" w:footer="720" w:gutter="0"/>
          <w:lnNumType w:countBy="1"/>
          <w:cols w:space="720"/>
          <w:titlePg/>
          <w:docGrid w:linePitch="360"/>
        </w:sectPr>
      </w:pPr>
    </w:p>
    <w:p w14:paraId="41C8F396" w14:textId="77777777" w:rsidR="00B47730" w:rsidRDefault="00B47730" w:rsidP="007101A2">
      <w:pPr>
        <w:ind w:firstLine="0"/>
        <w:jc w:val="both"/>
        <w:rPr>
          <w:sz w:val="18"/>
          <w:szCs w:val="18"/>
        </w:rPr>
      </w:pPr>
    </w:p>
    <w:p w14:paraId="0D0B940D" w14:textId="77777777" w:rsidR="00B06CA2" w:rsidRDefault="00B06CA2" w:rsidP="007101A2">
      <w:pPr>
        <w:ind w:firstLine="0"/>
        <w:jc w:val="both"/>
        <w:rPr>
          <w:sz w:val="18"/>
          <w:szCs w:val="18"/>
        </w:rPr>
      </w:pPr>
    </w:p>
    <w:p w14:paraId="34739F42" w14:textId="77777777" w:rsidR="00EB262D" w:rsidRDefault="000D0C07" w:rsidP="007101A2">
      <w:pPr>
        <w:ind w:firstLine="0"/>
        <w:jc w:val="both"/>
        <w:rPr>
          <w:sz w:val="18"/>
          <w:szCs w:val="18"/>
        </w:rPr>
      </w:pPr>
      <w:r>
        <w:rPr>
          <w:sz w:val="18"/>
          <w:szCs w:val="18"/>
        </w:rPr>
        <w:t>NAW</w:t>
      </w:r>
    </w:p>
    <w:p w14:paraId="50CC0A25" w14:textId="77777777" w:rsidR="004E1CF2" w:rsidRDefault="5B49CB8C" w:rsidP="007101A2">
      <w:pPr>
        <w:ind w:firstLine="0"/>
        <w:jc w:val="both"/>
        <w:rPr>
          <w:sz w:val="18"/>
          <w:szCs w:val="18"/>
        </w:rPr>
      </w:pPr>
      <w:r w:rsidRPr="5B49CB8C">
        <w:rPr>
          <w:sz w:val="18"/>
          <w:szCs w:val="18"/>
        </w:rPr>
        <w:t>LS #6623/7054/7099/7155/7229</w:t>
      </w:r>
    </w:p>
    <w:p w14:paraId="1688DF7B" w14:textId="71284ECE" w:rsidR="00AE212E" w:rsidRDefault="5B49CB8C" w:rsidP="5B49CB8C">
      <w:pPr>
        <w:ind w:firstLine="0"/>
        <w:jc w:val="both"/>
        <w:rPr>
          <w:color w:val="000000" w:themeColor="text1"/>
          <w:sz w:val="18"/>
          <w:szCs w:val="18"/>
        </w:rPr>
      </w:pPr>
      <w:r w:rsidRPr="5B49CB8C">
        <w:rPr>
          <w:color w:val="000000" w:themeColor="text1"/>
          <w:sz w:val="18"/>
          <w:szCs w:val="18"/>
        </w:rPr>
        <w:t>Int. #0249-2024</w:t>
      </w:r>
    </w:p>
    <w:p w14:paraId="2D8410F9" w14:textId="31379397" w:rsidR="00AE212E" w:rsidRDefault="5B49CB8C" w:rsidP="5B49CB8C">
      <w:pPr>
        <w:ind w:firstLine="0"/>
        <w:jc w:val="both"/>
        <w:rPr>
          <w:color w:val="000000" w:themeColor="text1"/>
          <w:sz w:val="18"/>
          <w:szCs w:val="18"/>
        </w:rPr>
      </w:pPr>
      <w:r w:rsidRPr="5B49CB8C">
        <w:rPr>
          <w:color w:val="000000" w:themeColor="text1"/>
          <w:sz w:val="18"/>
          <w:szCs w:val="18"/>
        </w:rPr>
        <w:t>01/08/2026 12:43 PM</w:t>
      </w:r>
    </w:p>
    <w:p w14:paraId="4B94D5A5" w14:textId="0F4CFBC7" w:rsidR="00AE212E" w:rsidRDefault="00AE212E" w:rsidP="007101A2">
      <w:pPr>
        <w:ind w:firstLine="0"/>
        <w:rPr>
          <w:sz w:val="18"/>
          <w:szCs w:val="18"/>
        </w:rPr>
      </w:pPr>
    </w:p>
    <w:p w14:paraId="3DEEC66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110F5" w14:textId="77777777" w:rsidR="00441D41" w:rsidRDefault="00441D41">
      <w:r>
        <w:separator/>
      </w:r>
    </w:p>
    <w:p w14:paraId="7C947A51" w14:textId="77777777" w:rsidR="00441D41" w:rsidRDefault="00441D41"/>
  </w:endnote>
  <w:endnote w:type="continuationSeparator" w:id="0">
    <w:p w14:paraId="2080B172" w14:textId="77777777" w:rsidR="00441D41" w:rsidRDefault="00441D41">
      <w:r>
        <w:continuationSeparator/>
      </w:r>
    </w:p>
    <w:p w14:paraId="04242481" w14:textId="77777777" w:rsidR="00441D41" w:rsidRDefault="00441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3D22A9" w14:textId="27B475B4" w:rsidR="008F0B17" w:rsidRDefault="008F0B17">
        <w:pPr>
          <w:pStyle w:val="Footer"/>
          <w:jc w:val="center"/>
        </w:pPr>
        <w:r>
          <w:fldChar w:fldCharType="begin"/>
        </w:r>
        <w:r>
          <w:instrText xml:space="preserve"> PAGE   \* MERGEFORMAT </w:instrText>
        </w:r>
        <w:r>
          <w:fldChar w:fldCharType="separate"/>
        </w:r>
        <w:r w:rsidR="00063837">
          <w:rPr>
            <w:noProof/>
          </w:rPr>
          <w:t>1</w:t>
        </w:r>
        <w:r>
          <w:rPr>
            <w:noProof/>
          </w:rPr>
          <w:fldChar w:fldCharType="end"/>
        </w:r>
      </w:p>
    </w:sdtContent>
  </w:sdt>
  <w:p w14:paraId="3656B9A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24AAD8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61D77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7D86" w14:textId="77777777" w:rsidR="00441D41" w:rsidRDefault="00441D41">
      <w:r>
        <w:separator/>
      </w:r>
    </w:p>
    <w:p w14:paraId="797C3486" w14:textId="77777777" w:rsidR="00441D41" w:rsidRDefault="00441D41"/>
  </w:footnote>
  <w:footnote w:type="continuationSeparator" w:id="0">
    <w:p w14:paraId="3FDA58D2" w14:textId="77777777" w:rsidR="00441D41" w:rsidRDefault="00441D41">
      <w:r>
        <w:continuationSeparator/>
      </w:r>
    </w:p>
    <w:p w14:paraId="368E518C" w14:textId="77777777" w:rsidR="00441D41" w:rsidRDefault="00441D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73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146"/>
    <w:rsid w:val="000135A3"/>
    <w:rsid w:val="0001500A"/>
    <w:rsid w:val="00025AB3"/>
    <w:rsid w:val="00035181"/>
    <w:rsid w:val="000502BC"/>
    <w:rsid w:val="00056BB0"/>
    <w:rsid w:val="00063367"/>
    <w:rsid w:val="00063837"/>
    <w:rsid w:val="00064AFB"/>
    <w:rsid w:val="0009173E"/>
    <w:rsid w:val="00094A70"/>
    <w:rsid w:val="000A7EFC"/>
    <w:rsid w:val="000D0C07"/>
    <w:rsid w:val="000D4A7F"/>
    <w:rsid w:val="001073BD"/>
    <w:rsid w:val="001132E7"/>
    <w:rsid w:val="00115B31"/>
    <w:rsid w:val="00130500"/>
    <w:rsid w:val="001509BF"/>
    <w:rsid w:val="00150A27"/>
    <w:rsid w:val="001510EE"/>
    <w:rsid w:val="00162FC0"/>
    <w:rsid w:val="00165627"/>
    <w:rsid w:val="00167107"/>
    <w:rsid w:val="00167613"/>
    <w:rsid w:val="00180BD2"/>
    <w:rsid w:val="00195A80"/>
    <w:rsid w:val="00196B81"/>
    <w:rsid w:val="001A3D67"/>
    <w:rsid w:val="001D1D1A"/>
    <w:rsid w:val="001D4249"/>
    <w:rsid w:val="00205741"/>
    <w:rsid w:val="00206091"/>
    <w:rsid w:val="00207323"/>
    <w:rsid w:val="0021642E"/>
    <w:rsid w:val="00216E91"/>
    <w:rsid w:val="0022099D"/>
    <w:rsid w:val="00241F94"/>
    <w:rsid w:val="00270162"/>
    <w:rsid w:val="00280955"/>
    <w:rsid w:val="00292C42"/>
    <w:rsid w:val="002A3EAF"/>
    <w:rsid w:val="002A6160"/>
    <w:rsid w:val="002C4435"/>
    <w:rsid w:val="002D241B"/>
    <w:rsid w:val="002D5F4F"/>
    <w:rsid w:val="002D6146"/>
    <w:rsid w:val="002E0600"/>
    <w:rsid w:val="002F196D"/>
    <w:rsid w:val="002F269C"/>
    <w:rsid w:val="002F307E"/>
    <w:rsid w:val="00301E5D"/>
    <w:rsid w:val="00302E31"/>
    <w:rsid w:val="00313539"/>
    <w:rsid w:val="00315E15"/>
    <w:rsid w:val="00320D3B"/>
    <w:rsid w:val="003222AF"/>
    <w:rsid w:val="0033027F"/>
    <w:rsid w:val="003447CD"/>
    <w:rsid w:val="00352CA7"/>
    <w:rsid w:val="003720CF"/>
    <w:rsid w:val="003874A1"/>
    <w:rsid w:val="00387754"/>
    <w:rsid w:val="003A29EF"/>
    <w:rsid w:val="003A75C2"/>
    <w:rsid w:val="003B109D"/>
    <w:rsid w:val="003B6481"/>
    <w:rsid w:val="003C4EB5"/>
    <w:rsid w:val="003E1DA3"/>
    <w:rsid w:val="003E3245"/>
    <w:rsid w:val="003E3B4E"/>
    <w:rsid w:val="003F26F9"/>
    <w:rsid w:val="003F3109"/>
    <w:rsid w:val="00432688"/>
    <w:rsid w:val="00441D41"/>
    <w:rsid w:val="00444642"/>
    <w:rsid w:val="00447A01"/>
    <w:rsid w:val="004646EB"/>
    <w:rsid w:val="00465293"/>
    <w:rsid w:val="004713DA"/>
    <w:rsid w:val="004948B5"/>
    <w:rsid w:val="0049579E"/>
    <w:rsid w:val="00497233"/>
    <w:rsid w:val="004B097C"/>
    <w:rsid w:val="004E1CF2"/>
    <w:rsid w:val="004E2C17"/>
    <w:rsid w:val="004F3343"/>
    <w:rsid w:val="004F3CE7"/>
    <w:rsid w:val="005020E8"/>
    <w:rsid w:val="00516150"/>
    <w:rsid w:val="00550E96"/>
    <w:rsid w:val="00554C35"/>
    <w:rsid w:val="005556EF"/>
    <w:rsid w:val="00560C06"/>
    <w:rsid w:val="0057235A"/>
    <w:rsid w:val="00573EEF"/>
    <w:rsid w:val="00574389"/>
    <w:rsid w:val="00583035"/>
    <w:rsid w:val="00586366"/>
    <w:rsid w:val="00595589"/>
    <w:rsid w:val="00597811"/>
    <w:rsid w:val="005A0901"/>
    <w:rsid w:val="005A1EBD"/>
    <w:rsid w:val="005B5DE4"/>
    <w:rsid w:val="005C3918"/>
    <w:rsid w:val="005C6980"/>
    <w:rsid w:val="005D4A03"/>
    <w:rsid w:val="005D7886"/>
    <w:rsid w:val="005E655A"/>
    <w:rsid w:val="005E7681"/>
    <w:rsid w:val="005F3AA6"/>
    <w:rsid w:val="006003E3"/>
    <w:rsid w:val="00623A3A"/>
    <w:rsid w:val="00630AB3"/>
    <w:rsid w:val="0065417B"/>
    <w:rsid w:val="006662DF"/>
    <w:rsid w:val="00681A93"/>
    <w:rsid w:val="00687344"/>
    <w:rsid w:val="006A691C"/>
    <w:rsid w:val="006B26AF"/>
    <w:rsid w:val="006B590A"/>
    <w:rsid w:val="006B5AB9"/>
    <w:rsid w:val="006B6BB3"/>
    <w:rsid w:val="006C29D8"/>
    <w:rsid w:val="006D3E3C"/>
    <w:rsid w:val="006D562C"/>
    <w:rsid w:val="006E049F"/>
    <w:rsid w:val="006F5CC7"/>
    <w:rsid w:val="007006AE"/>
    <w:rsid w:val="007101A2"/>
    <w:rsid w:val="007218EB"/>
    <w:rsid w:val="0072551E"/>
    <w:rsid w:val="00727F04"/>
    <w:rsid w:val="0073646B"/>
    <w:rsid w:val="00742F56"/>
    <w:rsid w:val="00750030"/>
    <w:rsid w:val="00761C97"/>
    <w:rsid w:val="0076657F"/>
    <w:rsid w:val="00767CD4"/>
    <w:rsid w:val="00770B9A"/>
    <w:rsid w:val="007A1A40"/>
    <w:rsid w:val="007B293E"/>
    <w:rsid w:val="007B6497"/>
    <w:rsid w:val="007C1D9D"/>
    <w:rsid w:val="007C41A4"/>
    <w:rsid w:val="007C6893"/>
    <w:rsid w:val="007E73C5"/>
    <w:rsid w:val="007E79D5"/>
    <w:rsid w:val="007F0A63"/>
    <w:rsid w:val="007F4087"/>
    <w:rsid w:val="00806569"/>
    <w:rsid w:val="008167F4"/>
    <w:rsid w:val="0083646C"/>
    <w:rsid w:val="0085260B"/>
    <w:rsid w:val="00853E42"/>
    <w:rsid w:val="00864396"/>
    <w:rsid w:val="0086750C"/>
    <w:rsid w:val="00872BFD"/>
    <w:rsid w:val="008738A7"/>
    <w:rsid w:val="00873B26"/>
    <w:rsid w:val="00880099"/>
    <w:rsid w:val="008978F2"/>
    <w:rsid w:val="008C1616"/>
    <w:rsid w:val="008E28FA"/>
    <w:rsid w:val="008F0B17"/>
    <w:rsid w:val="00900ACB"/>
    <w:rsid w:val="00925D71"/>
    <w:rsid w:val="009278FF"/>
    <w:rsid w:val="0094029B"/>
    <w:rsid w:val="009822E5"/>
    <w:rsid w:val="00990ECE"/>
    <w:rsid w:val="009B7582"/>
    <w:rsid w:val="009C2205"/>
    <w:rsid w:val="009F30A1"/>
    <w:rsid w:val="00A03635"/>
    <w:rsid w:val="00A10451"/>
    <w:rsid w:val="00A25FAB"/>
    <w:rsid w:val="00A269C2"/>
    <w:rsid w:val="00A46ACE"/>
    <w:rsid w:val="00A47261"/>
    <w:rsid w:val="00A531EC"/>
    <w:rsid w:val="00A654D0"/>
    <w:rsid w:val="00A719FB"/>
    <w:rsid w:val="00AA5045"/>
    <w:rsid w:val="00AD1881"/>
    <w:rsid w:val="00AE212E"/>
    <w:rsid w:val="00AF39A5"/>
    <w:rsid w:val="00B06CA2"/>
    <w:rsid w:val="00B15D83"/>
    <w:rsid w:val="00B1635A"/>
    <w:rsid w:val="00B30100"/>
    <w:rsid w:val="00B47730"/>
    <w:rsid w:val="00BA4408"/>
    <w:rsid w:val="00BA599A"/>
    <w:rsid w:val="00BB6434"/>
    <w:rsid w:val="00BB7016"/>
    <w:rsid w:val="00BC1806"/>
    <w:rsid w:val="00BD4E49"/>
    <w:rsid w:val="00BD61A1"/>
    <w:rsid w:val="00BF76F0"/>
    <w:rsid w:val="00C92A35"/>
    <w:rsid w:val="00C93F56"/>
    <w:rsid w:val="00C96CEE"/>
    <w:rsid w:val="00CA09E2"/>
    <w:rsid w:val="00CA2899"/>
    <w:rsid w:val="00CA30A1"/>
    <w:rsid w:val="00CA6B5C"/>
    <w:rsid w:val="00CC4ED3"/>
    <w:rsid w:val="00CD4D01"/>
    <w:rsid w:val="00CE602C"/>
    <w:rsid w:val="00CF17D2"/>
    <w:rsid w:val="00CF352E"/>
    <w:rsid w:val="00D00BD6"/>
    <w:rsid w:val="00D13851"/>
    <w:rsid w:val="00D30A34"/>
    <w:rsid w:val="00D31B8A"/>
    <w:rsid w:val="00D52CE9"/>
    <w:rsid w:val="00D66FFC"/>
    <w:rsid w:val="00D76A4E"/>
    <w:rsid w:val="00D81B7C"/>
    <w:rsid w:val="00D929DF"/>
    <w:rsid w:val="00D94395"/>
    <w:rsid w:val="00D975BE"/>
    <w:rsid w:val="00DA71A4"/>
    <w:rsid w:val="00DB6BFB"/>
    <w:rsid w:val="00DC57C0"/>
    <w:rsid w:val="00DD34DC"/>
    <w:rsid w:val="00DE6E46"/>
    <w:rsid w:val="00DF7976"/>
    <w:rsid w:val="00E0423E"/>
    <w:rsid w:val="00E06550"/>
    <w:rsid w:val="00E13406"/>
    <w:rsid w:val="00E145EF"/>
    <w:rsid w:val="00E1593C"/>
    <w:rsid w:val="00E26620"/>
    <w:rsid w:val="00E310B4"/>
    <w:rsid w:val="00E34500"/>
    <w:rsid w:val="00E360D0"/>
    <w:rsid w:val="00E37C8F"/>
    <w:rsid w:val="00E42EF6"/>
    <w:rsid w:val="00E611AD"/>
    <w:rsid w:val="00E611DE"/>
    <w:rsid w:val="00E63047"/>
    <w:rsid w:val="00E84A4E"/>
    <w:rsid w:val="00E96AB4"/>
    <w:rsid w:val="00E97376"/>
    <w:rsid w:val="00EB262D"/>
    <w:rsid w:val="00EB4F54"/>
    <w:rsid w:val="00EB5A95"/>
    <w:rsid w:val="00EC1842"/>
    <w:rsid w:val="00EC4631"/>
    <w:rsid w:val="00ED266D"/>
    <w:rsid w:val="00ED2846"/>
    <w:rsid w:val="00ED6ADF"/>
    <w:rsid w:val="00EE1430"/>
    <w:rsid w:val="00EE63DA"/>
    <w:rsid w:val="00EF1E62"/>
    <w:rsid w:val="00EF2FA1"/>
    <w:rsid w:val="00F01C1E"/>
    <w:rsid w:val="00F0418B"/>
    <w:rsid w:val="00F12CB7"/>
    <w:rsid w:val="00F1371E"/>
    <w:rsid w:val="00F23C44"/>
    <w:rsid w:val="00F33321"/>
    <w:rsid w:val="00F34140"/>
    <w:rsid w:val="00F60349"/>
    <w:rsid w:val="00FA5BBD"/>
    <w:rsid w:val="00FA63F7"/>
    <w:rsid w:val="00FB245A"/>
    <w:rsid w:val="00FB2FD6"/>
    <w:rsid w:val="00FC547E"/>
    <w:rsid w:val="00FE42F3"/>
    <w:rsid w:val="00FF4160"/>
    <w:rsid w:val="00FF5416"/>
    <w:rsid w:val="32E67F87"/>
    <w:rsid w:val="3969C0F4"/>
    <w:rsid w:val="5B49CB8C"/>
    <w:rsid w:val="7282A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2A087"/>
  <w15:docId w15:val="{8F6D2529-87D6-4994-A2C8-9E6955AD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7842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73920665">
      <w:bodyDiv w:val="1"/>
      <w:marLeft w:val="0"/>
      <w:marRight w:val="0"/>
      <w:marTop w:val="0"/>
      <w:marBottom w:val="0"/>
      <w:divBdr>
        <w:top w:val="none" w:sz="0" w:space="0" w:color="auto"/>
        <w:left w:val="none" w:sz="0" w:space="0" w:color="auto"/>
        <w:bottom w:val="none" w:sz="0" w:space="0" w:color="auto"/>
        <w:right w:val="none" w:sz="0" w:space="0" w:color="auto"/>
      </w:divBdr>
    </w:div>
    <w:div w:id="172826369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D5A3-1D23-4FD5-A422-F4E61A83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3</TotalTime>
  <Pages>1</Pages>
  <Words>182</Words>
  <Characters>1041</Characters>
  <Application>Microsoft Office Word</Application>
  <DocSecurity>0</DocSecurity>
  <Lines>8</Lines>
  <Paragraphs>2</Paragraphs>
  <ScaleCrop>false</ScaleCrop>
  <Company>Gateway</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Widzowski, Nicholas</dc:creator>
  <cp:lastModifiedBy>Martin, William</cp:lastModifiedBy>
  <cp:revision>18</cp:revision>
  <cp:lastPrinted>2013-04-22T14:57:00Z</cp:lastPrinted>
  <dcterms:created xsi:type="dcterms:W3CDTF">2026-02-13T16:35:00Z</dcterms:created>
  <dcterms:modified xsi:type="dcterms:W3CDTF">2026-06-04T13:36:00Z</dcterms:modified>
</cp:coreProperties>
</file>