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EC27D" w14:textId="0326F220" w:rsidR="004E1CF2" w:rsidRDefault="004E1CF2" w:rsidP="00E97376">
      <w:pPr>
        <w:ind w:firstLine="0"/>
        <w:jc w:val="center"/>
      </w:pPr>
      <w:r>
        <w:t>Int. No.</w:t>
      </w:r>
      <w:r w:rsidR="00020993">
        <w:t xml:space="preserve"> </w:t>
      </w:r>
      <w:r w:rsidR="005B2C7F">
        <w:t>424</w:t>
      </w:r>
    </w:p>
    <w:p w14:paraId="42D83636" w14:textId="77777777" w:rsidR="00E97376" w:rsidRDefault="00E97376" w:rsidP="00E97376">
      <w:pPr>
        <w:ind w:firstLine="0"/>
        <w:jc w:val="center"/>
      </w:pPr>
    </w:p>
    <w:p w14:paraId="76DE921B" w14:textId="77777777" w:rsidR="008C348F" w:rsidRDefault="008C348F" w:rsidP="008C348F">
      <w:pPr>
        <w:autoSpaceDE w:val="0"/>
        <w:autoSpaceDN w:val="0"/>
        <w:adjustRightInd w:val="0"/>
        <w:ind w:firstLine="0"/>
        <w:rPr>
          <w:rFonts w:eastAsia="Calibri"/>
        </w:rPr>
      </w:pPr>
      <w:r>
        <w:rPr>
          <w:rFonts w:eastAsia="Calibri"/>
        </w:rPr>
        <w:t>By Council Members P. Sanchez, Stevens, Ossé, Gutiérrez, Lee, Joseph, Hudson, the Public Advocate (Mr. Williams), Louis, J. Sanchez, Brewer and Brooks-Powers</w:t>
      </w:r>
    </w:p>
    <w:p w14:paraId="7CECB64D" w14:textId="77777777" w:rsidR="00830CEC" w:rsidRDefault="00830CEC" w:rsidP="007101A2">
      <w:pPr>
        <w:pStyle w:val="BodyText"/>
        <w:spacing w:line="240" w:lineRule="auto"/>
        <w:ind w:firstLine="0"/>
      </w:pPr>
    </w:p>
    <w:p w14:paraId="64AA9EE8" w14:textId="77777777" w:rsidR="003D43BB" w:rsidRPr="003D43BB" w:rsidRDefault="003D43BB" w:rsidP="007101A2">
      <w:pPr>
        <w:pStyle w:val="BodyText"/>
        <w:spacing w:line="240" w:lineRule="auto"/>
        <w:ind w:firstLine="0"/>
        <w:rPr>
          <w:vanish/>
        </w:rPr>
      </w:pPr>
      <w:r w:rsidRPr="003D43BB">
        <w:rPr>
          <w:vanish/>
        </w:rPr>
        <w:t>..Title</w:t>
      </w:r>
    </w:p>
    <w:p w14:paraId="7AFD859F" w14:textId="0CFAA53D" w:rsidR="004E1CF2" w:rsidRDefault="003D43BB" w:rsidP="007101A2">
      <w:pPr>
        <w:pStyle w:val="BodyText"/>
        <w:spacing w:line="240" w:lineRule="auto"/>
        <w:ind w:firstLine="0"/>
      </w:pPr>
      <w:r>
        <w:t>A Local Law i</w:t>
      </w:r>
      <w:r w:rsidR="004E1CF2">
        <w:t>n relation to</w:t>
      </w:r>
      <w:r w:rsidR="00873B26">
        <w:t xml:space="preserve"> </w:t>
      </w:r>
      <w:r w:rsidR="006E32A8">
        <w:t xml:space="preserve">requiring the </w:t>
      </w:r>
      <w:r w:rsidR="00B00DF4">
        <w:t xml:space="preserve">commissioner </w:t>
      </w:r>
      <w:r w:rsidR="006E32A8">
        <w:t xml:space="preserve">of health and mental hygiene to </w:t>
      </w:r>
      <w:r w:rsidR="00851220">
        <w:t>establish and operate a pilot</w:t>
      </w:r>
      <w:r w:rsidR="006E32A8">
        <w:t xml:space="preserve"> program </w:t>
      </w:r>
      <w:r w:rsidR="0001141B">
        <w:t>providing</w:t>
      </w:r>
      <w:r w:rsidR="006E32A8">
        <w:t xml:space="preserve"> free mental health services to children who have been returned to their home following a removal</w:t>
      </w:r>
      <w:r w:rsidR="00696E85">
        <w:t>, and providing for the repeal of such provisions upon the expiration thereof</w:t>
      </w:r>
    </w:p>
    <w:p w14:paraId="06A1C545" w14:textId="15C3A661" w:rsidR="003D43BB" w:rsidRPr="003D43BB" w:rsidRDefault="003D43BB" w:rsidP="007101A2">
      <w:pPr>
        <w:pStyle w:val="BodyText"/>
        <w:spacing w:line="240" w:lineRule="auto"/>
        <w:ind w:firstLine="0"/>
        <w:rPr>
          <w:vanish/>
        </w:rPr>
      </w:pPr>
      <w:r w:rsidRPr="003D43BB">
        <w:rPr>
          <w:vanish/>
        </w:rPr>
        <w:t>..Body</w:t>
      </w:r>
    </w:p>
    <w:p w14:paraId="6AFC2303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65D82CD6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313D0C99" w14:textId="77777777" w:rsidR="004E1CF2" w:rsidRDefault="004E1CF2" w:rsidP="006662DF">
      <w:pPr>
        <w:jc w:val="both"/>
      </w:pPr>
    </w:p>
    <w:p w14:paraId="0E1910EB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A5BEDAE" w14:textId="09BDF297" w:rsidR="006E32A8" w:rsidRPr="00420516" w:rsidRDefault="007101A2" w:rsidP="009B4031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851220" w:rsidRPr="00420516">
        <w:t xml:space="preserve">Mental </w:t>
      </w:r>
      <w:r w:rsidR="006E32A8" w:rsidRPr="00420516">
        <w:t>health services for children returned</w:t>
      </w:r>
      <w:r w:rsidR="008212A7">
        <w:t xml:space="preserve"> home</w:t>
      </w:r>
      <w:r w:rsidR="006E32A8" w:rsidRPr="00420516">
        <w:t xml:space="preserve"> </w:t>
      </w:r>
      <w:r w:rsidR="00696E85">
        <w:t>after</w:t>
      </w:r>
      <w:r w:rsidR="00696E85" w:rsidRPr="00420516">
        <w:t xml:space="preserve"> </w:t>
      </w:r>
      <w:r w:rsidR="006E32A8" w:rsidRPr="00420516">
        <w:t>removal.</w:t>
      </w:r>
      <w:r w:rsidR="00FE7A63" w:rsidRPr="00420516">
        <w:t xml:space="preserve"> </w:t>
      </w:r>
      <w:r w:rsidR="006E32A8" w:rsidRPr="00420516">
        <w:t>a. Definitions</w:t>
      </w:r>
      <w:r w:rsidR="00A66EF7" w:rsidRPr="00420516">
        <w:t xml:space="preserve">. For purposes of this </w:t>
      </w:r>
      <w:r w:rsidR="00696E85">
        <w:t>local law</w:t>
      </w:r>
      <w:r w:rsidR="00A66EF7" w:rsidRPr="00420516">
        <w:t>, the following terms have the following meanings:</w:t>
      </w:r>
    </w:p>
    <w:p w14:paraId="53B9EAC6" w14:textId="5A5F7FF3" w:rsidR="006E28BB" w:rsidRPr="00420516" w:rsidRDefault="006E28BB" w:rsidP="00595589">
      <w:pPr>
        <w:spacing w:line="480" w:lineRule="auto"/>
        <w:jc w:val="both"/>
      </w:pPr>
      <w:r w:rsidRPr="00420516">
        <w:t>ACS. The term “ACS” means the administration for children’</w:t>
      </w:r>
      <w:r w:rsidR="0008785D" w:rsidRPr="00420516">
        <w:t xml:space="preserve">s services, or any successor agency charged with operating the </w:t>
      </w:r>
      <w:r w:rsidR="00696E85">
        <w:t>c</w:t>
      </w:r>
      <w:r w:rsidR="003C4FAD" w:rsidRPr="00420516">
        <w:t>ity</w:t>
      </w:r>
      <w:r w:rsidR="003C4FAD">
        <w:t xml:space="preserve"> of New York</w:t>
      </w:r>
      <w:r w:rsidR="003C4FAD" w:rsidRPr="00420516">
        <w:t xml:space="preserve">’s </w:t>
      </w:r>
      <w:r w:rsidR="0008785D" w:rsidRPr="00420516">
        <w:t>child welfare system.</w:t>
      </w:r>
    </w:p>
    <w:p w14:paraId="20A2F2EE" w14:textId="5A4416E2" w:rsidR="00195CB5" w:rsidRPr="00420516" w:rsidRDefault="00FE064B">
      <w:pPr>
        <w:spacing w:line="480" w:lineRule="auto"/>
        <w:jc w:val="both"/>
      </w:pPr>
      <w:r>
        <w:t>R</w:t>
      </w:r>
      <w:r w:rsidR="0008785D" w:rsidRPr="00420516">
        <w:t xml:space="preserve">emoval. The term “removal” means the temporary removal of a child from their home pursuant to </w:t>
      </w:r>
      <w:r w:rsidR="008212A7">
        <w:t>Article 10</w:t>
      </w:r>
      <w:r w:rsidR="0008785D" w:rsidRPr="00420516">
        <w:t xml:space="preserve"> of the family court act.</w:t>
      </w:r>
    </w:p>
    <w:p w14:paraId="5C66A006" w14:textId="7666070F" w:rsidR="00A827FF" w:rsidRPr="00420516" w:rsidRDefault="00A827FF" w:rsidP="00595589">
      <w:pPr>
        <w:spacing w:line="480" w:lineRule="auto"/>
        <w:jc w:val="both"/>
      </w:pPr>
      <w:r w:rsidRPr="00420516">
        <w:t xml:space="preserve">Mental health services. The term “mental health services” means </w:t>
      </w:r>
      <w:r w:rsidR="00195CB5">
        <w:t xml:space="preserve">in-person or telehealth services including, but not limited to: (i) providing psychotherapy services; (ii) providing psychiatric assessments to diagnose mental illness, </w:t>
      </w:r>
      <w:r w:rsidR="00195CB5" w:rsidRPr="00420516">
        <w:rPr>
          <w:color w:val="000000"/>
          <w:shd w:val="clear" w:color="auto" w:fill="FFFFFF"/>
        </w:rPr>
        <w:t>conduct diagnosis follow-up</w:t>
      </w:r>
      <w:r w:rsidR="00195CB5">
        <w:rPr>
          <w:color w:val="000000"/>
          <w:shd w:val="clear" w:color="auto" w:fill="FFFFFF"/>
        </w:rPr>
        <w:t>,</w:t>
      </w:r>
      <w:r w:rsidR="00195CB5" w:rsidRPr="00420516">
        <w:rPr>
          <w:color w:val="000000"/>
          <w:shd w:val="clear" w:color="auto" w:fill="FFFFFF"/>
        </w:rPr>
        <w:t xml:space="preserve"> or coordinate clinical treatment plans</w:t>
      </w:r>
      <w:r w:rsidR="00195CB5">
        <w:rPr>
          <w:color w:val="000000"/>
          <w:shd w:val="clear" w:color="auto" w:fill="FFFFFF"/>
        </w:rPr>
        <w:t>;</w:t>
      </w:r>
      <w:r w:rsidR="00195CB5" w:rsidRPr="00420516">
        <w:rPr>
          <w:color w:val="000000"/>
          <w:shd w:val="clear" w:color="auto" w:fill="FFFFFF"/>
        </w:rPr>
        <w:t xml:space="preserve"> (iii) liaising with or providing referrals to emergency medical or psychiatric care providers</w:t>
      </w:r>
      <w:r w:rsidR="00195CB5">
        <w:rPr>
          <w:color w:val="000000"/>
          <w:shd w:val="clear" w:color="auto" w:fill="FFFFFF"/>
        </w:rPr>
        <w:t>;</w:t>
      </w:r>
      <w:r w:rsidR="00195CB5" w:rsidRPr="00420516">
        <w:rPr>
          <w:color w:val="000000"/>
          <w:shd w:val="clear" w:color="auto" w:fill="FFFFFF"/>
        </w:rPr>
        <w:t xml:space="preserve"> or (iv) providing medication monitoring or management.</w:t>
      </w:r>
    </w:p>
    <w:p w14:paraId="61EF55E1" w14:textId="02BF1DF0" w:rsidR="00A66EF7" w:rsidRPr="00420516" w:rsidRDefault="00A66EF7" w:rsidP="00595589">
      <w:pPr>
        <w:spacing w:line="480" w:lineRule="auto"/>
        <w:jc w:val="both"/>
      </w:pPr>
      <w:r w:rsidRPr="00420516">
        <w:t xml:space="preserve">b. </w:t>
      </w:r>
      <w:r w:rsidR="00FF28AF">
        <w:t>T</w:t>
      </w:r>
      <w:r w:rsidR="001378E8" w:rsidRPr="00420516">
        <w:t xml:space="preserve">he </w:t>
      </w:r>
      <w:r w:rsidR="008212A7">
        <w:t>commissioner of health and mental hygiene</w:t>
      </w:r>
      <w:r w:rsidR="001378E8" w:rsidRPr="00420516">
        <w:t xml:space="preserve"> shall esta</w:t>
      </w:r>
      <w:r w:rsidR="006E28BB" w:rsidRPr="00420516">
        <w:t xml:space="preserve">blish </w:t>
      </w:r>
      <w:r w:rsidR="001E50AF" w:rsidRPr="00420516">
        <w:t xml:space="preserve">and operate </w:t>
      </w:r>
      <w:r w:rsidR="006E28BB" w:rsidRPr="00420516">
        <w:t xml:space="preserve">a pilot program </w:t>
      </w:r>
      <w:r w:rsidR="0008785D" w:rsidRPr="00420516">
        <w:t>to provide</w:t>
      </w:r>
      <w:r w:rsidR="001378E8" w:rsidRPr="00420516">
        <w:t xml:space="preserve"> mental health services to children who have been returned to the</w:t>
      </w:r>
      <w:r w:rsidR="003F0310" w:rsidRPr="00420516">
        <w:t xml:space="preserve"> custody of their parent or legal guardian </w:t>
      </w:r>
      <w:r w:rsidR="006E28BB" w:rsidRPr="00420516">
        <w:t xml:space="preserve">following a removal </w:t>
      </w:r>
      <w:r w:rsidR="008212A7">
        <w:t>and who are unable to access mental health services at no cost</w:t>
      </w:r>
      <w:r w:rsidR="000277E9" w:rsidRPr="00420516">
        <w:t>. Such services shall be provided</w:t>
      </w:r>
      <w:r w:rsidR="001E50AF" w:rsidRPr="00420516">
        <w:t xml:space="preserve"> at no cost to such children </w:t>
      </w:r>
      <w:r w:rsidR="00FF28AF">
        <w:t>or</w:t>
      </w:r>
      <w:r w:rsidR="00FF28AF" w:rsidRPr="00420516">
        <w:t xml:space="preserve"> </w:t>
      </w:r>
      <w:r w:rsidR="001E50AF" w:rsidRPr="00420516">
        <w:t>their parents or</w:t>
      </w:r>
      <w:r w:rsidR="00FE064B">
        <w:t xml:space="preserve"> legal</w:t>
      </w:r>
      <w:r w:rsidR="001E50AF" w:rsidRPr="00420516">
        <w:t xml:space="preserve"> guardians</w:t>
      </w:r>
      <w:r w:rsidR="000277E9" w:rsidRPr="00420516">
        <w:t xml:space="preserve"> </w:t>
      </w:r>
      <w:r w:rsidR="001E50AF" w:rsidRPr="00420516">
        <w:t>for up to 1 year for each participating child.</w:t>
      </w:r>
    </w:p>
    <w:p w14:paraId="35BE780C" w14:textId="01ABC6D5" w:rsidR="0008785D" w:rsidRPr="00420516" w:rsidRDefault="0008785D" w:rsidP="00595589">
      <w:pPr>
        <w:spacing w:line="480" w:lineRule="auto"/>
        <w:jc w:val="both"/>
      </w:pPr>
      <w:r w:rsidRPr="00420516">
        <w:lastRenderedPageBreak/>
        <w:t>c. The commissioner</w:t>
      </w:r>
      <w:r w:rsidR="008212A7">
        <w:t xml:space="preserve"> of health and mental hygiene</w:t>
      </w:r>
      <w:r w:rsidRPr="00420516">
        <w:t xml:space="preserve">, in consultation with the commissioner of ACS, shall conduct culturally appropriate outreach on the </w:t>
      </w:r>
      <w:r w:rsidR="000277E9" w:rsidRPr="00420516">
        <w:t>pilot program required by subdivision b of this section</w:t>
      </w:r>
      <w:r w:rsidRPr="00420516">
        <w:t xml:space="preserve"> in the designated citywide languages, as defined in section 23-1101.</w:t>
      </w:r>
      <w:r w:rsidR="00127A5E" w:rsidRPr="00420516">
        <w:t xml:space="preserve"> The </w:t>
      </w:r>
      <w:r w:rsidR="008212A7">
        <w:t>commissioner</w:t>
      </w:r>
      <w:r w:rsidR="008212A7" w:rsidRPr="00420516">
        <w:t xml:space="preserve"> </w:t>
      </w:r>
      <w:r w:rsidR="008212A7">
        <w:t xml:space="preserve">of health and mental hygiene </w:t>
      </w:r>
      <w:r w:rsidR="00127A5E" w:rsidRPr="00420516">
        <w:t xml:space="preserve">shall post conspicuously on </w:t>
      </w:r>
      <w:r w:rsidR="008212A7">
        <w:t>the</w:t>
      </w:r>
      <w:r w:rsidR="008212A7" w:rsidRPr="00420516">
        <w:t xml:space="preserve"> </w:t>
      </w:r>
      <w:r w:rsidR="00127A5E" w:rsidRPr="00420516">
        <w:t>website</w:t>
      </w:r>
      <w:r w:rsidR="008212A7">
        <w:t xml:space="preserve"> of the department of health and mental hygiene</w:t>
      </w:r>
      <w:r w:rsidR="00127A5E" w:rsidRPr="00420516">
        <w:t xml:space="preserve">, and the website of any mayoral agency that provides or coordinates </w:t>
      </w:r>
      <w:r w:rsidR="001E50AF" w:rsidRPr="00420516">
        <w:t xml:space="preserve">the provision of </w:t>
      </w:r>
      <w:r w:rsidR="00127A5E" w:rsidRPr="00420516">
        <w:t xml:space="preserve">mental health services, information on how to </w:t>
      </w:r>
      <w:r w:rsidR="00FE064B">
        <w:t>apply for participation in</w:t>
      </w:r>
      <w:r w:rsidR="0022790F" w:rsidRPr="00420516">
        <w:t xml:space="preserve"> the pilot program required </w:t>
      </w:r>
      <w:r w:rsidR="00EF751D" w:rsidRPr="00420516">
        <w:t>by</w:t>
      </w:r>
      <w:r w:rsidR="00127A5E" w:rsidRPr="00420516">
        <w:t xml:space="preserve"> </w:t>
      </w:r>
      <w:r w:rsidR="00EF751D" w:rsidRPr="00420516">
        <w:t xml:space="preserve">subdivision b of </w:t>
      </w:r>
      <w:r w:rsidR="00127A5E" w:rsidRPr="00420516">
        <w:t>this section.</w:t>
      </w:r>
    </w:p>
    <w:p w14:paraId="23ED7569" w14:textId="0D0AA82B" w:rsidR="007B2C94" w:rsidRPr="00420516" w:rsidRDefault="007B2C94" w:rsidP="00595589">
      <w:pPr>
        <w:spacing w:line="480" w:lineRule="auto"/>
        <w:jc w:val="both"/>
      </w:pPr>
      <w:r w:rsidRPr="00420516">
        <w:t>d</w:t>
      </w:r>
      <w:r w:rsidR="00FE7A63" w:rsidRPr="00420516">
        <w:t xml:space="preserve">. No later than </w:t>
      </w:r>
      <w:r w:rsidR="008212A7">
        <w:t>1</w:t>
      </w:r>
      <w:r w:rsidR="00FE7A63" w:rsidRPr="00420516">
        <w:t xml:space="preserve"> year after this local law takes effect, the commissioner</w:t>
      </w:r>
      <w:r w:rsidR="008212A7">
        <w:t xml:space="preserve"> of health and mental hygiene</w:t>
      </w:r>
      <w:r w:rsidR="00FE7A63" w:rsidRPr="00420516">
        <w:t>, in consultation with the commissioner of ACS</w:t>
      </w:r>
      <w:r w:rsidR="008212A7">
        <w:t>,</w:t>
      </w:r>
      <w:r w:rsidR="00FE7A63" w:rsidRPr="00420516">
        <w:t xml:space="preserve"> shall submit </w:t>
      </w:r>
      <w:r w:rsidRPr="00420516">
        <w:t xml:space="preserve">to the mayor and the speaker of the council a report on the </w:t>
      </w:r>
      <w:r w:rsidR="00696E85">
        <w:t xml:space="preserve">feasibility of permanently operating or expanding </w:t>
      </w:r>
      <w:r w:rsidR="008E2666">
        <w:t xml:space="preserve">the </w:t>
      </w:r>
      <w:r w:rsidRPr="00420516">
        <w:t xml:space="preserve">pilot program </w:t>
      </w:r>
      <w:r w:rsidR="00696E85">
        <w:t>required by</w:t>
      </w:r>
      <w:r w:rsidRPr="00420516">
        <w:t xml:space="preserve"> subdivision b of this section. Such report shall include, but not be limited to</w:t>
      </w:r>
      <w:r w:rsidR="0035180D">
        <w:t>, the following information</w:t>
      </w:r>
      <w:r w:rsidRPr="00420516">
        <w:t>:</w:t>
      </w:r>
    </w:p>
    <w:p w14:paraId="6992F13E" w14:textId="7ECF5AC5" w:rsidR="00696E85" w:rsidRDefault="007B2C94" w:rsidP="00595589">
      <w:pPr>
        <w:spacing w:line="480" w:lineRule="auto"/>
        <w:jc w:val="both"/>
      </w:pPr>
      <w:r w:rsidRPr="00420516">
        <w:t xml:space="preserve">1. </w:t>
      </w:r>
      <w:r w:rsidR="00696E85" w:rsidRPr="00C83472">
        <w:t>The number of children</w:t>
      </w:r>
      <w:r w:rsidR="00696E85">
        <w:t xml:space="preserve"> served by the pilot</w:t>
      </w:r>
      <w:r w:rsidR="00FE064B">
        <w:t xml:space="preserve"> program</w:t>
      </w:r>
      <w:r w:rsidR="00696E85">
        <w:t>;</w:t>
      </w:r>
    </w:p>
    <w:p w14:paraId="21425C5C" w14:textId="7BB13E79" w:rsidR="006F7CC6" w:rsidRPr="00420516" w:rsidRDefault="00696E85" w:rsidP="00595589">
      <w:pPr>
        <w:spacing w:line="480" w:lineRule="auto"/>
        <w:jc w:val="both"/>
      </w:pPr>
      <w:r>
        <w:t>2. A</w:t>
      </w:r>
      <w:r w:rsidR="006F7CC6" w:rsidRPr="00420516">
        <w:t xml:space="preserve">n estimate of </w:t>
      </w:r>
      <w:r w:rsidR="008E2666">
        <w:t>the number of</w:t>
      </w:r>
      <w:r w:rsidR="006F7CC6" w:rsidRPr="00420516">
        <w:t xml:space="preserve"> children</w:t>
      </w:r>
      <w:r w:rsidR="005865DC" w:rsidRPr="00420516">
        <w:t xml:space="preserve"> citywide</w:t>
      </w:r>
      <w:r w:rsidR="006F7CC6" w:rsidRPr="00420516">
        <w:t xml:space="preserve"> </w:t>
      </w:r>
      <w:r w:rsidR="008E2666">
        <w:t xml:space="preserve">who </w:t>
      </w:r>
      <w:r w:rsidR="00FF28AF">
        <w:t>may be</w:t>
      </w:r>
      <w:r w:rsidR="006F7CC6" w:rsidRPr="00420516">
        <w:t xml:space="preserve"> eligible for </w:t>
      </w:r>
      <w:r w:rsidR="008E2666">
        <w:t>participation in such program</w:t>
      </w:r>
      <w:r w:rsidR="006F7CC6" w:rsidRPr="00420516">
        <w:t>;</w:t>
      </w:r>
    </w:p>
    <w:p w14:paraId="01A53277" w14:textId="3D646C6A" w:rsidR="008E2666" w:rsidRDefault="00FF28AF" w:rsidP="005865DC">
      <w:pPr>
        <w:spacing w:line="480" w:lineRule="auto"/>
        <w:jc w:val="both"/>
      </w:pPr>
      <w:r>
        <w:t>3</w:t>
      </w:r>
      <w:r w:rsidR="006F7CC6" w:rsidRPr="00420516">
        <w:t xml:space="preserve">. The cost of </w:t>
      </w:r>
      <w:r>
        <w:t xml:space="preserve">operating </w:t>
      </w:r>
      <w:r w:rsidR="008E2666">
        <w:t>such</w:t>
      </w:r>
      <w:r w:rsidR="006F7CC6" w:rsidRPr="00420516">
        <w:t xml:space="preserve"> program</w:t>
      </w:r>
      <w:r w:rsidR="008E2666">
        <w:t>;</w:t>
      </w:r>
    </w:p>
    <w:p w14:paraId="1F417F05" w14:textId="6CA89978" w:rsidR="008E2666" w:rsidRDefault="008E2666" w:rsidP="005865DC">
      <w:pPr>
        <w:spacing w:line="480" w:lineRule="auto"/>
        <w:jc w:val="both"/>
      </w:pPr>
      <w:r>
        <w:t>4.</w:t>
      </w:r>
      <w:r w:rsidR="006F7CC6" w:rsidRPr="00420516">
        <w:t xml:space="preserve"> </w:t>
      </w:r>
      <w:r>
        <w:t>A</w:t>
      </w:r>
      <w:r w:rsidR="006F7CC6" w:rsidRPr="00420516">
        <w:t xml:space="preserve">n estimated cost </w:t>
      </w:r>
      <w:r w:rsidR="00696E85">
        <w:t>to</w:t>
      </w:r>
      <w:r w:rsidR="006F7CC6" w:rsidRPr="00420516">
        <w:t xml:space="preserve"> </w:t>
      </w:r>
      <w:r>
        <w:t>make such program permanent;</w:t>
      </w:r>
    </w:p>
    <w:p w14:paraId="10E3C67E" w14:textId="1B10745C" w:rsidR="005865DC" w:rsidRPr="00420516" w:rsidRDefault="008E2666" w:rsidP="005865DC">
      <w:pPr>
        <w:spacing w:line="480" w:lineRule="auto"/>
        <w:jc w:val="both"/>
      </w:pPr>
      <w:r>
        <w:t>5. An estimated cost to make participation in such program available to</w:t>
      </w:r>
      <w:r w:rsidR="00FF28AF">
        <w:t xml:space="preserve"> all eligible children</w:t>
      </w:r>
      <w:r w:rsidR="006F7CC6" w:rsidRPr="00420516">
        <w:t>;</w:t>
      </w:r>
    </w:p>
    <w:p w14:paraId="50AF4119" w14:textId="2D1CFA16" w:rsidR="006F7CC6" w:rsidRPr="00420516" w:rsidRDefault="008E2666" w:rsidP="00595589">
      <w:pPr>
        <w:spacing w:line="480" w:lineRule="auto"/>
        <w:jc w:val="both"/>
      </w:pPr>
      <w:r>
        <w:t>6</w:t>
      </w:r>
      <w:r w:rsidR="006F7CC6" w:rsidRPr="00420516">
        <w:t xml:space="preserve">. </w:t>
      </w:r>
      <w:r w:rsidR="00FF28AF">
        <w:t>Any</w:t>
      </w:r>
      <w:r w:rsidR="006F7CC6" w:rsidRPr="00420516">
        <w:t xml:space="preserve"> barriers to providing </w:t>
      </w:r>
      <w:r>
        <w:t>mental health</w:t>
      </w:r>
      <w:r w:rsidR="006F7CC6" w:rsidRPr="00420516">
        <w:t xml:space="preserve"> services</w:t>
      </w:r>
      <w:r>
        <w:t xml:space="preserve"> to such children</w:t>
      </w:r>
      <w:r w:rsidR="006F7CC6" w:rsidRPr="00420516">
        <w:t>;</w:t>
      </w:r>
      <w:r w:rsidR="00FF28AF">
        <w:t xml:space="preserve"> and</w:t>
      </w:r>
    </w:p>
    <w:p w14:paraId="1BFAD647" w14:textId="42C01468" w:rsidR="000277E9" w:rsidRPr="0008785D" w:rsidRDefault="008E2666">
      <w:pPr>
        <w:spacing w:line="480" w:lineRule="auto"/>
        <w:jc w:val="both"/>
        <w:rPr>
          <w:u w:val="single"/>
        </w:rPr>
      </w:pPr>
      <w:r>
        <w:t>7</w:t>
      </w:r>
      <w:r w:rsidR="006F7CC6" w:rsidRPr="00420516">
        <w:t xml:space="preserve">. Recommendations to address </w:t>
      </w:r>
      <w:r w:rsidR="00FE064B">
        <w:t>any</w:t>
      </w:r>
      <w:r w:rsidR="006F7CC6" w:rsidRPr="00420516">
        <w:t xml:space="preserve"> </w:t>
      </w:r>
      <w:r w:rsidR="00FE064B">
        <w:t xml:space="preserve">such </w:t>
      </w:r>
      <w:r w:rsidR="006F7CC6" w:rsidRPr="00420516">
        <w:t>barriers</w:t>
      </w:r>
      <w:r w:rsidR="00FF28AF">
        <w:t>.</w:t>
      </w:r>
    </w:p>
    <w:p w14:paraId="67103FFF" w14:textId="774C1E52" w:rsidR="002F196D" w:rsidRPr="0001141B" w:rsidRDefault="00595589" w:rsidP="0001141B">
      <w:pPr>
        <w:spacing w:line="480" w:lineRule="auto"/>
        <w:jc w:val="both"/>
        <w:rPr>
          <w:u w:val="single"/>
        </w:rPr>
        <w:sectPr w:rsidR="002F196D" w:rsidRPr="0001141B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>
        <w:t>§ 2</w:t>
      </w:r>
      <w:r w:rsidRPr="0001141B">
        <w:t>.</w:t>
      </w:r>
      <w:r w:rsidR="0001141B" w:rsidRPr="0001141B">
        <w:t xml:space="preserve"> This</w:t>
      </w:r>
      <w:r w:rsidR="0001141B">
        <w:t xml:space="preserve"> local law</w:t>
      </w:r>
      <w:r w:rsidR="0001141B" w:rsidRPr="0001141B">
        <w:t xml:space="preserve"> takes effect </w:t>
      </w:r>
      <w:r w:rsidR="00696E85">
        <w:t xml:space="preserve">180 days after it becomes law and expires and is deemed repealed </w:t>
      </w:r>
      <w:r w:rsidR="008E2666">
        <w:t>3</w:t>
      </w:r>
      <w:r w:rsidR="00696E85">
        <w:t xml:space="preserve"> years after it becomes law</w:t>
      </w:r>
      <w:r w:rsidR="0001141B">
        <w:t>.</w:t>
      </w:r>
    </w:p>
    <w:p w14:paraId="7573F918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7D27F74A" w14:textId="77777777" w:rsidR="00EB262D" w:rsidRDefault="0001141B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DR</w:t>
      </w:r>
    </w:p>
    <w:p w14:paraId="0146CF8B" w14:textId="3FE55B97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FE064B">
        <w:rPr>
          <w:sz w:val="18"/>
          <w:szCs w:val="18"/>
        </w:rPr>
        <w:t xml:space="preserve">3993, </w:t>
      </w:r>
      <w:r w:rsidR="0001141B">
        <w:rPr>
          <w:sz w:val="18"/>
          <w:szCs w:val="18"/>
        </w:rPr>
        <w:t xml:space="preserve">8284 </w:t>
      </w:r>
    </w:p>
    <w:p w14:paraId="5EF65487" w14:textId="571240B3" w:rsidR="002D5F4F" w:rsidRDefault="002F227E" w:rsidP="0003653B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>Int. #</w:t>
      </w:r>
      <w:r w:rsidR="0003653B">
        <w:rPr>
          <w:sz w:val="18"/>
          <w:szCs w:val="18"/>
        </w:rPr>
        <w:t>0652-2024</w:t>
      </w:r>
    </w:p>
    <w:p w14:paraId="71804028" w14:textId="2CCBE261" w:rsidR="0003653B" w:rsidRDefault="0003653B" w:rsidP="0003653B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1/8/2026 2:21 PM</w:t>
      </w:r>
    </w:p>
    <w:sectPr w:rsidR="0003653B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293EFD" w14:textId="77777777" w:rsidR="005B419C" w:rsidRDefault="005B419C">
      <w:r>
        <w:separator/>
      </w:r>
    </w:p>
    <w:p w14:paraId="57626506" w14:textId="77777777" w:rsidR="005B419C" w:rsidRDefault="005B419C"/>
  </w:endnote>
  <w:endnote w:type="continuationSeparator" w:id="0">
    <w:p w14:paraId="14D1C4D4" w14:textId="77777777" w:rsidR="005B419C" w:rsidRDefault="005B419C">
      <w:r>
        <w:continuationSeparator/>
      </w:r>
    </w:p>
    <w:p w14:paraId="4E78B63B" w14:textId="77777777" w:rsidR="005B419C" w:rsidRDefault="005B419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9C4D122" w14:textId="039DA520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D189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E97F179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85E4AB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BA25109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2E73C" w14:textId="77777777" w:rsidR="005B419C" w:rsidRDefault="005B419C">
      <w:r>
        <w:separator/>
      </w:r>
    </w:p>
    <w:p w14:paraId="697DD764" w14:textId="77777777" w:rsidR="005B419C" w:rsidRDefault="005B419C"/>
  </w:footnote>
  <w:footnote w:type="continuationSeparator" w:id="0">
    <w:p w14:paraId="3B124992" w14:textId="77777777" w:rsidR="005B419C" w:rsidRDefault="005B419C">
      <w:r>
        <w:continuationSeparator/>
      </w:r>
    </w:p>
    <w:p w14:paraId="479D28F3" w14:textId="77777777" w:rsidR="005B419C" w:rsidRDefault="005B419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16274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32A8"/>
    <w:rsid w:val="0001141B"/>
    <w:rsid w:val="000135A3"/>
    <w:rsid w:val="00020993"/>
    <w:rsid w:val="000277E9"/>
    <w:rsid w:val="00035181"/>
    <w:rsid w:val="0003653B"/>
    <w:rsid w:val="00042DF1"/>
    <w:rsid w:val="000502BC"/>
    <w:rsid w:val="00056BB0"/>
    <w:rsid w:val="00064AFB"/>
    <w:rsid w:val="0008785D"/>
    <w:rsid w:val="0009173E"/>
    <w:rsid w:val="00093202"/>
    <w:rsid w:val="00094A70"/>
    <w:rsid w:val="000A7BE3"/>
    <w:rsid w:val="000D4A7F"/>
    <w:rsid w:val="001073BD"/>
    <w:rsid w:val="00115B31"/>
    <w:rsid w:val="00127A5E"/>
    <w:rsid w:val="001378E8"/>
    <w:rsid w:val="00143773"/>
    <w:rsid w:val="001509BF"/>
    <w:rsid w:val="00150A27"/>
    <w:rsid w:val="00151DD2"/>
    <w:rsid w:val="00162FC0"/>
    <w:rsid w:val="00165627"/>
    <w:rsid w:val="00167107"/>
    <w:rsid w:val="00180BD2"/>
    <w:rsid w:val="001836D3"/>
    <w:rsid w:val="00195A80"/>
    <w:rsid w:val="00195CB5"/>
    <w:rsid w:val="001D4249"/>
    <w:rsid w:val="001E50AF"/>
    <w:rsid w:val="00205741"/>
    <w:rsid w:val="00207323"/>
    <w:rsid w:val="0021642E"/>
    <w:rsid w:val="0022099D"/>
    <w:rsid w:val="0022790F"/>
    <w:rsid w:val="002379DF"/>
    <w:rsid w:val="00241F94"/>
    <w:rsid w:val="00270162"/>
    <w:rsid w:val="00280955"/>
    <w:rsid w:val="00292C42"/>
    <w:rsid w:val="002A30BB"/>
    <w:rsid w:val="002A36AA"/>
    <w:rsid w:val="002C4435"/>
    <w:rsid w:val="002D189B"/>
    <w:rsid w:val="002D5F4F"/>
    <w:rsid w:val="002F196D"/>
    <w:rsid w:val="002F227E"/>
    <w:rsid w:val="002F269C"/>
    <w:rsid w:val="00301E5D"/>
    <w:rsid w:val="00320D3B"/>
    <w:rsid w:val="0033027F"/>
    <w:rsid w:val="003447CD"/>
    <w:rsid w:val="003470E4"/>
    <w:rsid w:val="0035180D"/>
    <w:rsid w:val="00352CA7"/>
    <w:rsid w:val="00357613"/>
    <w:rsid w:val="003720CF"/>
    <w:rsid w:val="003741FD"/>
    <w:rsid w:val="003874A1"/>
    <w:rsid w:val="003875C9"/>
    <w:rsid w:val="00387754"/>
    <w:rsid w:val="003A29EF"/>
    <w:rsid w:val="003A75C2"/>
    <w:rsid w:val="003C4FAD"/>
    <w:rsid w:val="003D0E57"/>
    <w:rsid w:val="003D43BB"/>
    <w:rsid w:val="003E1A36"/>
    <w:rsid w:val="003F0310"/>
    <w:rsid w:val="003F26F9"/>
    <w:rsid w:val="003F3109"/>
    <w:rsid w:val="00420516"/>
    <w:rsid w:val="00432688"/>
    <w:rsid w:val="00444642"/>
    <w:rsid w:val="00447A01"/>
    <w:rsid w:val="00447ABA"/>
    <w:rsid w:val="00465293"/>
    <w:rsid w:val="004948B5"/>
    <w:rsid w:val="004953DC"/>
    <w:rsid w:val="00497233"/>
    <w:rsid w:val="004B097C"/>
    <w:rsid w:val="004D54BA"/>
    <w:rsid w:val="004E1CF2"/>
    <w:rsid w:val="004F3343"/>
    <w:rsid w:val="005020E8"/>
    <w:rsid w:val="00550E96"/>
    <w:rsid w:val="00554C35"/>
    <w:rsid w:val="00566607"/>
    <w:rsid w:val="0057235A"/>
    <w:rsid w:val="00586366"/>
    <w:rsid w:val="005865DC"/>
    <w:rsid w:val="00595589"/>
    <w:rsid w:val="005A1EBD"/>
    <w:rsid w:val="005A781B"/>
    <w:rsid w:val="005B2C7F"/>
    <w:rsid w:val="005B419C"/>
    <w:rsid w:val="005B5DE4"/>
    <w:rsid w:val="005C169E"/>
    <w:rsid w:val="005C6980"/>
    <w:rsid w:val="005D4A03"/>
    <w:rsid w:val="005D6394"/>
    <w:rsid w:val="005E655A"/>
    <w:rsid w:val="005E7681"/>
    <w:rsid w:val="005F397A"/>
    <w:rsid w:val="005F3AA6"/>
    <w:rsid w:val="005F5097"/>
    <w:rsid w:val="00630AB3"/>
    <w:rsid w:val="006662DF"/>
    <w:rsid w:val="00681A93"/>
    <w:rsid w:val="00687344"/>
    <w:rsid w:val="00687D53"/>
    <w:rsid w:val="00696E85"/>
    <w:rsid w:val="006A26D8"/>
    <w:rsid w:val="006A691C"/>
    <w:rsid w:val="006B26AF"/>
    <w:rsid w:val="006B590A"/>
    <w:rsid w:val="006B5AB9"/>
    <w:rsid w:val="006C29D8"/>
    <w:rsid w:val="006D3E3C"/>
    <w:rsid w:val="006D562C"/>
    <w:rsid w:val="006E28BB"/>
    <w:rsid w:val="006E32A8"/>
    <w:rsid w:val="006F5CC7"/>
    <w:rsid w:val="006F7CC6"/>
    <w:rsid w:val="007101A2"/>
    <w:rsid w:val="007218EB"/>
    <w:rsid w:val="00722007"/>
    <w:rsid w:val="0072551E"/>
    <w:rsid w:val="00727F04"/>
    <w:rsid w:val="007452BA"/>
    <w:rsid w:val="00750030"/>
    <w:rsid w:val="00767CD4"/>
    <w:rsid w:val="00770B9A"/>
    <w:rsid w:val="007A1A40"/>
    <w:rsid w:val="007B293E"/>
    <w:rsid w:val="007B2C94"/>
    <w:rsid w:val="007B6497"/>
    <w:rsid w:val="007C0B7F"/>
    <w:rsid w:val="007C1D9D"/>
    <w:rsid w:val="007C6893"/>
    <w:rsid w:val="007E73C5"/>
    <w:rsid w:val="007E79D5"/>
    <w:rsid w:val="007F0A63"/>
    <w:rsid w:val="007F4087"/>
    <w:rsid w:val="00806569"/>
    <w:rsid w:val="008167F4"/>
    <w:rsid w:val="008212A7"/>
    <w:rsid w:val="00830CEC"/>
    <w:rsid w:val="00832833"/>
    <w:rsid w:val="0083646C"/>
    <w:rsid w:val="00851220"/>
    <w:rsid w:val="0085260B"/>
    <w:rsid w:val="00853E42"/>
    <w:rsid w:val="00861C47"/>
    <w:rsid w:val="00872BFD"/>
    <w:rsid w:val="00873B26"/>
    <w:rsid w:val="00880099"/>
    <w:rsid w:val="00881059"/>
    <w:rsid w:val="008C348F"/>
    <w:rsid w:val="008E2666"/>
    <w:rsid w:val="008E28FA"/>
    <w:rsid w:val="008F0B17"/>
    <w:rsid w:val="00900ACB"/>
    <w:rsid w:val="00925D71"/>
    <w:rsid w:val="0094029B"/>
    <w:rsid w:val="009822E5"/>
    <w:rsid w:val="00990ECE"/>
    <w:rsid w:val="009B4031"/>
    <w:rsid w:val="009C60E6"/>
    <w:rsid w:val="009D6D1A"/>
    <w:rsid w:val="009F7847"/>
    <w:rsid w:val="00A03635"/>
    <w:rsid w:val="00A10451"/>
    <w:rsid w:val="00A269C2"/>
    <w:rsid w:val="00A46ACE"/>
    <w:rsid w:val="00A531EC"/>
    <w:rsid w:val="00A654D0"/>
    <w:rsid w:val="00A66EF7"/>
    <w:rsid w:val="00A827FF"/>
    <w:rsid w:val="00A92E74"/>
    <w:rsid w:val="00AD1881"/>
    <w:rsid w:val="00AE212E"/>
    <w:rsid w:val="00AF39A5"/>
    <w:rsid w:val="00AF7A27"/>
    <w:rsid w:val="00B00DF4"/>
    <w:rsid w:val="00B13C8A"/>
    <w:rsid w:val="00B15D83"/>
    <w:rsid w:val="00B1635A"/>
    <w:rsid w:val="00B30100"/>
    <w:rsid w:val="00B4131F"/>
    <w:rsid w:val="00B473DB"/>
    <w:rsid w:val="00B47730"/>
    <w:rsid w:val="00BA4408"/>
    <w:rsid w:val="00BA599A"/>
    <w:rsid w:val="00BB6434"/>
    <w:rsid w:val="00BC1806"/>
    <w:rsid w:val="00BD4E49"/>
    <w:rsid w:val="00BF6D87"/>
    <w:rsid w:val="00BF76F0"/>
    <w:rsid w:val="00C92A35"/>
    <w:rsid w:val="00C93F56"/>
    <w:rsid w:val="00C96CEE"/>
    <w:rsid w:val="00CA09E2"/>
    <w:rsid w:val="00CA20DF"/>
    <w:rsid w:val="00CA2899"/>
    <w:rsid w:val="00CA30A1"/>
    <w:rsid w:val="00CA6B5C"/>
    <w:rsid w:val="00CC4ED3"/>
    <w:rsid w:val="00CE602C"/>
    <w:rsid w:val="00CF17D2"/>
    <w:rsid w:val="00D30A34"/>
    <w:rsid w:val="00D52CE9"/>
    <w:rsid w:val="00D929DF"/>
    <w:rsid w:val="00D94395"/>
    <w:rsid w:val="00D975BE"/>
    <w:rsid w:val="00DB6BFB"/>
    <w:rsid w:val="00DC57C0"/>
    <w:rsid w:val="00DE6E46"/>
    <w:rsid w:val="00DF7976"/>
    <w:rsid w:val="00E0423E"/>
    <w:rsid w:val="00E04BBA"/>
    <w:rsid w:val="00E06550"/>
    <w:rsid w:val="00E13406"/>
    <w:rsid w:val="00E21B20"/>
    <w:rsid w:val="00E310B4"/>
    <w:rsid w:val="00E34500"/>
    <w:rsid w:val="00E37C8F"/>
    <w:rsid w:val="00E42EF6"/>
    <w:rsid w:val="00E611AD"/>
    <w:rsid w:val="00E611DE"/>
    <w:rsid w:val="00E84A4E"/>
    <w:rsid w:val="00E92F9F"/>
    <w:rsid w:val="00E96AB4"/>
    <w:rsid w:val="00E97376"/>
    <w:rsid w:val="00EB262D"/>
    <w:rsid w:val="00EB4F54"/>
    <w:rsid w:val="00EB5A95"/>
    <w:rsid w:val="00EC096D"/>
    <w:rsid w:val="00ED266D"/>
    <w:rsid w:val="00ED2846"/>
    <w:rsid w:val="00ED6ADF"/>
    <w:rsid w:val="00EF1E62"/>
    <w:rsid w:val="00EF751D"/>
    <w:rsid w:val="00F01C1E"/>
    <w:rsid w:val="00F0418B"/>
    <w:rsid w:val="00F056E9"/>
    <w:rsid w:val="00F12CB7"/>
    <w:rsid w:val="00F1371E"/>
    <w:rsid w:val="00F23C44"/>
    <w:rsid w:val="00F33321"/>
    <w:rsid w:val="00F34140"/>
    <w:rsid w:val="00F444CE"/>
    <w:rsid w:val="00F60349"/>
    <w:rsid w:val="00FA5BBD"/>
    <w:rsid w:val="00FA63F7"/>
    <w:rsid w:val="00FB2FD6"/>
    <w:rsid w:val="00FC547E"/>
    <w:rsid w:val="00FE064B"/>
    <w:rsid w:val="00FE757F"/>
    <w:rsid w:val="00FE7A63"/>
    <w:rsid w:val="00FF28AF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F7660DC"/>
  <w15:docId w15:val="{CFA21886-9DDC-4CAF-BCA6-4118480A8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512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122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1220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12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1220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15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78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9920BF3DCD8A40B1AD70EF117F72EF" ma:contentTypeVersion="13" ma:contentTypeDescription="Create a new document." ma:contentTypeScope="" ma:versionID="486223715b86f7a85bd0e98bf772ea12">
  <xsd:schema xmlns:xsd="http://www.w3.org/2001/XMLSchema" xmlns:xs="http://www.w3.org/2001/XMLSchema" xmlns:p="http://schemas.microsoft.com/office/2006/metadata/properties" xmlns:ns3="d770d65a-8abf-4998-9474-6d934ee3d390" xmlns:ns4="467add73-fc37-429e-9059-07ff09a9b57a" targetNamespace="http://schemas.microsoft.com/office/2006/metadata/properties" ma:root="true" ma:fieldsID="a5faf68eb6ea89d181b8a0c6bc0cc936" ns3:_="" ns4:_="">
    <xsd:import namespace="d770d65a-8abf-4998-9474-6d934ee3d390"/>
    <xsd:import namespace="467add73-fc37-429e-9059-07ff09a9b57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_activity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70d65a-8abf-4998-9474-6d934ee3d39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add73-fc37-429e-9059-07ff09a9b5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67add73-fc37-429e-9059-07ff09a9b57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B247EA-9201-452C-B456-82FC42B51C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70d65a-8abf-4998-9474-6d934ee3d390"/>
    <ds:schemaRef ds:uri="467add73-fc37-429e-9059-07ff09a9b5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20C32FE-6B42-4707-A8C1-8BD039875B79}">
  <ds:schemaRefs>
    <ds:schemaRef ds:uri="http://schemas.microsoft.com/office/2006/metadata/properties"/>
    <ds:schemaRef ds:uri="http://schemas.microsoft.com/office/infopath/2007/PartnerControls"/>
    <ds:schemaRef ds:uri="467add73-fc37-429e-9059-07ff09a9b57a"/>
  </ds:schemaRefs>
</ds:datastoreItem>
</file>

<file path=customXml/itemProps3.xml><?xml version="1.0" encoding="utf-8"?>
<ds:datastoreItem xmlns:ds="http://schemas.openxmlformats.org/officeDocument/2006/customXml" ds:itemID="{76382558-346E-49A2-AC8A-8A3171CF59E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871CCA5-D2DF-4C29-80FF-338AF3D76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4</TotalTime>
  <Pages>1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Romero, David</dc:creator>
  <cp:lastModifiedBy>Martin, William</cp:lastModifiedBy>
  <cp:revision>10</cp:revision>
  <cp:lastPrinted>2013-04-22T14:57:00Z</cp:lastPrinted>
  <dcterms:created xsi:type="dcterms:W3CDTF">2026-02-05T18:51:00Z</dcterms:created>
  <dcterms:modified xsi:type="dcterms:W3CDTF">2026-02-27T21:26:00Z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0x010100B19920BF3DCD8A40B1AD70EF117F72EF</vt:lpwstr>
  </property>
</Properties>
</file>