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62CDD" w14:textId="24E1DB2A" w:rsidR="004E1CF2" w:rsidRDefault="004E1CF2" w:rsidP="00E97376">
      <w:pPr>
        <w:ind w:firstLine="0"/>
        <w:jc w:val="center"/>
      </w:pPr>
      <w:r>
        <w:t>Int. No.</w:t>
      </w:r>
      <w:r w:rsidR="00076B87" w:rsidRPr="00076B87">
        <w:t xml:space="preserve"> </w:t>
      </w:r>
      <w:r w:rsidR="00EC523B">
        <w:t>666</w:t>
      </w:r>
    </w:p>
    <w:p w14:paraId="0963C5F9" w14:textId="77777777" w:rsidR="00E97376" w:rsidRDefault="00E97376" w:rsidP="00E97376">
      <w:pPr>
        <w:ind w:firstLine="0"/>
        <w:jc w:val="center"/>
      </w:pPr>
    </w:p>
    <w:p w14:paraId="16027345" w14:textId="6029840F" w:rsidR="00961F5C" w:rsidRDefault="00961F5C" w:rsidP="00961F5C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Williams, Schulman, Louis</w:t>
      </w:r>
      <w:r w:rsidR="003952AB">
        <w:rPr>
          <w:rFonts w:eastAsia="Calibri"/>
        </w:rPr>
        <w:t xml:space="preserve">, </w:t>
      </w:r>
      <w:r>
        <w:rPr>
          <w:rFonts w:eastAsia="Calibri"/>
        </w:rPr>
        <w:t>Hudson</w:t>
      </w:r>
      <w:r w:rsidR="007A5E8A">
        <w:rPr>
          <w:rFonts w:eastAsia="Calibri"/>
        </w:rPr>
        <w:t>, Salaam</w:t>
      </w:r>
      <w:r>
        <w:rPr>
          <w:rFonts w:eastAsia="Calibri"/>
        </w:rPr>
        <w:t xml:space="preserve"> </w:t>
      </w:r>
      <w:r w:rsidR="003952AB">
        <w:rPr>
          <w:rFonts w:eastAsia="Calibri"/>
        </w:rPr>
        <w:t>and Morano</w:t>
      </w:r>
    </w:p>
    <w:p w14:paraId="6B0829E0" w14:textId="77777777" w:rsidR="00FD2206" w:rsidRDefault="00FD2206" w:rsidP="00FD2206">
      <w:pPr>
        <w:pStyle w:val="BodyText"/>
        <w:spacing w:line="240" w:lineRule="auto"/>
        <w:ind w:firstLine="0"/>
        <w:jc w:val="left"/>
      </w:pPr>
    </w:p>
    <w:p w14:paraId="7D053BF0" w14:textId="77777777" w:rsidR="00544850" w:rsidRPr="00544850" w:rsidRDefault="00544850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544850">
        <w:rPr>
          <w:vanish/>
        </w:rPr>
        <w:t>..</w:t>
      </w:r>
      <w:proofErr w:type="gramEnd"/>
      <w:r w:rsidRPr="00544850">
        <w:rPr>
          <w:vanish/>
        </w:rPr>
        <w:t>Title</w:t>
      </w:r>
    </w:p>
    <w:p w14:paraId="4DDB7843" w14:textId="761A599A" w:rsidR="004E1CF2" w:rsidRDefault="00544850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2E71E7">
        <w:t>administrative code of the city of New York</w:t>
      </w:r>
      <w:r w:rsidR="004E1CF2">
        <w:t>, in relation to</w:t>
      </w:r>
      <w:r w:rsidR="00873B26">
        <w:t xml:space="preserve"> </w:t>
      </w:r>
      <w:r w:rsidR="0034514B">
        <w:t xml:space="preserve">requiring the department of parks and recreation to </w:t>
      </w:r>
      <w:r w:rsidR="00FC4B36">
        <w:t xml:space="preserve">publish </w:t>
      </w:r>
      <w:proofErr w:type="gramStart"/>
      <w:r w:rsidR="0034514B">
        <w:t>tree</w:t>
      </w:r>
      <w:proofErr w:type="gramEnd"/>
      <w:r w:rsidR="0034514B">
        <w:t xml:space="preserve"> maintenance prioritization </w:t>
      </w:r>
      <w:r w:rsidR="00FC4B36">
        <w:t>ratings</w:t>
      </w:r>
    </w:p>
    <w:p w14:paraId="6BEC6D31" w14:textId="56B30336" w:rsidR="00544850" w:rsidRPr="00544850" w:rsidRDefault="00544850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544850">
        <w:rPr>
          <w:vanish/>
        </w:rPr>
        <w:t>..</w:t>
      </w:r>
      <w:proofErr w:type="gramEnd"/>
      <w:r w:rsidRPr="00544850">
        <w:rPr>
          <w:vanish/>
        </w:rPr>
        <w:t>Body</w:t>
      </w:r>
    </w:p>
    <w:p w14:paraId="77A18039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9C0FB6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B795916" w14:textId="77777777" w:rsidR="004E1CF2" w:rsidRDefault="004E1CF2" w:rsidP="006662DF">
      <w:pPr>
        <w:jc w:val="both"/>
      </w:pPr>
    </w:p>
    <w:p w14:paraId="095B837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6CEA02E" w14:textId="062592CD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0B2B50">
        <w:t>Paragraph 5 of s</w:t>
      </w:r>
      <w:r w:rsidR="002E71E7">
        <w:t xml:space="preserve">ubdivision c of section 18-157 of the administrative code of the city of New York, as added by local law number 20 for the year 2022, is amended to read as follows: </w:t>
      </w:r>
    </w:p>
    <w:p w14:paraId="18E3AA0A" w14:textId="220B81EB" w:rsidR="002E71E7" w:rsidRPr="00A7059F" w:rsidRDefault="00355E07" w:rsidP="00595589">
      <w:pPr>
        <w:spacing w:line="480" w:lineRule="auto"/>
        <w:jc w:val="both"/>
        <w:rPr>
          <w:u w:val="single"/>
        </w:rPr>
      </w:pPr>
      <w:r w:rsidRPr="00FE0E8F">
        <w:t xml:space="preserve">5. A regularly updated map on the website of the department that displays each covered tree that has been inspected, the result of such inspection </w:t>
      </w:r>
      <w:r w:rsidR="00A7059F">
        <w:t>[</w:t>
      </w:r>
      <w:r w:rsidRPr="00FE0E8F">
        <w:t>and</w:t>
      </w:r>
      <w:r w:rsidR="00A7059F">
        <w:t>]</w:t>
      </w:r>
      <w:r w:rsidR="00E512ED" w:rsidRPr="00A23665">
        <w:rPr>
          <w:u w:val="single"/>
        </w:rPr>
        <w:t>,</w:t>
      </w:r>
      <w:r w:rsidRPr="00FE0E8F">
        <w:t xml:space="preserve"> the action taken by the department in response to the result of such inspection</w:t>
      </w:r>
      <w:r w:rsidR="00476890" w:rsidRPr="008B759A">
        <w:rPr>
          <w:u w:val="single"/>
        </w:rPr>
        <w:t>,</w:t>
      </w:r>
      <w:r w:rsidR="00A7059F" w:rsidRPr="008B759A">
        <w:rPr>
          <w:u w:val="single"/>
        </w:rPr>
        <w:t xml:space="preserve"> </w:t>
      </w:r>
      <w:r w:rsidR="001A60A0">
        <w:rPr>
          <w:u w:val="single"/>
        </w:rPr>
        <w:t>any</w:t>
      </w:r>
      <w:r w:rsidR="008E4A28">
        <w:rPr>
          <w:u w:val="single"/>
        </w:rPr>
        <w:t xml:space="preserve"> current </w:t>
      </w:r>
      <w:r w:rsidR="001A60A0">
        <w:rPr>
          <w:u w:val="single"/>
        </w:rPr>
        <w:t xml:space="preserve">rating </w:t>
      </w:r>
      <w:r w:rsidR="00C7253C">
        <w:rPr>
          <w:u w:val="single"/>
        </w:rPr>
        <w:t xml:space="preserve">or ratings </w:t>
      </w:r>
      <w:r w:rsidR="001A60A0">
        <w:rPr>
          <w:u w:val="single"/>
        </w:rPr>
        <w:t>for the prioritization of maintenance of such tree assigned by the department to such</w:t>
      </w:r>
      <w:r w:rsidR="001A60A0" w:rsidRPr="00A7059F">
        <w:rPr>
          <w:u w:val="single"/>
        </w:rPr>
        <w:t xml:space="preserve"> </w:t>
      </w:r>
      <w:r w:rsidR="00A7059F" w:rsidRPr="00A7059F">
        <w:rPr>
          <w:u w:val="single"/>
        </w:rPr>
        <w:t>tree</w:t>
      </w:r>
      <w:r w:rsidR="00BA5563">
        <w:rPr>
          <w:u w:val="single"/>
        </w:rPr>
        <w:t>, and the reason for such rating</w:t>
      </w:r>
      <w:r w:rsidR="005765DD">
        <w:rPr>
          <w:u w:val="single"/>
        </w:rPr>
        <w:t xml:space="preserve"> or ratings</w:t>
      </w:r>
      <w:r w:rsidR="00A7059F" w:rsidRPr="00CF7DE6">
        <w:t>.</w:t>
      </w:r>
      <w:r w:rsidRPr="00CF7DE6">
        <w:t xml:space="preserve"> </w:t>
      </w:r>
      <w:r w:rsidR="00104B73" w:rsidRPr="00A7059F">
        <w:rPr>
          <w:u w:val="single"/>
        </w:rPr>
        <w:t xml:space="preserve"> </w:t>
      </w:r>
      <w:r w:rsidR="005D25E9" w:rsidRPr="00A7059F">
        <w:rPr>
          <w:u w:val="single"/>
        </w:rPr>
        <w:t xml:space="preserve">  </w:t>
      </w:r>
    </w:p>
    <w:p w14:paraId="70FEF721" w14:textId="1423C1EA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A7059F">
        <w:t xml:space="preserve"> This local law takes effect </w:t>
      </w:r>
      <w:r w:rsidR="00F2505C">
        <w:t>30 days after it becomes law.</w:t>
      </w:r>
    </w:p>
    <w:p w14:paraId="005BA15B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649D6FB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9C93A7E" w14:textId="77777777" w:rsidR="00EB262D" w:rsidRDefault="00F4243E" w:rsidP="007101A2">
      <w:pPr>
        <w:ind w:firstLine="0"/>
        <w:jc w:val="both"/>
        <w:rPr>
          <w:sz w:val="18"/>
          <w:szCs w:val="18"/>
        </w:rPr>
      </w:pPr>
      <w:r w:rsidRPr="00F4243E">
        <w:rPr>
          <w:sz w:val="18"/>
          <w:szCs w:val="18"/>
        </w:rPr>
        <w:t>DPM</w:t>
      </w:r>
    </w:p>
    <w:p w14:paraId="67D5DDCB" w14:textId="13C9290A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4243E">
        <w:rPr>
          <w:sz w:val="18"/>
          <w:szCs w:val="18"/>
        </w:rPr>
        <w:t>18485</w:t>
      </w:r>
      <w:r w:rsidR="000B2B50">
        <w:rPr>
          <w:sz w:val="18"/>
          <w:szCs w:val="18"/>
        </w:rPr>
        <w:t>/18964</w:t>
      </w:r>
    </w:p>
    <w:p w14:paraId="1F6462F5" w14:textId="168BCD57" w:rsidR="00164E0F" w:rsidRDefault="00164E0F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1227-2025</w:t>
      </w:r>
    </w:p>
    <w:p w14:paraId="3A0C3E87" w14:textId="21B45F64" w:rsidR="002D5F4F" w:rsidRDefault="00164E0F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3:29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318C6" w14:textId="77777777" w:rsidR="008B0ABB" w:rsidRDefault="008B0ABB">
      <w:r>
        <w:separator/>
      </w:r>
    </w:p>
    <w:p w14:paraId="6FBA32C0" w14:textId="77777777" w:rsidR="008B0ABB" w:rsidRDefault="008B0ABB"/>
  </w:endnote>
  <w:endnote w:type="continuationSeparator" w:id="0">
    <w:p w14:paraId="2B35AFB3" w14:textId="77777777" w:rsidR="008B0ABB" w:rsidRDefault="008B0ABB">
      <w:r>
        <w:continuationSeparator/>
      </w:r>
    </w:p>
    <w:p w14:paraId="45A22A83" w14:textId="77777777" w:rsidR="008B0ABB" w:rsidRDefault="008B0A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211148" w14:textId="5DEF1F13" w:rsidR="008F0B17" w:rsidRDefault="008F0B17" w:rsidP="00CF7DE6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14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A0EDD8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8B280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8A26A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F8CD0" w14:textId="77777777" w:rsidR="008B0ABB" w:rsidRDefault="008B0ABB">
      <w:r>
        <w:separator/>
      </w:r>
    </w:p>
    <w:p w14:paraId="32B9FC4D" w14:textId="77777777" w:rsidR="008B0ABB" w:rsidRDefault="008B0ABB"/>
  </w:footnote>
  <w:footnote w:type="continuationSeparator" w:id="0">
    <w:p w14:paraId="38C7107E" w14:textId="77777777" w:rsidR="008B0ABB" w:rsidRDefault="008B0ABB">
      <w:r>
        <w:continuationSeparator/>
      </w:r>
    </w:p>
    <w:p w14:paraId="47D09368" w14:textId="77777777" w:rsidR="008B0ABB" w:rsidRDefault="008B0A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5556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60E"/>
    <w:rsid w:val="000135A3"/>
    <w:rsid w:val="000265CE"/>
    <w:rsid w:val="00035181"/>
    <w:rsid w:val="000409B1"/>
    <w:rsid w:val="000463FE"/>
    <w:rsid w:val="000502BC"/>
    <w:rsid w:val="0005594B"/>
    <w:rsid w:val="00056BB0"/>
    <w:rsid w:val="00064AFB"/>
    <w:rsid w:val="00070B2F"/>
    <w:rsid w:val="00076B87"/>
    <w:rsid w:val="0009173E"/>
    <w:rsid w:val="00094A70"/>
    <w:rsid w:val="000A4C50"/>
    <w:rsid w:val="000B2B50"/>
    <w:rsid w:val="000D4A7F"/>
    <w:rsid w:val="00104B73"/>
    <w:rsid w:val="001073BD"/>
    <w:rsid w:val="00107C40"/>
    <w:rsid w:val="00115B31"/>
    <w:rsid w:val="001509BF"/>
    <w:rsid w:val="00150A27"/>
    <w:rsid w:val="00160C8F"/>
    <w:rsid w:val="00162FC0"/>
    <w:rsid w:val="00164E0F"/>
    <w:rsid w:val="00165627"/>
    <w:rsid w:val="00167107"/>
    <w:rsid w:val="00180BD2"/>
    <w:rsid w:val="00192A25"/>
    <w:rsid w:val="00195A80"/>
    <w:rsid w:val="001A60A0"/>
    <w:rsid w:val="001B45EF"/>
    <w:rsid w:val="001D4249"/>
    <w:rsid w:val="001E36C1"/>
    <w:rsid w:val="00205741"/>
    <w:rsid w:val="00207323"/>
    <w:rsid w:val="00207A36"/>
    <w:rsid w:val="0021642E"/>
    <w:rsid w:val="0022099D"/>
    <w:rsid w:val="00221880"/>
    <w:rsid w:val="002253DC"/>
    <w:rsid w:val="00241F94"/>
    <w:rsid w:val="00270162"/>
    <w:rsid w:val="002739F8"/>
    <w:rsid w:val="002752E5"/>
    <w:rsid w:val="00280955"/>
    <w:rsid w:val="00292C42"/>
    <w:rsid w:val="002A2C00"/>
    <w:rsid w:val="002A605F"/>
    <w:rsid w:val="002C4435"/>
    <w:rsid w:val="002D5F4F"/>
    <w:rsid w:val="002D7EB2"/>
    <w:rsid w:val="002E71E7"/>
    <w:rsid w:val="002F196D"/>
    <w:rsid w:val="002F269C"/>
    <w:rsid w:val="00301E5D"/>
    <w:rsid w:val="00310D7C"/>
    <w:rsid w:val="003159C6"/>
    <w:rsid w:val="00320D3B"/>
    <w:rsid w:val="0033027F"/>
    <w:rsid w:val="003447CD"/>
    <w:rsid w:val="0034514B"/>
    <w:rsid w:val="00352CA7"/>
    <w:rsid w:val="0035544F"/>
    <w:rsid w:val="00355E07"/>
    <w:rsid w:val="003720CF"/>
    <w:rsid w:val="003874A1"/>
    <w:rsid w:val="00387754"/>
    <w:rsid w:val="003952AB"/>
    <w:rsid w:val="003A29EF"/>
    <w:rsid w:val="003A75C2"/>
    <w:rsid w:val="003D1586"/>
    <w:rsid w:val="003D6BCB"/>
    <w:rsid w:val="003E5F7E"/>
    <w:rsid w:val="003F26F9"/>
    <w:rsid w:val="003F3109"/>
    <w:rsid w:val="00432688"/>
    <w:rsid w:val="0044109A"/>
    <w:rsid w:val="00444642"/>
    <w:rsid w:val="00447A01"/>
    <w:rsid w:val="00465293"/>
    <w:rsid w:val="00476890"/>
    <w:rsid w:val="004948B5"/>
    <w:rsid w:val="00497233"/>
    <w:rsid w:val="004A3243"/>
    <w:rsid w:val="004B097C"/>
    <w:rsid w:val="004C7CE7"/>
    <w:rsid w:val="004E1CF2"/>
    <w:rsid w:val="004F15F0"/>
    <w:rsid w:val="004F3343"/>
    <w:rsid w:val="005020E8"/>
    <w:rsid w:val="00514184"/>
    <w:rsid w:val="005233E8"/>
    <w:rsid w:val="00544850"/>
    <w:rsid w:val="00550E96"/>
    <w:rsid w:val="00554C35"/>
    <w:rsid w:val="0057235A"/>
    <w:rsid w:val="005765DD"/>
    <w:rsid w:val="00586366"/>
    <w:rsid w:val="00595589"/>
    <w:rsid w:val="005A1EBD"/>
    <w:rsid w:val="005B5DE4"/>
    <w:rsid w:val="005C581A"/>
    <w:rsid w:val="005C6980"/>
    <w:rsid w:val="005D25E9"/>
    <w:rsid w:val="005D4A03"/>
    <w:rsid w:val="005E655A"/>
    <w:rsid w:val="005E7681"/>
    <w:rsid w:val="005F3784"/>
    <w:rsid w:val="005F3AA6"/>
    <w:rsid w:val="006235CF"/>
    <w:rsid w:val="00623AEE"/>
    <w:rsid w:val="00630AB3"/>
    <w:rsid w:val="006662DF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03D24"/>
    <w:rsid w:val="007101A2"/>
    <w:rsid w:val="007218EB"/>
    <w:rsid w:val="0072551E"/>
    <w:rsid w:val="00727F04"/>
    <w:rsid w:val="00750030"/>
    <w:rsid w:val="00767CD4"/>
    <w:rsid w:val="00770B9A"/>
    <w:rsid w:val="007A1A40"/>
    <w:rsid w:val="007A5E8A"/>
    <w:rsid w:val="007B293E"/>
    <w:rsid w:val="007B6497"/>
    <w:rsid w:val="007C1D9D"/>
    <w:rsid w:val="007C4B7E"/>
    <w:rsid w:val="007C560E"/>
    <w:rsid w:val="007C6575"/>
    <w:rsid w:val="007C6893"/>
    <w:rsid w:val="007E73C5"/>
    <w:rsid w:val="007E79D5"/>
    <w:rsid w:val="007F0A63"/>
    <w:rsid w:val="007F4087"/>
    <w:rsid w:val="00805175"/>
    <w:rsid w:val="00806569"/>
    <w:rsid w:val="00815059"/>
    <w:rsid w:val="008167F4"/>
    <w:rsid w:val="0083646C"/>
    <w:rsid w:val="00836FD6"/>
    <w:rsid w:val="0085260B"/>
    <w:rsid w:val="00853E42"/>
    <w:rsid w:val="00872BFD"/>
    <w:rsid w:val="00873B26"/>
    <w:rsid w:val="00880099"/>
    <w:rsid w:val="008A3B29"/>
    <w:rsid w:val="008A5684"/>
    <w:rsid w:val="008B0ABB"/>
    <w:rsid w:val="008B3A71"/>
    <w:rsid w:val="008B759A"/>
    <w:rsid w:val="008D0946"/>
    <w:rsid w:val="008E28FA"/>
    <w:rsid w:val="008E4A28"/>
    <w:rsid w:val="008F0B17"/>
    <w:rsid w:val="00900ACB"/>
    <w:rsid w:val="00923D82"/>
    <w:rsid w:val="00925D71"/>
    <w:rsid w:val="0094029B"/>
    <w:rsid w:val="00961F5C"/>
    <w:rsid w:val="00965F5A"/>
    <w:rsid w:val="009822E5"/>
    <w:rsid w:val="00990ECE"/>
    <w:rsid w:val="009F1BFB"/>
    <w:rsid w:val="00A03635"/>
    <w:rsid w:val="00A10451"/>
    <w:rsid w:val="00A203BD"/>
    <w:rsid w:val="00A23665"/>
    <w:rsid w:val="00A269C2"/>
    <w:rsid w:val="00A46ACE"/>
    <w:rsid w:val="00A531EC"/>
    <w:rsid w:val="00A654D0"/>
    <w:rsid w:val="00A7059F"/>
    <w:rsid w:val="00AB000E"/>
    <w:rsid w:val="00AD1881"/>
    <w:rsid w:val="00AD2582"/>
    <w:rsid w:val="00AE212E"/>
    <w:rsid w:val="00AF39A5"/>
    <w:rsid w:val="00B15D83"/>
    <w:rsid w:val="00B1635A"/>
    <w:rsid w:val="00B30100"/>
    <w:rsid w:val="00B47730"/>
    <w:rsid w:val="00B713D3"/>
    <w:rsid w:val="00BA4408"/>
    <w:rsid w:val="00BA5563"/>
    <w:rsid w:val="00BA599A"/>
    <w:rsid w:val="00BB6434"/>
    <w:rsid w:val="00BC1806"/>
    <w:rsid w:val="00BD4E49"/>
    <w:rsid w:val="00BF76F0"/>
    <w:rsid w:val="00C16C2A"/>
    <w:rsid w:val="00C51468"/>
    <w:rsid w:val="00C7149F"/>
    <w:rsid w:val="00C7253C"/>
    <w:rsid w:val="00C73EDE"/>
    <w:rsid w:val="00C870DD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E617C"/>
    <w:rsid w:val="00CF0C9E"/>
    <w:rsid w:val="00CF1435"/>
    <w:rsid w:val="00CF17D2"/>
    <w:rsid w:val="00CF7DE6"/>
    <w:rsid w:val="00D30A34"/>
    <w:rsid w:val="00D462B3"/>
    <w:rsid w:val="00D52CE9"/>
    <w:rsid w:val="00D643BE"/>
    <w:rsid w:val="00D929DF"/>
    <w:rsid w:val="00D94395"/>
    <w:rsid w:val="00D975BE"/>
    <w:rsid w:val="00DA4DBB"/>
    <w:rsid w:val="00DA56D1"/>
    <w:rsid w:val="00DB2A40"/>
    <w:rsid w:val="00DB4476"/>
    <w:rsid w:val="00DB6BFB"/>
    <w:rsid w:val="00DC57C0"/>
    <w:rsid w:val="00DE6E46"/>
    <w:rsid w:val="00DF7976"/>
    <w:rsid w:val="00DF7E8A"/>
    <w:rsid w:val="00E0423E"/>
    <w:rsid w:val="00E0443D"/>
    <w:rsid w:val="00E06550"/>
    <w:rsid w:val="00E13406"/>
    <w:rsid w:val="00E14B35"/>
    <w:rsid w:val="00E223B1"/>
    <w:rsid w:val="00E310B4"/>
    <w:rsid w:val="00E34500"/>
    <w:rsid w:val="00E37C8F"/>
    <w:rsid w:val="00E42EF6"/>
    <w:rsid w:val="00E512ED"/>
    <w:rsid w:val="00E611AD"/>
    <w:rsid w:val="00E611DE"/>
    <w:rsid w:val="00E84A4E"/>
    <w:rsid w:val="00E84FEB"/>
    <w:rsid w:val="00E96AB4"/>
    <w:rsid w:val="00E97376"/>
    <w:rsid w:val="00EB262D"/>
    <w:rsid w:val="00EB4F54"/>
    <w:rsid w:val="00EB5A95"/>
    <w:rsid w:val="00EC1F68"/>
    <w:rsid w:val="00EC523B"/>
    <w:rsid w:val="00ED266D"/>
    <w:rsid w:val="00ED2846"/>
    <w:rsid w:val="00ED6ADF"/>
    <w:rsid w:val="00EE472B"/>
    <w:rsid w:val="00EF1E62"/>
    <w:rsid w:val="00F01C1E"/>
    <w:rsid w:val="00F0418B"/>
    <w:rsid w:val="00F12CB7"/>
    <w:rsid w:val="00F1371E"/>
    <w:rsid w:val="00F23C44"/>
    <w:rsid w:val="00F2505C"/>
    <w:rsid w:val="00F33321"/>
    <w:rsid w:val="00F34140"/>
    <w:rsid w:val="00F4243E"/>
    <w:rsid w:val="00F60349"/>
    <w:rsid w:val="00F653D8"/>
    <w:rsid w:val="00F8477F"/>
    <w:rsid w:val="00FA5BBD"/>
    <w:rsid w:val="00FA63F7"/>
    <w:rsid w:val="00FB2FD6"/>
    <w:rsid w:val="00FC345F"/>
    <w:rsid w:val="00FC4B36"/>
    <w:rsid w:val="00FC547E"/>
    <w:rsid w:val="00FD2206"/>
    <w:rsid w:val="00FD3EFE"/>
    <w:rsid w:val="00FE0E8F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240F27"/>
  <w15:docId w15:val="{F5CE9358-0A00-470D-BD7B-538B23D0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07A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A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A3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A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A36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1A60A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6A5C7-2448-43E5-B070-A5D72F7A6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McPherson, Declan</dc:creator>
  <cp:lastModifiedBy>Delancey, Thaddea</cp:lastModifiedBy>
  <cp:revision>8</cp:revision>
  <cp:lastPrinted>2013-04-22T14:57:00Z</cp:lastPrinted>
  <dcterms:created xsi:type="dcterms:W3CDTF">2026-03-03T19:07:00Z</dcterms:created>
  <dcterms:modified xsi:type="dcterms:W3CDTF">2026-03-27T18:27:00Z</dcterms:modified>
</cp:coreProperties>
</file>