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7F00C" w14:textId="72B3272C" w:rsidR="004E1CF2" w:rsidRDefault="004E1CF2" w:rsidP="00E97376">
      <w:pPr>
        <w:ind w:firstLine="0"/>
        <w:jc w:val="center"/>
      </w:pPr>
      <w:r>
        <w:t>Int. No.</w:t>
      </w:r>
      <w:r w:rsidR="00E141C8">
        <w:t xml:space="preserve"> </w:t>
      </w:r>
      <w:r w:rsidR="007A4470">
        <w:t>631</w:t>
      </w:r>
    </w:p>
    <w:p w14:paraId="7241009B" w14:textId="77777777" w:rsidR="00E97376" w:rsidRDefault="00E97376" w:rsidP="00E97376">
      <w:pPr>
        <w:ind w:firstLine="0"/>
        <w:jc w:val="center"/>
      </w:pPr>
    </w:p>
    <w:p w14:paraId="455F3CB6" w14:textId="77777777" w:rsidR="00DE03B8" w:rsidRDefault="00DE03B8" w:rsidP="00DE03B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Restler, Zhuang, Gutiérrez, Louis, Cabán and the Public Advocate (Mr. Williams)</w:t>
      </w:r>
    </w:p>
    <w:p w14:paraId="6D0AA113" w14:textId="77777777" w:rsidR="00C506BF" w:rsidRDefault="00C506BF" w:rsidP="00C506BF">
      <w:pPr>
        <w:pStyle w:val="BodyText"/>
        <w:spacing w:line="240" w:lineRule="auto"/>
        <w:ind w:firstLine="0"/>
      </w:pPr>
    </w:p>
    <w:p w14:paraId="6D2A124F" w14:textId="77777777" w:rsidR="008B0B90" w:rsidRPr="008B0B90" w:rsidRDefault="008B0B90" w:rsidP="007101A2">
      <w:pPr>
        <w:pStyle w:val="BodyText"/>
        <w:spacing w:line="240" w:lineRule="auto"/>
        <w:ind w:firstLine="0"/>
        <w:rPr>
          <w:vanish/>
        </w:rPr>
      </w:pPr>
      <w:r w:rsidRPr="008B0B90">
        <w:rPr>
          <w:vanish/>
        </w:rPr>
        <w:t>..Title</w:t>
      </w:r>
    </w:p>
    <w:p w14:paraId="665ECAD6" w14:textId="774F84BF" w:rsidR="004E1CF2" w:rsidRDefault="008B0B9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E4900">
        <w:t>administrative code of the city of New York</w:t>
      </w:r>
      <w:r w:rsidR="004E1CF2">
        <w:t>, in relation to</w:t>
      </w:r>
      <w:r w:rsidR="00873B26">
        <w:t xml:space="preserve"> </w:t>
      </w:r>
      <w:r w:rsidR="00AE4900">
        <w:t>requiring the depart</w:t>
      </w:r>
      <w:r w:rsidR="005D16FD">
        <w:t>ment of education to report on early childhood education</w:t>
      </w:r>
      <w:r w:rsidR="00AE4900">
        <w:t xml:space="preserve"> </w:t>
      </w:r>
      <w:r w:rsidR="00F65796">
        <w:t>seat availability</w:t>
      </w:r>
      <w:r w:rsidR="009C739E">
        <w:t xml:space="preserve">, </w:t>
      </w:r>
      <w:r w:rsidR="00F65796">
        <w:t>outreach</w:t>
      </w:r>
      <w:r w:rsidR="009C739E">
        <w:t>, and staff vacancies</w:t>
      </w:r>
    </w:p>
    <w:p w14:paraId="40A48C8C" w14:textId="7F2DE8E0" w:rsidR="008B0B90" w:rsidRPr="008B0B90" w:rsidRDefault="008B0B90" w:rsidP="007101A2">
      <w:pPr>
        <w:pStyle w:val="BodyText"/>
        <w:spacing w:line="240" w:lineRule="auto"/>
        <w:ind w:firstLine="0"/>
        <w:rPr>
          <w:vanish/>
        </w:rPr>
      </w:pPr>
      <w:r w:rsidRPr="008B0B90">
        <w:rPr>
          <w:vanish/>
        </w:rPr>
        <w:t>..Body</w:t>
      </w:r>
    </w:p>
    <w:p w14:paraId="5D9854E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7FED22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D00126" w14:textId="77777777" w:rsidR="004E1CF2" w:rsidRDefault="004E1CF2" w:rsidP="006662DF">
      <w:pPr>
        <w:jc w:val="both"/>
      </w:pPr>
    </w:p>
    <w:p w14:paraId="57C8DB6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950A81" w14:textId="7AD569D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F2093">
        <w:t>Title 21-A of the administrative code of the city of New York is amended by adding a new chapter 3</w:t>
      </w:r>
      <w:r w:rsidR="00932590">
        <w:t>6</w:t>
      </w:r>
      <w:r w:rsidR="004F2093">
        <w:t xml:space="preserve"> to read as follows:</w:t>
      </w:r>
    </w:p>
    <w:p w14:paraId="23C0D0C7" w14:textId="0759CAF5" w:rsidR="004F2093" w:rsidRDefault="004F2093" w:rsidP="00631122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CHAPTER </w:t>
      </w:r>
      <w:r w:rsidR="00AB3726">
        <w:rPr>
          <w:u w:val="single"/>
        </w:rPr>
        <w:t>36</w:t>
      </w:r>
    </w:p>
    <w:p w14:paraId="37163AEF" w14:textId="2D594A18" w:rsidR="004F2093" w:rsidRPr="004F2093" w:rsidRDefault="004F2093" w:rsidP="00631122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EARLY CHILDHOOD EDUCATION PROGRAMS</w:t>
      </w:r>
    </w:p>
    <w:p w14:paraId="6ADFB817" w14:textId="1ACBD207" w:rsidR="004A4E12" w:rsidRDefault="004F2093" w:rsidP="00094A70">
      <w:pPr>
        <w:spacing w:line="480" w:lineRule="auto"/>
        <w:jc w:val="both"/>
        <w:rPr>
          <w:u w:val="single"/>
        </w:rPr>
      </w:pPr>
      <w:r w:rsidRPr="004F2093">
        <w:rPr>
          <w:u w:val="single"/>
        </w:rPr>
        <w:t>§ 21-100</w:t>
      </w:r>
      <w:r w:rsidR="00AB3726">
        <w:rPr>
          <w:u w:val="single"/>
        </w:rPr>
        <w:t>7</w:t>
      </w:r>
      <w:r w:rsidRPr="004F2093">
        <w:rPr>
          <w:u w:val="single"/>
        </w:rPr>
        <w:t xml:space="preserve"> </w:t>
      </w:r>
      <w:r w:rsidR="004A4E12">
        <w:rPr>
          <w:u w:val="single"/>
        </w:rPr>
        <w:t>Definitions. For purposes of this chapter, the following terms have the following meanings:</w:t>
      </w:r>
    </w:p>
    <w:p w14:paraId="23A63F52" w14:textId="2CEE845C" w:rsidR="004A4E12" w:rsidRDefault="004A4E12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3-K</w:t>
      </w:r>
      <w:r w:rsidR="00337493">
        <w:rPr>
          <w:u w:val="single"/>
        </w:rPr>
        <w:t>. The term “3-K” means</w:t>
      </w:r>
      <w:r w:rsidR="00EB6CFD">
        <w:rPr>
          <w:u w:val="single"/>
        </w:rPr>
        <w:t xml:space="preserve"> an</w:t>
      </w:r>
      <w:r w:rsidR="00337493">
        <w:rPr>
          <w:u w:val="single"/>
        </w:rPr>
        <w:t xml:space="preserve"> early childhood education program</w:t>
      </w:r>
      <w:r w:rsidR="00903AF7">
        <w:rPr>
          <w:u w:val="single"/>
        </w:rPr>
        <w:t xml:space="preserve"> operated or overseen</w:t>
      </w:r>
      <w:r w:rsidR="00337493">
        <w:rPr>
          <w:u w:val="single"/>
        </w:rPr>
        <w:t xml:space="preserve"> by the department</w:t>
      </w:r>
      <w:r w:rsidR="00327DAA">
        <w:rPr>
          <w:u w:val="single"/>
        </w:rPr>
        <w:t xml:space="preserve"> </w:t>
      </w:r>
      <w:r w:rsidR="00903AF7">
        <w:rPr>
          <w:u w:val="single"/>
        </w:rPr>
        <w:t>primarily ser</w:t>
      </w:r>
      <w:r w:rsidR="000B4AEA">
        <w:rPr>
          <w:u w:val="single"/>
        </w:rPr>
        <w:t>ving</w:t>
      </w:r>
      <w:r w:rsidR="00903AF7">
        <w:rPr>
          <w:u w:val="single"/>
        </w:rPr>
        <w:t xml:space="preserve"> children </w:t>
      </w:r>
      <w:r w:rsidR="00337493">
        <w:rPr>
          <w:u w:val="single"/>
        </w:rPr>
        <w:t>3 years old</w:t>
      </w:r>
      <w:r w:rsidR="00E554AC">
        <w:rPr>
          <w:u w:val="single"/>
        </w:rPr>
        <w:t xml:space="preserve">, </w:t>
      </w:r>
      <w:r w:rsidR="001E17FF">
        <w:rPr>
          <w:u w:val="single"/>
        </w:rPr>
        <w:t>includ</w:t>
      </w:r>
      <w:r w:rsidR="00E554AC">
        <w:rPr>
          <w:u w:val="single"/>
        </w:rPr>
        <w:t>ing</w:t>
      </w:r>
      <w:r w:rsidR="001E17FF">
        <w:rPr>
          <w:u w:val="single"/>
        </w:rPr>
        <w:t xml:space="preserve">, but not </w:t>
      </w:r>
      <w:r w:rsidR="00E554AC">
        <w:rPr>
          <w:u w:val="single"/>
        </w:rPr>
        <w:t xml:space="preserve">necessarily </w:t>
      </w:r>
      <w:r w:rsidR="001E17FF">
        <w:rPr>
          <w:u w:val="single"/>
        </w:rPr>
        <w:t>limited to, programs located in district schools, charter schools, pre-</w:t>
      </w:r>
      <w:r w:rsidR="00FB5517">
        <w:rPr>
          <w:u w:val="single"/>
        </w:rPr>
        <w:t>K</w:t>
      </w:r>
      <w:r w:rsidR="001E17FF">
        <w:rPr>
          <w:u w:val="single"/>
        </w:rPr>
        <w:t xml:space="preserve"> centers, NYC early education centers, or family child care programs</w:t>
      </w:r>
      <w:r w:rsidR="006D4B30">
        <w:rPr>
          <w:u w:val="single"/>
        </w:rPr>
        <w:t>.</w:t>
      </w:r>
    </w:p>
    <w:p w14:paraId="71121D39" w14:textId="1E5A8E44" w:rsidR="00AB3726" w:rsidRPr="00AB3726" w:rsidRDefault="00AB3726" w:rsidP="00AB3726">
      <w:pPr>
        <w:spacing w:line="480" w:lineRule="auto"/>
        <w:jc w:val="both"/>
        <w:rPr>
          <w:u w:val="single"/>
        </w:rPr>
      </w:pPr>
      <w:r w:rsidRPr="00AB3726">
        <w:rPr>
          <w:u w:val="single"/>
        </w:rPr>
        <w:t>Charter school. The term “charter school” means a charter school established pursuant to</w:t>
      </w:r>
      <w:r>
        <w:rPr>
          <w:u w:val="single"/>
        </w:rPr>
        <w:t xml:space="preserve"> article 56 of title 2</w:t>
      </w:r>
      <w:r w:rsidRPr="00AB3726">
        <w:rPr>
          <w:u w:val="single"/>
        </w:rPr>
        <w:t xml:space="preserve"> of chapter 16 of the education law and within the city of New York.</w:t>
      </w:r>
    </w:p>
    <w:p w14:paraId="3BD7F518" w14:textId="77777777" w:rsidR="004A4E12" w:rsidRDefault="004A4E12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Community-based organization</w:t>
      </w:r>
      <w:r w:rsidR="00E1783F">
        <w:rPr>
          <w:u w:val="single"/>
        </w:rPr>
        <w:t xml:space="preserve">. The term “community-based organization” means a non-profit organization representing the needs of and providing services </w:t>
      </w:r>
      <w:r w:rsidR="00396B12">
        <w:rPr>
          <w:u w:val="single"/>
        </w:rPr>
        <w:t>to a particular community.</w:t>
      </w:r>
    </w:p>
    <w:p w14:paraId="66E27E6C" w14:textId="77777777" w:rsidR="00166A8A" w:rsidRDefault="00166A8A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District school</w:t>
      </w:r>
      <w:r w:rsidR="00396B12">
        <w:rPr>
          <w:u w:val="single"/>
        </w:rPr>
        <w:t xml:space="preserve">. The term “district school” means an elementary school within the city school district of the city of New York. </w:t>
      </w:r>
    </w:p>
    <w:p w14:paraId="4584D54C" w14:textId="77777777" w:rsidR="00391F32" w:rsidRDefault="00391F32" w:rsidP="00391F32">
      <w:pPr>
        <w:spacing w:line="480" w:lineRule="auto"/>
        <w:jc w:val="both"/>
        <w:rPr>
          <w:u w:val="single"/>
        </w:rPr>
      </w:pPr>
      <w:r>
        <w:rPr>
          <w:u w:val="single"/>
        </w:rPr>
        <w:t>Extended day and year</w:t>
      </w:r>
      <w:r w:rsidR="00492705">
        <w:rPr>
          <w:u w:val="single"/>
        </w:rPr>
        <w:t>. The term “extended day and year” means a 3-K or pre-K seat that provides early care and education for up to 10 hours of care a day, year-round.</w:t>
      </w:r>
    </w:p>
    <w:p w14:paraId="13F7A2CC" w14:textId="77777777" w:rsidR="004A4E12" w:rsidRDefault="004A4E12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Family child care program</w:t>
      </w:r>
      <w:r w:rsidR="00EE0490">
        <w:rPr>
          <w:u w:val="single"/>
        </w:rPr>
        <w:t>. The term “family child care program” means a 3-K or pre-K pr</w:t>
      </w:r>
      <w:r w:rsidR="00E15BFB">
        <w:rPr>
          <w:u w:val="single"/>
        </w:rPr>
        <w:t>ogram located in a home setting</w:t>
      </w:r>
      <w:r w:rsidR="00EE0490">
        <w:rPr>
          <w:u w:val="single"/>
        </w:rPr>
        <w:t xml:space="preserve"> </w:t>
      </w:r>
      <w:r w:rsidR="00E15BFB">
        <w:rPr>
          <w:u w:val="single"/>
        </w:rPr>
        <w:t xml:space="preserve">and operated </w:t>
      </w:r>
      <w:r w:rsidR="00EE0490">
        <w:rPr>
          <w:u w:val="single"/>
        </w:rPr>
        <w:t>by a</w:t>
      </w:r>
      <w:r w:rsidR="00E15BFB">
        <w:rPr>
          <w:u w:val="single"/>
        </w:rPr>
        <w:t xml:space="preserve"> New York state licensed </w:t>
      </w:r>
      <w:r w:rsidR="00EE0490">
        <w:rPr>
          <w:u w:val="single"/>
        </w:rPr>
        <w:t>child care provider.</w:t>
      </w:r>
    </w:p>
    <w:p w14:paraId="45917374" w14:textId="73F61DE8" w:rsidR="000D606E" w:rsidRDefault="000D606E" w:rsidP="000D606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Head start. The term “head start” means a 3-K or pre-K seat established pursuant to </w:t>
      </w:r>
      <w:r w:rsidR="00670CCC">
        <w:rPr>
          <w:u w:val="single"/>
        </w:rPr>
        <w:t xml:space="preserve">subchapter </w:t>
      </w:r>
      <w:r w:rsidR="00AC4FC9">
        <w:rPr>
          <w:u w:val="single"/>
        </w:rPr>
        <w:t xml:space="preserve">2 </w:t>
      </w:r>
      <w:r w:rsidR="00670CCC">
        <w:rPr>
          <w:u w:val="single"/>
        </w:rPr>
        <w:t xml:space="preserve">of chapter 105 of title </w:t>
      </w:r>
      <w:r>
        <w:rPr>
          <w:u w:val="single"/>
        </w:rPr>
        <w:t xml:space="preserve">42 </w:t>
      </w:r>
      <w:r w:rsidR="00670CCC">
        <w:rPr>
          <w:u w:val="single"/>
        </w:rPr>
        <w:t xml:space="preserve">of the </w:t>
      </w:r>
      <w:r>
        <w:rPr>
          <w:u w:val="single"/>
        </w:rPr>
        <w:t>U</w:t>
      </w:r>
      <w:r w:rsidR="00670CCC">
        <w:rPr>
          <w:u w:val="single"/>
        </w:rPr>
        <w:t xml:space="preserve">nited </w:t>
      </w:r>
      <w:r>
        <w:rPr>
          <w:u w:val="single"/>
        </w:rPr>
        <w:t>S</w:t>
      </w:r>
      <w:r w:rsidR="00670CCC">
        <w:rPr>
          <w:u w:val="single"/>
        </w:rPr>
        <w:t>tates code</w:t>
      </w:r>
      <w:r>
        <w:rPr>
          <w:u w:val="single"/>
        </w:rPr>
        <w:t>.</w:t>
      </w:r>
    </w:p>
    <w:p w14:paraId="27ACF255" w14:textId="0D40C8A0" w:rsidR="000D606E" w:rsidRDefault="000D606E" w:rsidP="000D606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NYC early education center. The term “NYC early education center” means </w:t>
      </w:r>
      <w:r w:rsidR="00670CCC">
        <w:rPr>
          <w:u w:val="single"/>
        </w:rPr>
        <w:t xml:space="preserve">a </w:t>
      </w:r>
      <w:r>
        <w:rPr>
          <w:u w:val="single"/>
        </w:rPr>
        <w:t>community-based organization that contract</w:t>
      </w:r>
      <w:r w:rsidR="00670CCC">
        <w:rPr>
          <w:u w:val="single"/>
        </w:rPr>
        <w:t>s</w:t>
      </w:r>
      <w:r>
        <w:rPr>
          <w:u w:val="single"/>
        </w:rPr>
        <w:t xml:space="preserve"> with the department to provide 3-K or pre-K programs. </w:t>
      </w:r>
    </w:p>
    <w:p w14:paraId="1E2D2BF3" w14:textId="7A5BEDF3" w:rsidR="004A4E12" w:rsidRDefault="004A4E12" w:rsidP="00102886">
      <w:pPr>
        <w:spacing w:line="480" w:lineRule="auto"/>
        <w:jc w:val="both"/>
        <w:rPr>
          <w:u w:val="single"/>
        </w:rPr>
      </w:pPr>
      <w:r>
        <w:rPr>
          <w:u w:val="single"/>
        </w:rPr>
        <w:t>Pre-K</w:t>
      </w:r>
      <w:r w:rsidR="002B5A4A">
        <w:rPr>
          <w:u w:val="single"/>
        </w:rPr>
        <w:t xml:space="preserve">. The term “pre-K” means </w:t>
      </w:r>
      <w:r w:rsidR="00EB6CFD">
        <w:rPr>
          <w:u w:val="single"/>
        </w:rPr>
        <w:t xml:space="preserve">an </w:t>
      </w:r>
      <w:r w:rsidR="002B5A4A">
        <w:rPr>
          <w:u w:val="single"/>
        </w:rPr>
        <w:t>early childhood education program</w:t>
      </w:r>
      <w:r w:rsidR="00903AF7">
        <w:rPr>
          <w:u w:val="single"/>
        </w:rPr>
        <w:t xml:space="preserve"> operated or </w:t>
      </w:r>
      <w:r w:rsidR="000B4AEA">
        <w:rPr>
          <w:u w:val="single"/>
        </w:rPr>
        <w:t>overseen</w:t>
      </w:r>
      <w:r w:rsidR="008177AC">
        <w:rPr>
          <w:u w:val="single"/>
        </w:rPr>
        <w:t xml:space="preserve"> by the department </w:t>
      </w:r>
      <w:r w:rsidR="000B4AEA">
        <w:rPr>
          <w:u w:val="single"/>
        </w:rPr>
        <w:t>primarily serving children</w:t>
      </w:r>
      <w:r w:rsidR="002B5A4A">
        <w:rPr>
          <w:u w:val="single"/>
        </w:rPr>
        <w:t xml:space="preserve"> 4 years old</w:t>
      </w:r>
      <w:r w:rsidR="00670CCC">
        <w:rPr>
          <w:u w:val="single"/>
        </w:rPr>
        <w:t>,</w:t>
      </w:r>
      <w:r w:rsidR="00102886">
        <w:rPr>
          <w:u w:val="single"/>
        </w:rPr>
        <w:t xml:space="preserve"> includ</w:t>
      </w:r>
      <w:r w:rsidR="00670CCC">
        <w:rPr>
          <w:u w:val="single"/>
        </w:rPr>
        <w:t>ing</w:t>
      </w:r>
      <w:r w:rsidR="00102886">
        <w:rPr>
          <w:u w:val="single"/>
        </w:rPr>
        <w:t xml:space="preserve">, but not </w:t>
      </w:r>
      <w:r w:rsidR="00670CCC">
        <w:rPr>
          <w:u w:val="single"/>
        </w:rPr>
        <w:t xml:space="preserve">necessarily </w:t>
      </w:r>
      <w:r w:rsidR="00102886">
        <w:rPr>
          <w:u w:val="single"/>
        </w:rPr>
        <w:t xml:space="preserve">limited to, programs located in </w:t>
      </w:r>
      <w:r w:rsidR="001E17FF">
        <w:rPr>
          <w:u w:val="single"/>
        </w:rPr>
        <w:t>district schools, charter schools, pre-</w:t>
      </w:r>
      <w:r w:rsidR="00240D73">
        <w:rPr>
          <w:u w:val="single"/>
        </w:rPr>
        <w:t>K</w:t>
      </w:r>
      <w:r w:rsidR="001E17FF">
        <w:rPr>
          <w:u w:val="single"/>
        </w:rPr>
        <w:t xml:space="preserve"> centers, </w:t>
      </w:r>
      <w:r w:rsidR="00102886">
        <w:rPr>
          <w:u w:val="single"/>
        </w:rPr>
        <w:t>NYC early edu</w:t>
      </w:r>
      <w:r w:rsidR="001E17FF">
        <w:rPr>
          <w:u w:val="single"/>
        </w:rPr>
        <w:t>cation centers</w:t>
      </w:r>
      <w:r w:rsidR="00102886">
        <w:rPr>
          <w:u w:val="single"/>
        </w:rPr>
        <w:t>,</w:t>
      </w:r>
      <w:r w:rsidR="001E17FF">
        <w:rPr>
          <w:u w:val="single"/>
        </w:rPr>
        <w:t xml:space="preserve"> or family child care programs</w:t>
      </w:r>
      <w:r w:rsidR="00102886">
        <w:rPr>
          <w:u w:val="single"/>
        </w:rPr>
        <w:t>.</w:t>
      </w:r>
    </w:p>
    <w:p w14:paraId="45FBD9D3" w14:textId="2E11740F" w:rsidR="00166A8A" w:rsidRDefault="00166A8A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Pre-K center</w:t>
      </w:r>
      <w:r w:rsidR="00EE0490">
        <w:rPr>
          <w:u w:val="single"/>
        </w:rPr>
        <w:t xml:space="preserve">. </w:t>
      </w:r>
      <w:r w:rsidR="001B01B8">
        <w:rPr>
          <w:u w:val="single"/>
        </w:rPr>
        <w:t>The term “p</w:t>
      </w:r>
      <w:r w:rsidR="00E15BFB">
        <w:rPr>
          <w:u w:val="single"/>
        </w:rPr>
        <w:t>r</w:t>
      </w:r>
      <w:r w:rsidR="001B01B8">
        <w:rPr>
          <w:u w:val="single"/>
        </w:rPr>
        <w:t>e</w:t>
      </w:r>
      <w:r w:rsidR="00E15BFB">
        <w:rPr>
          <w:u w:val="single"/>
        </w:rPr>
        <w:t>-K center” means a stand-alone facility operated by the department t</w:t>
      </w:r>
      <w:r w:rsidR="001E17FF">
        <w:rPr>
          <w:u w:val="single"/>
        </w:rPr>
        <w:t>hat exclusively serves 3-K and p</w:t>
      </w:r>
      <w:r w:rsidR="00E15BFB">
        <w:rPr>
          <w:u w:val="single"/>
        </w:rPr>
        <w:t>re-K students.</w:t>
      </w:r>
    </w:p>
    <w:p w14:paraId="5E8DBAFC" w14:textId="682CD2C2" w:rsidR="00166A8A" w:rsidRDefault="00166A8A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School day</w:t>
      </w:r>
      <w:r w:rsidR="00EB6CFD">
        <w:rPr>
          <w:u w:val="single"/>
        </w:rPr>
        <w:t xml:space="preserve">. The term “school day” means </w:t>
      </w:r>
      <w:r w:rsidR="00492705">
        <w:rPr>
          <w:u w:val="single"/>
        </w:rPr>
        <w:t xml:space="preserve">a 3-K or pre-K seat that provides early care education for 6 hours and 20 minutes </w:t>
      </w:r>
      <w:r w:rsidR="00AE3C2E">
        <w:rPr>
          <w:u w:val="single"/>
        </w:rPr>
        <w:t>every week</w:t>
      </w:r>
      <w:r w:rsidR="00492705">
        <w:rPr>
          <w:u w:val="single"/>
        </w:rPr>
        <w:t>day during the school year.</w:t>
      </w:r>
    </w:p>
    <w:p w14:paraId="7E4B420A" w14:textId="3A00C4EF" w:rsidR="00396B12" w:rsidRDefault="00396B12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Student.</w:t>
      </w:r>
      <w:r w:rsidR="008177AC">
        <w:rPr>
          <w:u w:val="single"/>
        </w:rPr>
        <w:t xml:space="preserve"> The term “student” me</w:t>
      </w:r>
      <w:r w:rsidR="004857C3">
        <w:rPr>
          <w:u w:val="single"/>
        </w:rPr>
        <w:t>ans a pupil under the age of 6</w:t>
      </w:r>
      <w:r w:rsidR="008177AC">
        <w:rPr>
          <w:u w:val="single"/>
        </w:rPr>
        <w:t xml:space="preserve"> </w:t>
      </w:r>
      <w:r w:rsidR="00A6770E">
        <w:rPr>
          <w:u w:val="single"/>
        </w:rPr>
        <w:t>who is enrolled in</w:t>
      </w:r>
      <w:r w:rsidR="002A10A3">
        <w:rPr>
          <w:u w:val="single"/>
        </w:rPr>
        <w:t xml:space="preserve"> a</w:t>
      </w:r>
      <w:r w:rsidR="008177AC">
        <w:rPr>
          <w:u w:val="single"/>
        </w:rPr>
        <w:t xml:space="preserve"> 3-K or pre-K program </w:t>
      </w:r>
      <w:r w:rsidR="00102886">
        <w:rPr>
          <w:u w:val="single"/>
        </w:rPr>
        <w:t>operated or overseen</w:t>
      </w:r>
      <w:r w:rsidR="002A10A3">
        <w:rPr>
          <w:u w:val="single"/>
        </w:rPr>
        <w:t xml:space="preserve"> b</w:t>
      </w:r>
      <w:r w:rsidR="001B01B8">
        <w:rPr>
          <w:u w:val="single"/>
        </w:rPr>
        <w:t>y the department</w:t>
      </w:r>
      <w:r w:rsidR="002A10A3">
        <w:rPr>
          <w:u w:val="single"/>
        </w:rPr>
        <w:t>.</w:t>
      </w:r>
    </w:p>
    <w:p w14:paraId="28317A70" w14:textId="33C47BB0" w:rsidR="0079702A" w:rsidRPr="00F042B0" w:rsidRDefault="004A4E12" w:rsidP="00094A70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§ 21-100</w:t>
      </w:r>
      <w:r w:rsidR="00AB3726">
        <w:rPr>
          <w:u w:val="single"/>
        </w:rPr>
        <w:t>8</w:t>
      </w:r>
      <w:r w:rsidRPr="00F042B0">
        <w:rPr>
          <w:u w:val="single"/>
        </w:rPr>
        <w:t xml:space="preserve"> </w:t>
      </w:r>
      <w:r w:rsidR="00E15BFB" w:rsidRPr="00F042B0">
        <w:rPr>
          <w:u w:val="single"/>
        </w:rPr>
        <w:t xml:space="preserve">Reporting </w:t>
      </w:r>
      <w:r w:rsidR="004F2093" w:rsidRPr="00F042B0">
        <w:rPr>
          <w:u w:val="single"/>
        </w:rPr>
        <w:t>on 3-</w:t>
      </w:r>
      <w:r w:rsidR="00336F3E" w:rsidRPr="00A408B9">
        <w:rPr>
          <w:u w:val="single"/>
        </w:rPr>
        <w:t>K applicants, seat capacity</w:t>
      </w:r>
      <w:r w:rsidR="001B01B8" w:rsidRPr="00A408B9">
        <w:rPr>
          <w:u w:val="single"/>
        </w:rPr>
        <w:t xml:space="preserve">, </w:t>
      </w:r>
      <w:r w:rsidR="0079702A" w:rsidRPr="00A408B9">
        <w:rPr>
          <w:u w:val="single"/>
        </w:rPr>
        <w:t>enrollment</w:t>
      </w:r>
      <w:r w:rsidR="001B01B8" w:rsidRPr="00A408B9">
        <w:rPr>
          <w:u w:val="single"/>
        </w:rPr>
        <w:t>, and vacancies</w:t>
      </w:r>
      <w:r w:rsidR="004F2093" w:rsidRPr="00A408B9">
        <w:rPr>
          <w:u w:val="single"/>
        </w:rPr>
        <w:t>.</w:t>
      </w:r>
      <w:r w:rsidR="001418A0" w:rsidRPr="00A408B9">
        <w:rPr>
          <w:u w:val="single"/>
        </w:rPr>
        <w:t xml:space="preserve"> </w:t>
      </w:r>
      <w:r w:rsidR="0079702A" w:rsidRPr="00F042B0">
        <w:rPr>
          <w:u w:val="single"/>
        </w:rPr>
        <w:t xml:space="preserve">a. </w:t>
      </w:r>
      <w:r w:rsidR="001169D8" w:rsidRPr="00F042B0">
        <w:rPr>
          <w:u w:val="single"/>
        </w:rPr>
        <w:t>No later than September 15</w:t>
      </w:r>
      <w:r w:rsidR="001418A0" w:rsidRPr="00F042B0">
        <w:rPr>
          <w:u w:val="single"/>
        </w:rPr>
        <w:t>, 2024</w:t>
      </w:r>
      <w:r w:rsidR="00AE3C2E" w:rsidRPr="00F042B0">
        <w:rPr>
          <w:u w:val="single"/>
        </w:rPr>
        <w:t>,</w:t>
      </w:r>
      <w:r w:rsidR="001418A0" w:rsidRPr="00F042B0">
        <w:rPr>
          <w:u w:val="single"/>
        </w:rPr>
        <w:t xml:space="preserve"> and every 3 months thereafter, the chancellor shall submit to the speaker of the council and post on the department’</w:t>
      </w:r>
      <w:r w:rsidR="0079702A" w:rsidRPr="00F042B0">
        <w:rPr>
          <w:u w:val="single"/>
        </w:rPr>
        <w:t>s website a report on</w:t>
      </w:r>
      <w:r w:rsidR="001169D8" w:rsidRPr="00F042B0">
        <w:rPr>
          <w:u w:val="single"/>
        </w:rPr>
        <w:t xml:space="preserve"> 3-K for the current and upcoming school year. Such report shall include, but </w:t>
      </w:r>
      <w:r w:rsidR="00166BFF" w:rsidRPr="00F042B0">
        <w:rPr>
          <w:u w:val="single"/>
        </w:rPr>
        <w:t xml:space="preserve">need </w:t>
      </w:r>
      <w:r w:rsidR="001169D8" w:rsidRPr="00F042B0">
        <w:rPr>
          <w:u w:val="single"/>
        </w:rPr>
        <w:t>not be limited to, the following information</w:t>
      </w:r>
      <w:r w:rsidR="000D60D2" w:rsidRPr="00F042B0">
        <w:rPr>
          <w:u w:val="single"/>
        </w:rPr>
        <w:t xml:space="preserve"> for </w:t>
      </w:r>
      <w:r w:rsidR="001B01B8" w:rsidRPr="00F042B0">
        <w:rPr>
          <w:u w:val="single"/>
        </w:rPr>
        <w:t>each 3-K program</w:t>
      </w:r>
      <w:r w:rsidR="0079702A" w:rsidRPr="00F042B0">
        <w:rPr>
          <w:u w:val="single"/>
        </w:rPr>
        <w:t>:</w:t>
      </w:r>
    </w:p>
    <w:p w14:paraId="0424B7BB" w14:textId="1E501744" w:rsidR="00AC4FC9" w:rsidRDefault="0079702A" w:rsidP="00094A70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1. The number of applicants</w:t>
      </w:r>
      <w:r w:rsidR="00AC4FC9">
        <w:rPr>
          <w:u w:val="single"/>
        </w:rPr>
        <w:t xml:space="preserve"> for: </w:t>
      </w:r>
    </w:p>
    <w:p w14:paraId="0D32D775" w14:textId="5210D80D" w:rsidR="0079702A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 seats, and</w:t>
      </w:r>
    </w:p>
    <w:p w14:paraId="5BF53EA0" w14:textId="1FF7007A" w:rsidR="00AC4FC9" w:rsidRPr="00F042B0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(b) Special education seats.</w:t>
      </w:r>
    </w:p>
    <w:p w14:paraId="3AA813E4" w14:textId="77777777" w:rsidR="00AC4FC9" w:rsidRDefault="0079702A" w:rsidP="00094A70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2. The number of</w:t>
      </w:r>
      <w:r w:rsidR="00AC4FC9">
        <w:rPr>
          <w:u w:val="single"/>
        </w:rPr>
        <w:t>:</w:t>
      </w:r>
    </w:p>
    <w:p w14:paraId="461D6D73" w14:textId="4A3324B0" w:rsidR="00AC4FC9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</w:t>
      </w:r>
      <w:r w:rsidR="0079702A" w:rsidRPr="00F042B0">
        <w:rPr>
          <w:u w:val="single"/>
        </w:rPr>
        <w:t xml:space="preserve"> seats</w:t>
      </w:r>
      <w:r>
        <w:rPr>
          <w:u w:val="single"/>
        </w:rPr>
        <w:t>, and</w:t>
      </w:r>
    </w:p>
    <w:p w14:paraId="728062E4" w14:textId="1D818583" w:rsidR="0079702A" w:rsidRPr="00F042B0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seats.</w:t>
      </w:r>
    </w:p>
    <w:p w14:paraId="5419AEBE" w14:textId="77777777" w:rsidR="00AC4FC9" w:rsidRDefault="0079702A" w:rsidP="00094A70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3. The number of students enrolled in</w:t>
      </w:r>
      <w:r w:rsidR="00AC4FC9">
        <w:rPr>
          <w:u w:val="single"/>
        </w:rPr>
        <w:t>:</w:t>
      </w:r>
    </w:p>
    <w:p w14:paraId="425EB84B" w14:textId="369C9970" w:rsidR="0079702A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</w:t>
      </w:r>
      <w:r w:rsidR="0079702A" w:rsidRPr="00F042B0">
        <w:rPr>
          <w:u w:val="single"/>
        </w:rPr>
        <w:t xml:space="preserve"> </w:t>
      </w:r>
      <w:r>
        <w:rPr>
          <w:u w:val="single"/>
        </w:rPr>
        <w:t>seats,</w:t>
      </w:r>
      <w:r w:rsidR="00983331" w:rsidRPr="00F042B0">
        <w:rPr>
          <w:u w:val="single"/>
        </w:rPr>
        <w:t xml:space="preserve"> and</w:t>
      </w:r>
    </w:p>
    <w:p w14:paraId="196B3C9F" w14:textId="68B5276E" w:rsidR="00AC4FC9" w:rsidRPr="00F042B0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seats.</w:t>
      </w:r>
    </w:p>
    <w:p w14:paraId="384CB99D" w14:textId="77777777" w:rsidR="00AC4FC9" w:rsidRDefault="0079702A" w:rsidP="00094A70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4. The number of vacant</w:t>
      </w:r>
      <w:r w:rsidR="00AC4FC9">
        <w:rPr>
          <w:u w:val="single"/>
        </w:rPr>
        <w:t>:</w:t>
      </w:r>
      <w:r w:rsidR="00336F3E" w:rsidRPr="00F042B0">
        <w:rPr>
          <w:u w:val="single"/>
        </w:rPr>
        <w:t xml:space="preserve"> </w:t>
      </w:r>
    </w:p>
    <w:p w14:paraId="5097E188" w14:textId="7A342091" w:rsidR="00AC4FC9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General education </w:t>
      </w:r>
      <w:r w:rsidR="00336F3E" w:rsidRPr="00F042B0">
        <w:rPr>
          <w:u w:val="single"/>
        </w:rPr>
        <w:t>seats</w:t>
      </w:r>
      <w:r>
        <w:rPr>
          <w:u w:val="single"/>
        </w:rPr>
        <w:t>, and</w:t>
      </w:r>
    </w:p>
    <w:p w14:paraId="46D0EBA3" w14:textId="5380EE91" w:rsidR="0079702A" w:rsidRPr="00F042B0" w:rsidRDefault="00AC4FC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</w:t>
      </w:r>
      <w:r w:rsidR="00983331" w:rsidRPr="00F042B0">
        <w:rPr>
          <w:u w:val="single"/>
        </w:rPr>
        <w:t>.</w:t>
      </w:r>
    </w:p>
    <w:p w14:paraId="57ECB69D" w14:textId="5E8F4E0C" w:rsidR="0079702A" w:rsidRPr="00615BF8" w:rsidRDefault="0079702A" w:rsidP="00094A70">
      <w:pPr>
        <w:spacing w:line="480" w:lineRule="auto"/>
        <w:jc w:val="both"/>
        <w:rPr>
          <w:u w:val="single"/>
        </w:rPr>
      </w:pPr>
      <w:r w:rsidRPr="00405656">
        <w:rPr>
          <w:u w:val="single"/>
        </w:rPr>
        <w:t xml:space="preserve">b. </w:t>
      </w:r>
      <w:r w:rsidR="001169D8" w:rsidRPr="00405656">
        <w:rPr>
          <w:u w:val="single"/>
        </w:rPr>
        <w:t>T</w:t>
      </w:r>
      <w:r w:rsidR="00166BFF" w:rsidRPr="00405656">
        <w:rPr>
          <w:u w:val="single"/>
        </w:rPr>
        <w:t>he data provided pursuant to subdivision a</w:t>
      </w:r>
      <w:r w:rsidRPr="00405656">
        <w:rPr>
          <w:u w:val="single"/>
        </w:rPr>
        <w:t xml:space="preserve"> </w:t>
      </w:r>
      <w:r w:rsidR="00031ABE" w:rsidRPr="00405656">
        <w:rPr>
          <w:u w:val="single"/>
        </w:rPr>
        <w:t xml:space="preserve">of this section </w:t>
      </w:r>
      <w:r w:rsidRPr="00405656">
        <w:rPr>
          <w:u w:val="single"/>
        </w:rPr>
        <w:t xml:space="preserve">shall be </w:t>
      </w:r>
      <w:r w:rsidRPr="00615BF8">
        <w:rPr>
          <w:u w:val="single"/>
        </w:rPr>
        <w:t>disaggregated by</w:t>
      </w:r>
      <w:r w:rsidR="00AB3726">
        <w:rPr>
          <w:u w:val="single"/>
        </w:rPr>
        <w:t xml:space="preserve"> all combinations of</w:t>
      </w:r>
      <w:r w:rsidRPr="00615BF8">
        <w:rPr>
          <w:u w:val="single"/>
        </w:rPr>
        <w:t>:</w:t>
      </w:r>
    </w:p>
    <w:p w14:paraId="2F267C2E" w14:textId="37DDCC85" w:rsidR="0079702A" w:rsidRPr="00C52F6C" w:rsidRDefault="00391F32" w:rsidP="00094A70">
      <w:pPr>
        <w:spacing w:line="480" w:lineRule="auto"/>
        <w:jc w:val="both"/>
        <w:rPr>
          <w:u w:val="single"/>
        </w:rPr>
      </w:pPr>
      <w:r w:rsidRPr="00C52F6C">
        <w:rPr>
          <w:u w:val="single"/>
        </w:rPr>
        <w:t>1. S</w:t>
      </w:r>
      <w:r w:rsidR="0079702A" w:rsidRPr="00C52F6C">
        <w:rPr>
          <w:u w:val="single"/>
        </w:rPr>
        <w:t>eat type</w:t>
      </w:r>
      <w:r w:rsidRPr="00C52F6C">
        <w:rPr>
          <w:u w:val="single"/>
        </w:rPr>
        <w:t>, including</w:t>
      </w:r>
      <w:r w:rsidR="00AE3C2E" w:rsidRPr="00C52F6C">
        <w:rPr>
          <w:u w:val="single"/>
        </w:rPr>
        <w:t>,</w:t>
      </w:r>
      <w:r w:rsidRPr="00C52F6C">
        <w:rPr>
          <w:u w:val="single"/>
        </w:rPr>
        <w:t xml:space="preserve"> </w:t>
      </w:r>
      <w:r w:rsidR="006D4B30" w:rsidRPr="00C52F6C">
        <w:rPr>
          <w:u w:val="single"/>
        </w:rPr>
        <w:t xml:space="preserve">but not limited to, </w:t>
      </w:r>
      <w:r w:rsidRPr="00C52F6C">
        <w:rPr>
          <w:u w:val="single"/>
        </w:rPr>
        <w:t xml:space="preserve">school day, extended day and year, </w:t>
      </w:r>
      <w:r w:rsidR="00AE3C2E" w:rsidRPr="00C52F6C">
        <w:rPr>
          <w:u w:val="single"/>
        </w:rPr>
        <w:t>and</w:t>
      </w:r>
      <w:r w:rsidRPr="00C52F6C">
        <w:rPr>
          <w:u w:val="single"/>
        </w:rPr>
        <w:t xml:space="preserve"> head start</w:t>
      </w:r>
      <w:r w:rsidR="00983331" w:rsidRPr="00C52F6C">
        <w:rPr>
          <w:u w:val="single"/>
        </w:rPr>
        <w:t>;</w:t>
      </w:r>
      <w:r w:rsidR="00B528C7" w:rsidRPr="00C52F6C">
        <w:rPr>
          <w:u w:val="single"/>
        </w:rPr>
        <w:t xml:space="preserve"> and</w:t>
      </w:r>
      <w:r w:rsidR="000D60D2" w:rsidRPr="00C52F6C">
        <w:rPr>
          <w:u w:val="single"/>
        </w:rPr>
        <w:t xml:space="preserve"> </w:t>
      </w:r>
    </w:p>
    <w:p w14:paraId="41B7FE89" w14:textId="435E72B1" w:rsidR="00405656" w:rsidRDefault="0079702A" w:rsidP="00932590">
      <w:pPr>
        <w:spacing w:line="480" w:lineRule="auto"/>
        <w:jc w:val="both"/>
        <w:rPr>
          <w:u w:val="single"/>
        </w:rPr>
      </w:pPr>
      <w:r w:rsidRPr="00C52F6C">
        <w:rPr>
          <w:u w:val="single"/>
        </w:rPr>
        <w:t xml:space="preserve">2. </w:t>
      </w:r>
      <w:r w:rsidR="00391F32" w:rsidRPr="00C52F6C">
        <w:rPr>
          <w:u w:val="single"/>
        </w:rPr>
        <w:t>S</w:t>
      </w:r>
      <w:r w:rsidR="00983331" w:rsidRPr="00C52F6C">
        <w:rPr>
          <w:u w:val="single"/>
        </w:rPr>
        <w:t xml:space="preserve">eat </w:t>
      </w:r>
      <w:r w:rsidR="00391F32" w:rsidRPr="00C52F6C">
        <w:rPr>
          <w:u w:val="single"/>
        </w:rPr>
        <w:t>setting, including</w:t>
      </w:r>
      <w:r w:rsidR="00AE3C2E" w:rsidRPr="00C52F6C">
        <w:rPr>
          <w:u w:val="single"/>
        </w:rPr>
        <w:t>,</w:t>
      </w:r>
      <w:r w:rsidR="00391F32" w:rsidRPr="00C52F6C">
        <w:rPr>
          <w:u w:val="single"/>
        </w:rPr>
        <w:t xml:space="preserve"> </w:t>
      </w:r>
      <w:r w:rsidR="006D4B30" w:rsidRPr="00C52F6C">
        <w:rPr>
          <w:u w:val="single"/>
        </w:rPr>
        <w:t xml:space="preserve">but not limited to, </w:t>
      </w:r>
      <w:r w:rsidR="00391F32" w:rsidRPr="00C52F6C">
        <w:rPr>
          <w:u w:val="single"/>
        </w:rPr>
        <w:t>district school, charter school,</w:t>
      </w:r>
      <w:r w:rsidR="002B5B4B" w:rsidRPr="00C52F6C">
        <w:rPr>
          <w:u w:val="single"/>
        </w:rPr>
        <w:t xml:space="preserve"> p</w:t>
      </w:r>
      <w:r w:rsidR="00391F32" w:rsidRPr="00C52F6C">
        <w:rPr>
          <w:u w:val="single"/>
        </w:rPr>
        <w:t>re-K center</w:t>
      </w:r>
      <w:r w:rsidR="004B6F8B" w:rsidRPr="00C52F6C">
        <w:rPr>
          <w:u w:val="single"/>
        </w:rPr>
        <w:t>, NYC early education center</w:t>
      </w:r>
      <w:r w:rsidR="000D60D2" w:rsidRPr="00C52F6C">
        <w:rPr>
          <w:u w:val="single"/>
        </w:rPr>
        <w:t xml:space="preserve">, </w:t>
      </w:r>
      <w:r w:rsidR="00AE3C2E" w:rsidRPr="00C52F6C">
        <w:rPr>
          <w:u w:val="single"/>
        </w:rPr>
        <w:t xml:space="preserve">and </w:t>
      </w:r>
      <w:r w:rsidR="000D60D2" w:rsidRPr="00C52F6C">
        <w:rPr>
          <w:u w:val="single"/>
        </w:rPr>
        <w:t>family child care program</w:t>
      </w:r>
      <w:r w:rsidR="00B528C7" w:rsidRPr="00C52F6C">
        <w:rPr>
          <w:u w:val="single"/>
        </w:rPr>
        <w:t>.</w:t>
      </w:r>
      <w:r w:rsidR="000B6063">
        <w:rPr>
          <w:u w:val="single"/>
        </w:rPr>
        <w:t xml:space="preserve"> </w:t>
      </w:r>
      <w:r w:rsidR="00405656">
        <w:rPr>
          <w:u w:val="single"/>
        </w:rPr>
        <w:t xml:space="preserve">For any 3-K program located in a district school, the </w:t>
      </w:r>
      <w:r w:rsidR="000B6063">
        <w:rPr>
          <w:u w:val="single"/>
        </w:rPr>
        <w:t xml:space="preserve">data shall include the </w:t>
      </w:r>
      <w:r w:rsidR="00405656">
        <w:rPr>
          <w:u w:val="single"/>
        </w:rPr>
        <w:t xml:space="preserve">school name and school ID. </w:t>
      </w:r>
    </w:p>
    <w:p w14:paraId="64D7E763" w14:textId="1962B9CF" w:rsidR="001015E0" w:rsidRDefault="000B6063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405656">
        <w:rPr>
          <w:u w:val="single"/>
        </w:rPr>
        <w:t xml:space="preserve">. </w:t>
      </w:r>
      <w:r w:rsidR="0019179C" w:rsidRPr="006E2F1A">
        <w:rPr>
          <w:u w:val="single"/>
        </w:rPr>
        <w:t xml:space="preserve">The data reported pursuant to this section shall be </w:t>
      </w:r>
      <w:r w:rsidR="001015E0">
        <w:rPr>
          <w:u w:val="single"/>
        </w:rPr>
        <w:t>dis</w:t>
      </w:r>
      <w:r w:rsidR="0019179C" w:rsidRPr="006E2F1A">
        <w:rPr>
          <w:u w:val="single"/>
        </w:rPr>
        <w:t xml:space="preserve">aggregated by zip code, community school district, </w:t>
      </w:r>
      <w:r w:rsidR="001015E0">
        <w:rPr>
          <w:u w:val="single"/>
        </w:rPr>
        <w:t xml:space="preserve">and </w:t>
      </w:r>
      <w:r w:rsidR="0019179C" w:rsidRPr="006E2F1A">
        <w:rPr>
          <w:u w:val="single"/>
        </w:rPr>
        <w:t>borough, and</w:t>
      </w:r>
      <w:r w:rsidR="001015E0">
        <w:rPr>
          <w:u w:val="single"/>
        </w:rPr>
        <w:t xml:space="preserve"> shall be aggregated</w:t>
      </w:r>
      <w:r w:rsidR="0019179C" w:rsidRPr="006E2F1A">
        <w:rPr>
          <w:u w:val="single"/>
        </w:rPr>
        <w:t xml:space="preserve"> citywide.</w:t>
      </w:r>
    </w:p>
    <w:p w14:paraId="37E20B13" w14:textId="7B7EF4F1" w:rsidR="000D60D2" w:rsidRDefault="000B6063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015E0">
        <w:rPr>
          <w:u w:val="single"/>
        </w:rPr>
        <w:t xml:space="preserve">. Each report submitted pursuant to this section </w:t>
      </w:r>
      <w:r w:rsidR="0019179C" w:rsidRPr="006E2F1A">
        <w:rPr>
          <w:u w:val="single"/>
        </w:rPr>
        <w:t xml:space="preserve">shall </w:t>
      </w:r>
      <w:r w:rsidR="009B6534" w:rsidRPr="006E2F1A">
        <w:rPr>
          <w:u w:val="single"/>
        </w:rPr>
        <w:t>include the data collection date</w:t>
      </w:r>
      <w:r w:rsidR="0019179C" w:rsidRPr="006E2F1A">
        <w:rPr>
          <w:u w:val="single"/>
        </w:rPr>
        <w:t>.</w:t>
      </w:r>
      <w:r w:rsidR="0019179C">
        <w:rPr>
          <w:u w:val="single"/>
        </w:rPr>
        <w:t xml:space="preserve"> </w:t>
      </w:r>
    </w:p>
    <w:p w14:paraId="4DF2A6AF" w14:textId="5087AAF9" w:rsidR="001A5D33" w:rsidRDefault="001A5D33" w:rsidP="001A5D33">
      <w:pPr>
        <w:spacing w:line="480" w:lineRule="auto"/>
        <w:jc w:val="both"/>
        <w:rPr>
          <w:u w:val="single"/>
        </w:rPr>
      </w:pPr>
      <w:r w:rsidRPr="004F2093">
        <w:rPr>
          <w:u w:val="single"/>
        </w:rPr>
        <w:t>§</w:t>
      </w:r>
      <w:r>
        <w:rPr>
          <w:u w:val="single"/>
        </w:rPr>
        <w:t xml:space="preserve"> 21-100</w:t>
      </w:r>
      <w:r w:rsidR="00AB3726">
        <w:rPr>
          <w:u w:val="single"/>
        </w:rPr>
        <w:t>9</w:t>
      </w:r>
      <w:r>
        <w:rPr>
          <w:u w:val="single"/>
        </w:rPr>
        <w:t xml:space="preserve"> Reporting </w:t>
      </w:r>
      <w:r w:rsidRPr="004F2093">
        <w:rPr>
          <w:u w:val="single"/>
        </w:rPr>
        <w:t xml:space="preserve">on </w:t>
      </w:r>
      <w:r>
        <w:rPr>
          <w:u w:val="single"/>
        </w:rPr>
        <w:t>pre-</w:t>
      </w:r>
      <w:r w:rsidR="00031ABE">
        <w:rPr>
          <w:u w:val="single"/>
        </w:rPr>
        <w:t xml:space="preserve">K applicants, seat capacity, </w:t>
      </w:r>
      <w:r>
        <w:rPr>
          <w:u w:val="single"/>
        </w:rPr>
        <w:t>enrollment</w:t>
      </w:r>
      <w:r w:rsidR="00031ABE">
        <w:rPr>
          <w:u w:val="single"/>
        </w:rPr>
        <w:t>, and vacancies</w:t>
      </w:r>
      <w:r>
        <w:rPr>
          <w:u w:val="single"/>
        </w:rPr>
        <w:t>. a. No later than September 15, 2024</w:t>
      </w:r>
      <w:r w:rsidR="00AE3C2E">
        <w:rPr>
          <w:u w:val="single"/>
        </w:rPr>
        <w:t>,</w:t>
      </w:r>
      <w:r>
        <w:rPr>
          <w:u w:val="single"/>
        </w:rPr>
        <w:t xml:space="preserve"> and every 3 months thereafter, the chancellor shall submit to the speaker of the council and post on the department’s website a report on pre-K for the current and </w:t>
      </w:r>
      <w:r>
        <w:rPr>
          <w:u w:val="single"/>
        </w:rPr>
        <w:lastRenderedPageBreak/>
        <w:t>upcoming school year. Such report shall include, but need not be limited to, the follo</w:t>
      </w:r>
      <w:r w:rsidR="000715E4">
        <w:rPr>
          <w:u w:val="single"/>
        </w:rPr>
        <w:t xml:space="preserve">wing information for </w:t>
      </w:r>
      <w:r w:rsidR="00031ABE">
        <w:rPr>
          <w:u w:val="single"/>
        </w:rPr>
        <w:t>each pre-K program</w:t>
      </w:r>
      <w:r w:rsidRPr="006E2F1A">
        <w:rPr>
          <w:u w:val="single"/>
        </w:rPr>
        <w:t>:</w:t>
      </w:r>
    </w:p>
    <w:p w14:paraId="7D72B42C" w14:textId="79E0F8B1" w:rsidR="00AC4FC9" w:rsidRDefault="001A5D33" w:rsidP="001A5D33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1. The number of applicants</w:t>
      </w:r>
      <w:r w:rsidR="00AC4FC9">
        <w:rPr>
          <w:u w:val="single"/>
        </w:rPr>
        <w:t xml:space="preserve"> for:</w:t>
      </w:r>
    </w:p>
    <w:p w14:paraId="0C427AF1" w14:textId="1EF70F33" w:rsidR="00AC4FC9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 seats, and</w:t>
      </w:r>
    </w:p>
    <w:p w14:paraId="70F16EBF" w14:textId="5D850679" w:rsidR="001A5D33" w:rsidRPr="00A408B9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seats.</w:t>
      </w:r>
    </w:p>
    <w:p w14:paraId="7EF71945" w14:textId="28BF9B89" w:rsidR="00AC4FC9" w:rsidRDefault="001A5D33" w:rsidP="001A5D33">
      <w:pPr>
        <w:spacing w:line="480" w:lineRule="auto"/>
        <w:jc w:val="both"/>
        <w:rPr>
          <w:u w:val="single"/>
        </w:rPr>
      </w:pPr>
      <w:r w:rsidRPr="00A408B9">
        <w:rPr>
          <w:u w:val="single"/>
        </w:rPr>
        <w:t>2. The number of</w:t>
      </w:r>
      <w:r w:rsidR="00AC4FC9">
        <w:rPr>
          <w:u w:val="single"/>
        </w:rPr>
        <w:t>:</w:t>
      </w:r>
    </w:p>
    <w:p w14:paraId="157EB931" w14:textId="77777777" w:rsidR="00AC4FC9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 seats, and</w:t>
      </w:r>
    </w:p>
    <w:p w14:paraId="79329A28" w14:textId="17FCC0A2" w:rsidR="001A5D33" w:rsidRPr="00A408B9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seats.</w:t>
      </w:r>
    </w:p>
    <w:p w14:paraId="66F549B8" w14:textId="750F650A" w:rsidR="00AC4FC9" w:rsidRDefault="001A5D33" w:rsidP="001A5D33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3. The number of students enrolled in</w:t>
      </w:r>
      <w:r w:rsidR="00BA456C">
        <w:rPr>
          <w:u w:val="single"/>
        </w:rPr>
        <w:t>:</w:t>
      </w:r>
    </w:p>
    <w:p w14:paraId="11FF1AEF" w14:textId="77777777" w:rsidR="00AC4FC9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 seats, and</w:t>
      </w:r>
    </w:p>
    <w:p w14:paraId="2550EBA4" w14:textId="565EC2D4" w:rsidR="001A5D33" w:rsidRPr="00F042B0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seats.</w:t>
      </w:r>
    </w:p>
    <w:p w14:paraId="3C884625" w14:textId="69BF91E3" w:rsidR="00AC4FC9" w:rsidRDefault="001A5D33" w:rsidP="001A5D33">
      <w:pPr>
        <w:spacing w:line="480" w:lineRule="auto"/>
        <w:jc w:val="both"/>
        <w:rPr>
          <w:u w:val="single"/>
        </w:rPr>
      </w:pPr>
      <w:r w:rsidRPr="00F042B0">
        <w:rPr>
          <w:u w:val="single"/>
        </w:rPr>
        <w:t>4. The number of vacant</w:t>
      </w:r>
      <w:r w:rsidR="00AC4FC9">
        <w:rPr>
          <w:u w:val="single"/>
        </w:rPr>
        <w:t>:</w:t>
      </w:r>
    </w:p>
    <w:p w14:paraId="1A6BD098" w14:textId="77777777" w:rsidR="00AC4FC9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(a) General education seats, and</w:t>
      </w:r>
    </w:p>
    <w:p w14:paraId="2C6CB6D7" w14:textId="1A9018B0" w:rsidR="001A5D33" w:rsidRPr="00F042B0" w:rsidRDefault="00AC4FC9" w:rsidP="001A5D33">
      <w:pPr>
        <w:spacing w:line="480" w:lineRule="auto"/>
        <w:jc w:val="both"/>
        <w:rPr>
          <w:u w:val="single"/>
        </w:rPr>
      </w:pPr>
      <w:r>
        <w:rPr>
          <w:u w:val="single"/>
        </w:rPr>
        <w:t>(b) Special education seats</w:t>
      </w:r>
      <w:r w:rsidR="001A5D33" w:rsidRPr="00F042B0">
        <w:rPr>
          <w:u w:val="single"/>
        </w:rPr>
        <w:t>.</w:t>
      </w:r>
    </w:p>
    <w:p w14:paraId="61AF1BC9" w14:textId="71D19365" w:rsidR="001A5D33" w:rsidRPr="00615BF8" w:rsidRDefault="00527ACA" w:rsidP="001A5D33">
      <w:pPr>
        <w:spacing w:line="480" w:lineRule="auto"/>
        <w:jc w:val="both"/>
        <w:rPr>
          <w:u w:val="single"/>
        </w:rPr>
      </w:pPr>
      <w:r w:rsidRPr="00405656">
        <w:rPr>
          <w:u w:val="single"/>
        </w:rPr>
        <w:t>b. The data reported</w:t>
      </w:r>
      <w:r w:rsidR="001A5D33" w:rsidRPr="00405656">
        <w:rPr>
          <w:u w:val="single"/>
        </w:rPr>
        <w:t xml:space="preserve"> pursuant to subdivision a </w:t>
      </w:r>
      <w:r w:rsidR="00031ABE" w:rsidRPr="00405656">
        <w:rPr>
          <w:u w:val="single"/>
        </w:rPr>
        <w:t xml:space="preserve">of this section </w:t>
      </w:r>
      <w:r w:rsidR="001A5D33" w:rsidRPr="00405656">
        <w:rPr>
          <w:u w:val="single"/>
        </w:rPr>
        <w:t>shall be disaggregated by</w:t>
      </w:r>
      <w:r w:rsidR="00AB3726">
        <w:rPr>
          <w:u w:val="single"/>
        </w:rPr>
        <w:t xml:space="preserve"> all combinations of</w:t>
      </w:r>
      <w:r w:rsidR="001A5D33" w:rsidRPr="00405656">
        <w:rPr>
          <w:u w:val="single"/>
        </w:rPr>
        <w:t>:</w:t>
      </w:r>
    </w:p>
    <w:p w14:paraId="15C9EB61" w14:textId="059CA6D9" w:rsidR="001A5D33" w:rsidRPr="00C52F6C" w:rsidRDefault="001A5D33" w:rsidP="001A5D33">
      <w:pPr>
        <w:spacing w:line="480" w:lineRule="auto"/>
        <w:jc w:val="both"/>
        <w:rPr>
          <w:u w:val="single"/>
        </w:rPr>
      </w:pPr>
      <w:r w:rsidRPr="00C52F6C">
        <w:rPr>
          <w:u w:val="single"/>
        </w:rPr>
        <w:t xml:space="preserve">1. Seat type, including school day, extended </w:t>
      </w:r>
      <w:r w:rsidR="00A034F9" w:rsidRPr="00C52F6C">
        <w:rPr>
          <w:u w:val="single"/>
        </w:rPr>
        <w:t xml:space="preserve">day and year, or head start; </w:t>
      </w:r>
      <w:r w:rsidR="00EC56BF" w:rsidRPr="00C52F6C">
        <w:rPr>
          <w:u w:val="single"/>
        </w:rPr>
        <w:t>and</w:t>
      </w:r>
    </w:p>
    <w:p w14:paraId="31B9419F" w14:textId="2ADB4B85" w:rsidR="00C52F6C" w:rsidRDefault="001A5D33" w:rsidP="00932590">
      <w:pPr>
        <w:spacing w:line="480" w:lineRule="auto"/>
        <w:jc w:val="both"/>
        <w:rPr>
          <w:u w:val="single"/>
        </w:rPr>
      </w:pPr>
      <w:r w:rsidRPr="00C52F6C">
        <w:rPr>
          <w:u w:val="single"/>
        </w:rPr>
        <w:t>2. Seat setting, including district school, charter school,</w:t>
      </w:r>
      <w:r w:rsidR="002B5B4B" w:rsidRPr="00C52F6C">
        <w:rPr>
          <w:u w:val="single"/>
        </w:rPr>
        <w:t xml:space="preserve"> p</w:t>
      </w:r>
      <w:r w:rsidRPr="00C52F6C">
        <w:rPr>
          <w:u w:val="single"/>
        </w:rPr>
        <w:t xml:space="preserve">re-K center, </w:t>
      </w:r>
      <w:r w:rsidR="009A62E7" w:rsidRPr="00C52F6C">
        <w:rPr>
          <w:u w:val="single"/>
        </w:rPr>
        <w:t>NYC early education center</w:t>
      </w:r>
      <w:r w:rsidR="00A034F9" w:rsidRPr="00C52F6C">
        <w:rPr>
          <w:u w:val="single"/>
        </w:rPr>
        <w:t>, or family child care program</w:t>
      </w:r>
      <w:r w:rsidR="00EC56BF" w:rsidRPr="00C52F6C">
        <w:rPr>
          <w:u w:val="single"/>
        </w:rPr>
        <w:t>.</w:t>
      </w:r>
      <w:r w:rsidR="000B6063">
        <w:rPr>
          <w:u w:val="single"/>
        </w:rPr>
        <w:t xml:space="preserve"> </w:t>
      </w:r>
      <w:r w:rsidR="00C52F6C">
        <w:rPr>
          <w:u w:val="single"/>
        </w:rPr>
        <w:t xml:space="preserve">For any pre-K program located in a district school, </w:t>
      </w:r>
      <w:r w:rsidR="000B6063">
        <w:rPr>
          <w:u w:val="single"/>
        </w:rPr>
        <w:t xml:space="preserve">the data shall include </w:t>
      </w:r>
      <w:r w:rsidR="00C52F6C">
        <w:rPr>
          <w:u w:val="single"/>
        </w:rPr>
        <w:t>the school</w:t>
      </w:r>
      <w:r w:rsidR="00405656">
        <w:rPr>
          <w:u w:val="single"/>
        </w:rPr>
        <w:t xml:space="preserve"> name and school ID.</w:t>
      </w:r>
      <w:r w:rsidR="00C52F6C">
        <w:rPr>
          <w:u w:val="single"/>
        </w:rPr>
        <w:t xml:space="preserve"> </w:t>
      </w:r>
    </w:p>
    <w:p w14:paraId="727E6C5F" w14:textId="39ECF8C5" w:rsidR="001015E0" w:rsidRDefault="000B6063" w:rsidP="0019179C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C52F6C">
        <w:rPr>
          <w:u w:val="single"/>
        </w:rPr>
        <w:t xml:space="preserve">. </w:t>
      </w:r>
      <w:r w:rsidR="0019179C" w:rsidRPr="006E2F1A">
        <w:rPr>
          <w:u w:val="single"/>
        </w:rPr>
        <w:t xml:space="preserve">The data reported pursuant to this section shall be </w:t>
      </w:r>
      <w:r w:rsidR="001015E0">
        <w:rPr>
          <w:u w:val="single"/>
        </w:rPr>
        <w:t>dis</w:t>
      </w:r>
      <w:r w:rsidR="0019179C" w:rsidRPr="006E2F1A">
        <w:rPr>
          <w:u w:val="single"/>
        </w:rPr>
        <w:t xml:space="preserve">aggregated by zip code, community school district, </w:t>
      </w:r>
      <w:r w:rsidR="001015E0">
        <w:rPr>
          <w:u w:val="single"/>
        </w:rPr>
        <w:t xml:space="preserve">and </w:t>
      </w:r>
      <w:r w:rsidR="0019179C" w:rsidRPr="006E2F1A">
        <w:rPr>
          <w:u w:val="single"/>
        </w:rPr>
        <w:t xml:space="preserve">borough, and </w:t>
      </w:r>
      <w:r w:rsidR="001015E0">
        <w:rPr>
          <w:u w:val="single"/>
        </w:rPr>
        <w:t xml:space="preserve">shall be aggregated </w:t>
      </w:r>
      <w:r w:rsidR="0019179C" w:rsidRPr="006E2F1A">
        <w:rPr>
          <w:u w:val="single"/>
        </w:rPr>
        <w:t>citywide.</w:t>
      </w:r>
    </w:p>
    <w:p w14:paraId="16697AB4" w14:textId="53107408" w:rsidR="0019179C" w:rsidRDefault="000B6063" w:rsidP="0019179C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015E0">
        <w:rPr>
          <w:u w:val="single"/>
        </w:rPr>
        <w:t xml:space="preserve">. Each report submitted pursuant to this section </w:t>
      </w:r>
      <w:r w:rsidR="0019179C" w:rsidRPr="006E2F1A">
        <w:rPr>
          <w:u w:val="single"/>
        </w:rPr>
        <w:t>shall include the</w:t>
      </w:r>
      <w:r w:rsidR="009B6534" w:rsidRPr="006E2F1A">
        <w:rPr>
          <w:u w:val="single"/>
        </w:rPr>
        <w:t xml:space="preserve"> data collection date</w:t>
      </w:r>
      <w:r w:rsidR="0019179C" w:rsidRPr="006E2F1A">
        <w:rPr>
          <w:u w:val="single"/>
        </w:rPr>
        <w:t>.</w:t>
      </w:r>
      <w:r w:rsidR="0019179C">
        <w:rPr>
          <w:u w:val="single"/>
        </w:rPr>
        <w:t xml:space="preserve"> </w:t>
      </w:r>
    </w:p>
    <w:p w14:paraId="52A8C86F" w14:textId="00E59E02" w:rsidR="003A2CA4" w:rsidRPr="0019179C" w:rsidRDefault="0019179C" w:rsidP="0019179C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19179C">
        <w:rPr>
          <w:u w:val="single"/>
        </w:rPr>
        <w:lastRenderedPageBreak/>
        <w:t>§ 21-10</w:t>
      </w:r>
      <w:r w:rsidR="00AB3726">
        <w:rPr>
          <w:u w:val="single"/>
        </w:rPr>
        <w:t>10</w:t>
      </w:r>
      <w:r w:rsidR="00567D16" w:rsidRPr="0019179C">
        <w:rPr>
          <w:u w:val="single"/>
        </w:rPr>
        <w:t xml:space="preserve"> Reporting on 3-K</w:t>
      </w:r>
      <w:r w:rsidR="002C3AC3">
        <w:rPr>
          <w:u w:val="single"/>
        </w:rPr>
        <w:t xml:space="preserve"> and pre-K</w:t>
      </w:r>
      <w:r w:rsidR="00567D16" w:rsidRPr="0019179C">
        <w:rPr>
          <w:u w:val="single"/>
        </w:rPr>
        <w:t xml:space="preserve"> out</w:t>
      </w:r>
      <w:r w:rsidR="00F65796">
        <w:rPr>
          <w:u w:val="single"/>
        </w:rPr>
        <w:t>reach</w:t>
      </w:r>
      <w:r w:rsidR="00567D16" w:rsidRPr="0019179C">
        <w:rPr>
          <w:u w:val="single"/>
        </w:rPr>
        <w:t>.</w:t>
      </w:r>
      <w:r>
        <w:rPr>
          <w:u w:val="single"/>
        </w:rPr>
        <w:t xml:space="preserve"> </w:t>
      </w:r>
      <w:r w:rsidR="00064BAC">
        <w:rPr>
          <w:u w:val="single"/>
        </w:rPr>
        <w:t xml:space="preserve">No later than </w:t>
      </w:r>
      <w:r w:rsidR="00BF5CE8">
        <w:rPr>
          <w:u w:val="single"/>
        </w:rPr>
        <w:t>October</w:t>
      </w:r>
      <w:r w:rsidR="00064BAC">
        <w:rPr>
          <w:u w:val="single"/>
        </w:rPr>
        <w:t xml:space="preserve"> 3</w:t>
      </w:r>
      <w:r w:rsidR="00BF5CE8">
        <w:rPr>
          <w:u w:val="single"/>
        </w:rPr>
        <w:t>1</w:t>
      </w:r>
      <w:r w:rsidR="003A2CA4" w:rsidRPr="0019179C">
        <w:rPr>
          <w:u w:val="single"/>
        </w:rPr>
        <w:t>, 2024</w:t>
      </w:r>
      <w:r w:rsidR="00AE3C2E">
        <w:rPr>
          <w:u w:val="single"/>
        </w:rPr>
        <w:t>,</w:t>
      </w:r>
      <w:r w:rsidR="003A2CA4" w:rsidRPr="0019179C">
        <w:rPr>
          <w:u w:val="single"/>
        </w:rPr>
        <w:t xml:space="preserve"> and annually thereafter, the chancellor shall submit to the speaker of the council and post on the department’s website a report on</w:t>
      </w:r>
      <w:r w:rsidR="00F46CF0" w:rsidRPr="0019179C">
        <w:rPr>
          <w:u w:val="single"/>
        </w:rPr>
        <w:t xml:space="preserve"> any </w:t>
      </w:r>
      <w:r w:rsidR="00AE3C2E">
        <w:rPr>
          <w:u w:val="single"/>
        </w:rPr>
        <w:t xml:space="preserve">department </w:t>
      </w:r>
      <w:r w:rsidR="003A2CA4" w:rsidRPr="0019179C">
        <w:rPr>
          <w:u w:val="single"/>
        </w:rPr>
        <w:t>outreach</w:t>
      </w:r>
      <w:r w:rsidR="004A4097" w:rsidRPr="0019179C">
        <w:rPr>
          <w:u w:val="single"/>
        </w:rPr>
        <w:t xml:space="preserve"> to inform the public about 3-K</w:t>
      </w:r>
      <w:r w:rsidR="002C3AC3">
        <w:rPr>
          <w:u w:val="single"/>
        </w:rPr>
        <w:t xml:space="preserve"> and pre-K</w:t>
      </w:r>
      <w:r w:rsidR="003A2CA4" w:rsidRPr="0019179C">
        <w:rPr>
          <w:u w:val="single"/>
        </w:rPr>
        <w:t>. Such report shall include, but need not be limited to, the following information</w:t>
      </w:r>
      <w:r w:rsidR="00064BAC">
        <w:rPr>
          <w:u w:val="single"/>
        </w:rPr>
        <w:t xml:space="preserve"> for the current </w:t>
      </w:r>
      <w:r w:rsidR="00AC4FC9">
        <w:rPr>
          <w:u w:val="single"/>
        </w:rPr>
        <w:t xml:space="preserve">school year </w:t>
      </w:r>
      <w:r w:rsidR="00064BAC">
        <w:rPr>
          <w:u w:val="single"/>
        </w:rPr>
        <w:t>and</w:t>
      </w:r>
      <w:r w:rsidR="00AC4FC9">
        <w:rPr>
          <w:u w:val="single"/>
        </w:rPr>
        <w:t>, as applicable, for the</w:t>
      </w:r>
      <w:r w:rsidR="00064BAC">
        <w:rPr>
          <w:u w:val="single"/>
        </w:rPr>
        <w:t xml:space="preserve"> upcoming school year</w:t>
      </w:r>
      <w:r w:rsidR="004A4097" w:rsidRPr="0019179C">
        <w:rPr>
          <w:u w:val="single"/>
        </w:rPr>
        <w:t>:</w:t>
      </w:r>
    </w:p>
    <w:p w14:paraId="642CC774" w14:textId="649760BC" w:rsidR="004A4097" w:rsidRDefault="004A4097" w:rsidP="003A2CA4">
      <w:pPr>
        <w:spacing w:line="480" w:lineRule="auto"/>
        <w:jc w:val="both"/>
        <w:rPr>
          <w:u w:val="single"/>
        </w:rPr>
      </w:pPr>
      <w:r w:rsidRPr="0019179C">
        <w:rPr>
          <w:u w:val="single"/>
        </w:rPr>
        <w:t>1. The n</w:t>
      </w:r>
      <w:r w:rsidR="00031ABE">
        <w:rPr>
          <w:u w:val="single"/>
        </w:rPr>
        <w:t>umber of department</w:t>
      </w:r>
      <w:r w:rsidRPr="0019179C">
        <w:rPr>
          <w:u w:val="single"/>
        </w:rPr>
        <w:t xml:space="preserve"> </w:t>
      </w:r>
      <w:r w:rsidR="00101BA3">
        <w:rPr>
          <w:u w:val="single"/>
        </w:rPr>
        <w:t>staff</w:t>
      </w:r>
      <w:r w:rsidRPr="0019179C">
        <w:rPr>
          <w:u w:val="single"/>
        </w:rPr>
        <w:t xml:space="preserve"> </w:t>
      </w:r>
      <w:r w:rsidR="00EC56BF">
        <w:rPr>
          <w:u w:val="single"/>
        </w:rPr>
        <w:t xml:space="preserve">assigned </w:t>
      </w:r>
      <w:r w:rsidRPr="0019179C">
        <w:rPr>
          <w:u w:val="single"/>
        </w:rPr>
        <w:t>to 3-K outreach</w:t>
      </w:r>
      <w:r w:rsidR="00EC56BF">
        <w:rPr>
          <w:u w:val="single"/>
        </w:rPr>
        <w:t>, disaggregated by whether such staff is assigned to 3-K outreach full-time or part-time</w:t>
      </w:r>
      <w:r w:rsidRPr="0019179C">
        <w:rPr>
          <w:u w:val="single"/>
        </w:rPr>
        <w:t>;</w:t>
      </w:r>
    </w:p>
    <w:p w14:paraId="1E6702B0" w14:textId="5CC0217F" w:rsidR="002C3AC3" w:rsidRPr="0019179C" w:rsidRDefault="002C3AC3" w:rsidP="007D0114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Pr="0019179C">
        <w:rPr>
          <w:u w:val="single"/>
        </w:rPr>
        <w:t>. The n</w:t>
      </w:r>
      <w:r>
        <w:rPr>
          <w:u w:val="single"/>
        </w:rPr>
        <w:t>umber of department</w:t>
      </w:r>
      <w:r w:rsidRPr="0019179C">
        <w:rPr>
          <w:u w:val="single"/>
        </w:rPr>
        <w:t xml:space="preserve"> </w:t>
      </w:r>
      <w:r>
        <w:rPr>
          <w:u w:val="single"/>
        </w:rPr>
        <w:t>staff</w:t>
      </w:r>
      <w:r w:rsidRPr="0019179C">
        <w:rPr>
          <w:u w:val="single"/>
        </w:rPr>
        <w:t xml:space="preserve"> </w:t>
      </w:r>
      <w:r>
        <w:rPr>
          <w:u w:val="single"/>
        </w:rPr>
        <w:t>assigned to pre</w:t>
      </w:r>
      <w:r w:rsidRPr="0019179C">
        <w:rPr>
          <w:u w:val="single"/>
        </w:rPr>
        <w:t>-K outreach</w:t>
      </w:r>
      <w:r>
        <w:rPr>
          <w:u w:val="single"/>
        </w:rPr>
        <w:t>, disaggregated by whether such staff is assigned to pre-K outreach full-time or part-time</w:t>
      </w:r>
      <w:r w:rsidRPr="0019179C">
        <w:rPr>
          <w:u w:val="single"/>
        </w:rPr>
        <w:t>;</w:t>
      </w:r>
    </w:p>
    <w:p w14:paraId="1727D3A0" w14:textId="03EB5A4B" w:rsidR="004A4097" w:rsidRDefault="002C3AC3" w:rsidP="003A2CA4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4A4097" w:rsidRPr="0019179C">
        <w:rPr>
          <w:u w:val="single"/>
        </w:rPr>
        <w:t xml:space="preserve">. The </w:t>
      </w:r>
      <w:r w:rsidR="00B528C7">
        <w:rPr>
          <w:u w:val="single"/>
        </w:rPr>
        <w:t xml:space="preserve">estimated </w:t>
      </w:r>
      <w:r w:rsidR="004A4097" w:rsidRPr="0019179C">
        <w:rPr>
          <w:u w:val="single"/>
        </w:rPr>
        <w:t xml:space="preserve">number of households reached by </w:t>
      </w:r>
      <w:r w:rsidR="005E7C88" w:rsidRPr="0019179C">
        <w:rPr>
          <w:u w:val="single"/>
        </w:rPr>
        <w:t>3-K</w:t>
      </w:r>
      <w:r w:rsidR="00F46CF0" w:rsidRPr="0019179C">
        <w:rPr>
          <w:u w:val="single"/>
        </w:rPr>
        <w:t xml:space="preserve"> outreach;</w:t>
      </w:r>
    </w:p>
    <w:p w14:paraId="73C5DC56" w14:textId="51C0E53A" w:rsidR="002C3AC3" w:rsidRPr="0019179C" w:rsidRDefault="002C3AC3" w:rsidP="007D0114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Pr="0019179C">
        <w:rPr>
          <w:u w:val="single"/>
        </w:rPr>
        <w:t xml:space="preserve">. The </w:t>
      </w:r>
      <w:r>
        <w:rPr>
          <w:u w:val="single"/>
        </w:rPr>
        <w:t xml:space="preserve">estimated </w:t>
      </w:r>
      <w:r w:rsidRPr="0019179C">
        <w:rPr>
          <w:u w:val="single"/>
        </w:rPr>
        <w:t xml:space="preserve">number of households reached by </w:t>
      </w:r>
      <w:r>
        <w:rPr>
          <w:u w:val="single"/>
        </w:rPr>
        <w:t>pre</w:t>
      </w:r>
      <w:r w:rsidRPr="0019179C">
        <w:rPr>
          <w:u w:val="single"/>
        </w:rPr>
        <w:t>-K outreach;</w:t>
      </w:r>
    </w:p>
    <w:p w14:paraId="2EE11EF6" w14:textId="76F39F20" w:rsidR="005E7C88" w:rsidRDefault="002C3AC3" w:rsidP="003A2CA4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5E7C88" w:rsidRPr="0019179C">
        <w:rPr>
          <w:u w:val="single"/>
        </w:rPr>
        <w:t>. The budgeted amount for 3-K outreach;</w:t>
      </w:r>
    </w:p>
    <w:p w14:paraId="25C4006E" w14:textId="0C1AFDBE" w:rsidR="002C3AC3" w:rsidRPr="0019179C" w:rsidRDefault="002C3AC3" w:rsidP="007D0114">
      <w:pPr>
        <w:spacing w:line="480" w:lineRule="auto"/>
        <w:jc w:val="both"/>
        <w:rPr>
          <w:u w:val="single"/>
        </w:rPr>
      </w:pPr>
      <w:r>
        <w:rPr>
          <w:u w:val="single"/>
        </w:rPr>
        <w:t>6. The budgeted amount for pre</w:t>
      </w:r>
      <w:r w:rsidRPr="0019179C">
        <w:rPr>
          <w:u w:val="single"/>
        </w:rPr>
        <w:t>-K outreach;</w:t>
      </w:r>
    </w:p>
    <w:p w14:paraId="5BDD9B38" w14:textId="7B2C7694" w:rsidR="000253E3" w:rsidRPr="0019179C" w:rsidRDefault="002C3AC3" w:rsidP="000253E3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F46CF0" w:rsidRPr="0019179C">
        <w:rPr>
          <w:u w:val="single"/>
        </w:rPr>
        <w:t xml:space="preserve">. </w:t>
      </w:r>
      <w:r w:rsidR="000253E3" w:rsidRPr="0019179C">
        <w:rPr>
          <w:u w:val="single"/>
        </w:rPr>
        <w:t>A table in which each row references an outreach e</w:t>
      </w:r>
      <w:r w:rsidR="00064BAC">
        <w:rPr>
          <w:u w:val="single"/>
        </w:rPr>
        <w:t>vent related to 3-K</w:t>
      </w:r>
      <w:r>
        <w:rPr>
          <w:u w:val="single"/>
        </w:rPr>
        <w:t xml:space="preserve"> or pre-K</w:t>
      </w:r>
      <w:r w:rsidR="00DE2A2B">
        <w:rPr>
          <w:u w:val="single"/>
        </w:rPr>
        <w:t>,</w:t>
      </w:r>
      <w:r w:rsidR="000253E3" w:rsidRPr="0019179C">
        <w:rPr>
          <w:u w:val="single"/>
        </w:rPr>
        <w:t xml:space="preserve"> hosted</w:t>
      </w:r>
      <w:r w:rsidR="00101BA3">
        <w:rPr>
          <w:u w:val="single"/>
        </w:rPr>
        <w:t xml:space="preserve"> or attended by department staff</w:t>
      </w:r>
      <w:r w:rsidR="000253E3" w:rsidRPr="0019179C">
        <w:rPr>
          <w:u w:val="single"/>
        </w:rPr>
        <w:t xml:space="preserve">, including a unique identification code for each outreach event, and </w:t>
      </w:r>
      <w:r w:rsidR="00DE2A2B">
        <w:rPr>
          <w:u w:val="single"/>
        </w:rPr>
        <w:t>that</w:t>
      </w:r>
      <w:r w:rsidR="00DE2A2B" w:rsidRPr="0019179C">
        <w:rPr>
          <w:u w:val="single"/>
        </w:rPr>
        <w:t xml:space="preserve"> </w:t>
      </w:r>
      <w:r w:rsidR="000253E3" w:rsidRPr="0019179C">
        <w:rPr>
          <w:u w:val="single"/>
        </w:rPr>
        <w:t>indicate</w:t>
      </w:r>
      <w:r w:rsidR="005E7C88" w:rsidRPr="0019179C">
        <w:rPr>
          <w:u w:val="single"/>
        </w:rPr>
        <w:t>s</w:t>
      </w:r>
      <w:r w:rsidR="000253E3" w:rsidRPr="0019179C">
        <w:rPr>
          <w:u w:val="single"/>
        </w:rPr>
        <w:t xml:space="preserve"> for each outreach event</w:t>
      </w:r>
      <w:r>
        <w:rPr>
          <w:u w:val="single"/>
        </w:rPr>
        <w:t xml:space="preserve"> whether the outreach event was for 3-K or pre-K,</w:t>
      </w:r>
      <w:r w:rsidR="000253E3" w:rsidRPr="0019179C">
        <w:rPr>
          <w:u w:val="single"/>
        </w:rPr>
        <w:t xml:space="preserve"> the number of </w:t>
      </w:r>
      <w:r w:rsidR="00101215" w:rsidRPr="0019179C">
        <w:rPr>
          <w:u w:val="single"/>
        </w:rPr>
        <w:t>attendees</w:t>
      </w:r>
      <w:r w:rsidR="005E7C88" w:rsidRPr="0019179C">
        <w:rPr>
          <w:u w:val="single"/>
        </w:rPr>
        <w:t xml:space="preserve">, </w:t>
      </w:r>
      <w:r w:rsidR="000253E3" w:rsidRPr="0019179C">
        <w:rPr>
          <w:u w:val="single"/>
        </w:rPr>
        <w:t>date, time, borough, council district, and zip code; and</w:t>
      </w:r>
    </w:p>
    <w:p w14:paraId="1AAB821F" w14:textId="73CE188E" w:rsidR="003A2CA4" w:rsidRDefault="002C3AC3" w:rsidP="00E71E2F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0253E3" w:rsidRPr="0019179C">
        <w:rPr>
          <w:u w:val="single"/>
        </w:rPr>
        <w:t xml:space="preserve">. </w:t>
      </w:r>
      <w:r w:rsidR="00E71E2F" w:rsidRPr="0019179C">
        <w:rPr>
          <w:u w:val="single"/>
        </w:rPr>
        <w:t>A table in which each row references an advertising type related to 3-K</w:t>
      </w:r>
      <w:r>
        <w:rPr>
          <w:u w:val="single"/>
        </w:rPr>
        <w:t xml:space="preserve"> or pre-K</w:t>
      </w:r>
      <w:r w:rsidR="00E71E2F" w:rsidRPr="0019179C">
        <w:rPr>
          <w:u w:val="single"/>
        </w:rPr>
        <w:t xml:space="preserve"> outreach, including</w:t>
      </w:r>
      <w:r w:rsidR="00434883" w:rsidRPr="0019179C">
        <w:rPr>
          <w:u w:val="single"/>
        </w:rPr>
        <w:t>, but not limited to,</w:t>
      </w:r>
      <w:r w:rsidR="00E71E2F" w:rsidRPr="0019179C">
        <w:rPr>
          <w:u w:val="single"/>
        </w:rPr>
        <w:t xml:space="preserve"> online, television, radio, print, or subway advertisements, and </w:t>
      </w:r>
      <w:r w:rsidR="00AC4FC9">
        <w:rPr>
          <w:u w:val="single"/>
        </w:rPr>
        <w:t>that</w:t>
      </w:r>
      <w:r w:rsidR="00AC4FC9" w:rsidRPr="0019179C">
        <w:rPr>
          <w:u w:val="single"/>
        </w:rPr>
        <w:t xml:space="preserve"> </w:t>
      </w:r>
      <w:r w:rsidR="00E71E2F" w:rsidRPr="0019179C">
        <w:rPr>
          <w:u w:val="single"/>
        </w:rPr>
        <w:t xml:space="preserve">indicates </w:t>
      </w:r>
      <w:r>
        <w:rPr>
          <w:u w:val="single"/>
        </w:rPr>
        <w:t xml:space="preserve">whether the advertising was for 3-K or pre-K and </w:t>
      </w:r>
      <w:r w:rsidR="00E71E2F" w:rsidRPr="0019179C">
        <w:rPr>
          <w:u w:val="single"/>
        </w:rPr>
        <w:t>the duration</w:t>
      </w:r>
      <w:r w:rsidR="00AC4FC9">
        <w:rPr>
          <w:u w:val="single"/>
        </w:rPr>
        <w:t xml:space="preserve"> of use</w:t>
      </w:r>
      <w:r w:rsidR="009407FC">
        <w:rPr>
          <w:u w:val="single"/>
        </w:rPr>
        <w:t xml:space="preserve">, languages, and cost </w:t>
      </w:r>
      <w:r w:rsidR="00434883" w:rsidRPr="0019179C">
        <w:rPr>
          <w:u w:val="single"/>
        </w:rPr>
        <w:t>of each advertising type</w:t>
      </w:r>
      <w:r w:rsidR="00E71E2F" w:rsidRPr="0019179C">
        <w:rPr>
          <w:u w:val="single"/>
        </w:rPr>
        <w:t>.</w:t>
      </w:r>
    </w:p>
    <w:p w14:paraId="13597F9E" w14:textId="2E6BFB7B" w:rsidR="002C3AC3" w:rsidRPr="0019179C" w:rsidRDefault="002C3AC3" w:rsidP="00E71E2F">
      <w:pPr>
        <w:spacing w:line="480" w:lineRule="auto"/>
        <w:jc w:val="both"/>
        <w:rPr>
          <w:u w:val="single"/>
        </w:rPr>
      </w:pPr>
      <w:r w:rsidRPr="0019179C">
        <w:rPr>
          <w:u w:val="single"/>
        </w:rPr>
        <w:t>§ 21-10</w:t>
      </w:r>
      <w:r>
        <w:rPr>
          <w:u w:val="single"/>
        </w:rPr>
        <w:t>11</w:t>
      </w:r>
      <w:r w:rsidRPr="0019179C">
        <w:rPr>
          <w:u w:val="single"/>
        </w:rPr>
        <w:t xml:space="preserve"> Reporting on 3-K</w:t>
      </w:r>
      <w:r>
        <w:rPr>
          <w:u w:val="single"/>
        </w:rPr>
        <w:t xml:space="preserve"> and pre-K staff vacancies</w:t>
      </w:r>
      <w:r w:rsidRPr="0019179C">
        <w:rPr>
          <w:u w:val="single"/>
        </w:rPr>
        <w:t>.</w:t>
      </w:r>
      <w:r>
        <w:rPr>
          <w:u w:val="single"/>
        </w:rPr>
        <w:t xml:space="preserve"> </w:t>
      </w:r>
      <w:r w:rsidR="00BF5CE8">
        <w:rPr>
          <w:u w:val="single"/>
        </w:rPr>
        <w:t>No later than October 31</w:t>
      </w:r>
      <w:r w:rsidRPr="0019179C">
        <w:rPr>
          <w:u w:val="single"/>
        </w:rPr>
        <w:t>, 2024</w:t>
      </w:r>
      <w:r>
        <w:rPr>
          <w:u w:val="single"/>
        </w:rPr>
        <w:t>,</w:t>
      </w:r>
      <w:r w:rsidRPr="0019179C">
        <w:rPr>
          <w:u w:val="single"/>
        </w:rPr>
        <w:t xml:space="preserve"> and annually thereafter, the chancellor shall submit to the speaker of the council and post on the </w:t>
      </w:r>
      <w:r w:rsidRPr="0019179C">
        <w:rPr>
          <w:u w:val="single"/>
        </w:rPr>
        <w:lastRenderedPageBreak/>
        <w:t>department’s website a report on</w:t>
      </w:r>
      <w:r w:rsidR="001E4E41">
        <w:rPr>
          <w:u w:val="single"/>
        </w:rPr>
        <w:t xml:space="preserve"> the number and percentage of staff vacancies in each 3-K and pre-K program</w:t>
      </w:r>
      <w:r w:rsidR="00BF5CE8">
        <w:rPr>
          <w:u w:val="single"/>
        </w:rPr>
        <w:t xml:space="preserve"> as of the first day of the school year</w:t>
      </w:r>
      <w:r w:rsidR="001E4E41">
        <w:rPr>
          <w:u w:val="single"/>
        </w:rPr>
        <w:t xml:space="preserve">, disaggregated by </w:t>
      </w:r>
      <w:r w:rsidR="007D0114">
        <w:rPr>
          <w:u w:val="single"/>
        </w:rPr>
        <w:t>staff title</w:t>
      </w:r>
      <w:r w:rsidR="001E4E41">
        <w:rPr>
          <w:u w:val="single"/>
        </w:rPr>
        <w:t xml:space="preserve">. </w:t>
      </w:r>
      <w:r w:rsidR="00243066">
        <w:rPr>
          <w:u w:val="single"/>
        </w:rPr>
        <w:t xml:space="preserve">Such percentage shall be calculated by dividing the number of vacant positions by the total number of budgeted positions for each </w:t>
      </w:r>
      <w:r w:rsidR="007D0114">
        <w:rPr>
          <w:u w:val="single"/>
        </w:rPr>
        <w:t>staff title</w:t>
      </w:r>
      <w:r w:rsidR="00243066">
        <w:rPr>
          <w:u w:val="single"/>
        </w:rPr>
        <w:t>.</w:t>
      </w:r>
    </w:p>
    <w:p w14:paraId="0CE28316" w14:textId="1370D27D" w:rsidR="004E1CF2" w:rsidRPr="006D562C" w:rsidRDefault="0019179C" w:rsidP="00094A70">
      <w:pPr>
        <w:spacing w:line="480" w:lineRule="auto"/>
        <w:jc w:val="both"/>
        <w:rPr>
          <w:u w:val="single"/>
        </w:rPr>
      </w:pPr>
      <w:r>
        <w:t>§ 2</w:t>
      </w:r>
      <w:r w:rsidR="00595589">
        <w:t>.</w:t>
      </w:r>
      <w:r w:rsidR="00527ACA">
        <w:t xml:space="preserve"> This local law takes effect immediately.</w:t>
      </w:r>
    </w:p>
    <w:p w14:paraId="68CBA215" w14:textId="3A8181D5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715E2B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DA7A255" w14:textId="77777777" w:rsidR="00EB262D" w:rsidRDefault="00391F3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</w:p>
    <w:p w14:paraId="330B6987" w14:textId="2E1843A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B5B4B">
        <w:rPr>
          <w:sz w:val="18"/>
          <w:szCs w:val="18"/>
        </w:rPr>
        <w:t>12350/16604</w:t>
      </w:r>
    </w:p>
    <w:p w14:paraId="1FF39130" w14:textId="5CAE5DA6" w:rsidR="00434CFD" w:rsidRDefault="00434CF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#1009-2024</w:t>
      </w:r>
    </w:p>
    <w:p w14:paraId="32E82FD7" w14:textId="22A4A592" w:rsidR="00AE212E" w:rsidRDefault="00434CF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1:22 PM</w:t>
      </w:r>
    </w:p>
    <w:p w14:paraId="10801BB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2902" w14:textId="77777777" w:rsidR="00D76642" w:rsidRDefault="00D76642">
      <w:r>
        <w:separator/>
      </w:r>
    </w:p>
    <w:p w14:paraId="55450306" w14:textId="77777777" w:rsidR="00D76642" w:rsidRDefault="00D76642"/>
  </w:endnote>
  <w:endnote w:type="continuationSeparator" w:id="0">
    <w:p w14:paraId="1D688730" w14:textId="77777777" w:rsidR="00D76642" w:rsidRDefault="00D76642">
      <w:r>
        <w:continuationSeparator/>
      </w:r>
    </w:p>
    <w:p w14:paraId="4E170651" w14:textId="77777777" w:rsidR="00D76642" w:rsidRDefault="00D76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CC2B08" w14:textId="44268DE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6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9BA00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2E1E6" w14:textId="601449D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D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50EEB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163FF" w14:textId="77777777" w:rsidR="00D76642" w:rsidRDefault="00D76642">
      <w:r>
        <w:separator/>
      </w:r>
    </w:p>
    <w:p w14:paraId="7CD60B98" w14:textId="77777777" w:rsidR="00D76642" w:rsidRDefault="00D76642"/>
  </w:footnote>
  <w:footnote w:type="continuationSeparator" w:id="0">
    <w:p w14:paraId="048C3DBA" w14:textId="77777777" w:rsidR="00D76642" w:rsidRDefault="00D76642">
      <w:r>
        <w:continuationSeparator/>
      </w:r>
    </w:p>
    <w:p w14:paraId="1328CC02" w14:textId="77777777" w:rsidR="00D76642" w:rsidRDefault="00D766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83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00"/>
    <w:rsid w:val="000135A3"/>
    <w:rsid w:val="000226AA"/>
    <w:rsid w:val="000253E3"/>
    <w:rsid w:val="00031ABE"/>
    <w:rsid w:val="00035181"/>
    <w:rsid w:val="000502BC"/>
    <w:rsid w:val="00056BB0"/>
    <w:rsid w:val="00064AFB"/>
    <w:rsid w:val="00064BAC"/>
    <w:rsid w:val="000715E4"/>
    <w:rsid w:val="0009173E"/>
    <w:rsid w:val="00094A70"/>
    <w:rsid w:val="000B4AEA"/>
    <w:rsid w:val="000B6063"/>
    <w:rsid w:val="000D4A7F"/>
    <w:rsid w:val="000D606E"/>
    <w:rsid w:val="000D60D2"/>
    <w:rsid w:val="000F464F"/>
    <w:rsid w:val="00101215"/>
    <w:rsid w:val="001015E0"/>
    <w:rsid w:val="00101BA3"/>
    <w:rsid w:val="00102886"/>
    <w:rsid w:val="001073BD"/>
    <w:rsid w:val="00115B31"/>
    <w:rsid w:val="001169D8"/>
    <w:rsid w:val="001279A5"/>
    <w:rsid w:val="001418A0"/>
    <w:rsid w:val="001509BF"/>
    <w:rsid w:val="00150A27"/>
    <w:rsid w:val="00162FC0"/>
    <w:rsid w:val="00165627"/>
    <w:rsid w:val="00166A8A"/>
    <w:rsid w:val="00166BFF"/>
    <w:rsid w:val="00167107"/>
    <w:rsid w:val="00180BD2"/>
    <w:rsid w:val="0019179C"/>
    <w:rsid w:val="00195A80"/>
    <w:rsid w:val="001A5D33"/>
    <w:rsid w:val="001B01B8"/>
    <w:rsid w:val="001D4249"/>
    <w:rsid w:val="001E17FF"/>
    <w:rsid w:val="001E4E41"/>
    <w:rsid w:val="00202DEC"/>
    <w:rsid w:val="00203902"/>
    <w:rsid w:val="00205741"/>
    <w:rsid w:val="00207323"/>
    <w:rsid w:val="002123D9"/>
    <w:rsid w:val="0021642E"/>
    <w:rsid w:val="0022099D"/>
    <w:rsid w:val="00240D73"/>
    <w:rsid w:val="00241F94"/>
    <w:rsid w:val="00243066"/>
    <w:rsid w:val="00270162"/>
    <w:rsid w:val="00280955"/>
    <w:rsid w:val="00292C42"/>
    <w:rsid w:val="002A10A3"/>
    <w:rsid w:val="002B5A4A"/>
    <w:rsid w:val="002B5B4B"/>
    <w:rsid w:val="002C3AC3"/>
    <w:rsid w:val="002C4435"/>
    <w:rsid w:val="002D5F4F"/>
    <w:rsid w:val="002F196D"/>
    <w:rsid w:val="002F269C"/>
    <w:rsid w:val="00301E5D"/>
    <w:rsid w:val="00320D3B"/>
    <w:rsid w:val="00325DC2"/>
    <w:rsid w:val="00327DAA"/>
    <w:rsid w:val="0033027F"/>
    <w:rsid w:val="00336F3E"/>
    <w:rsid w:val="00337493"/>
    <w:rsid w:val="003447CD"/>
    <w:rsid w:val="00352CA7"/>
    <w:rsid w:val="003720CF"/>
    <w:rsid w:val="003874A1"/>
    <w:rsid w:val="00387754"/>
    <w:rsid w:val="00391F32"/>
    <w:rsid w:val="00396B12"/>
    <w:rsid w:val="003A29EF"/>
    <w:rsid w:val="003A2CA4"/>
    <w:rsid w:val="003A75C2"/>
    <w:rsid w:val="003F26F9"/>
    <w:rsid w:val="003F2EC3"/>
    <w:rsid w:val="003F3109"/>
    <w:rsid w:val="003F680E"/>
    <w:rsid w:val="00405656"/>
    <w:rsid w:val="004122AA"/>
    <w:rsid w:val="00423180"/>
    <w:rsid w:val="00432688"/>
    <w:rsid w:val="00434883"/>
    <w:rsid w:val="00434CFD"/>
    <w:rsid w:val="00440F13"/>
    <w:rsid w:val="00444642"/>
    <w:rsid w:val="00447A01"/>
    <w:rsid w:val="00463740"/>
    <w:rsid w:val="00465293"/>
    <w:rsid w:val="004857C3"/>
    <w:rsid w:val="00492705"/>
    <w:rsid w:val="004948B5"/>
    <w:rsid w:val="00497233"/>
    <w:rsid w:val="004A4097"/>
    <w:rsid w:val="004A4E12"/>
    <w:rsid w:val="004B097C"/>
    <w:rsid w:val="004B6F8B"/>
    <w:rsid w:val="004E1CF2"/>
    <w:rsid w:val="004F2093"/>
    <w:rsid w:val="004F3343"/>
    <w:rsid w:val="004F53A5"/>
    <w:rsid w:val="005020E8"/>
    <w:rsid w:val="00527ACA"/>
    <w:rsid w:val="005319CB"/>
    <w:rsid w:val="00550E96"/>
    <w:rsid w:val="00554C35"/>
    <w:rsid w:val="00560C42"/>
    <w:rsid w:val="00567D16"/>
    <w:rsid w:val="0057235A"/>
    <w:rsid w:val="00575B6B"/>
    <w:rsid w:val="00586366"/>
    <w:rsid w:val="00595589"/>
    <w:rsid w:val="005A1EBD"/>
    <w:rsid w:val="005B5DE4"/>
    <w:rsid w:val="005C6980"/>
    <w:rsid w:val="005D16FD"/>
    <w:rsid w:val="005D4A03"/>
    <w:rsid w:val="005E247A"/>
    <w:rsid w:val="005E655A"/>
    <w:rsid w:val="005E7681"/>
    <w:rsid w:val="005E7C88"/>
    <w:rsid w:val="005F3AA6"/>
    <w:rsid w:val="00615BF8"/>
    <w:rsid w:val="006173D6"/>
    <w:rsid w:val="00630AB3"/>
    <w:rsid w:val="00631122"/>
    <w:rsid w:val="00651730"/>
    <w:rsid w:val="006662DF"/>
    <w:rsid w:val="00670CCC"/>
    <w:rsid w:val="00681424"/>
    <w:rsid w:val="00681A93"/>
    <w:rsid w:val="00687344"/>
    <w:rsid w:val="006877F3"/>
    <w:rsid w:val="006943F7"/>
    <w:rsid w:val="006A691C"/>
    <w:rsid w:val="006B26AF"/>
    <w:rsid w:val="006B590A"/>
    <w:rsid w:val="006B5AB9"/>
    <w:rsid w:val="006C29D8"/>
    <w:rsid w:val="006D3E3C"/>
    <w:rsid w:val="006D4B30"/>
    <w:rsid w:val="006D562C"/>
    <w:rsid w:val="006E0942"/>
    <w:rsid w:val="006E2F1A"/>
    <w:rsid w:val="006F5CC7"/>
    <w:rsid w:val="007101A2"/>
    <w:rsid w:val="007218EB"/>
    <w:rsid w:val="0072551E"/>
    <w:rsid w:val="00727F04"/>
    <w:rsid w:val="00731E9C"/>
    <w:rsid w:val="00750030"/>
    <w:rsid w:val="00767CD4"/>
    <w:rsid w:val="00770B9A"/>
    <w:rsid w:val="0079702A"/>
    <w:rsid w:val="007A1A40"/>
    <w:rsid w:val="007A4470"/>
    <w:rsid w:val="007B293E"/>
    <w:rsid w:val="007B6497"/>
    <w:rsid w:val="007C1D9D"/>
    <w:rsid w:val="007C6893"/>
    <w:rsid w:val="007D0114"/>
    <w:rsid w:val="007E73C5"/>
    <w:rsid w:val="007E79D5"/>
    <w:rsid w:val="007F0A63"/>
    <w:rsid w:val="007F0C6B"/>
    <w:rsid w:val="007F1FBD"/>
    <w:rsid w:val="007F4087"/>
    <w:rsid w:val="00806569"/>
    <w:rsid w:val="008167F4"/>
    <w:rsid w:val="008177AC"/>
    <w:rsid w:val="0083646C"/>
    <w:rsid w:val="0085260B"/>
    <w:rsid w:val="00853E42"/>
    <w:rsid w:val="00872BFD"/>
    <w:rsid w:val="00873B26"/>
    <w:rsid w:val="00880099"/>
    <w:rsid w:val="008B0B90"/>
    <w:rsid w:val="008C2F71"/>
    <w:rsid w:val="008E28FA"/>
    <w:rsid w:val="008F0B17"/>
    <w:rsid w:val="00900ACB"/>
    <w:rsid w:val="00903AF7"/>
    <w:rsid w:val="00906336"/>
    <w:rsid w:val="00925D71"/>
    <w:rsid w:val="00932590"/>
    <w:rsid w:val="0094029B"/>
    <w:rsid w:val="009407FC"/>
    <w:rsid w:val="009822E5"/>
    <w:rsid w:val="00983331"/>
    <w:rsid w:val="00990ECE"/>
    <w:rsid w:val="009A62E7"/>
    <w:rsid w:val="009B6534"/>
    <w:rsid w:val="009B7BDD"/>
    <w:rsid w:val="009C56AA"/>
    <w:rsid w:val="009C739E"/>
    <w:rsid w:val="009D51A0"/>
    <w:rsid w:val="009E3EC9"/>
    <w:rsid w:val="009F30D7"/>
    <w:rsid w:val="00A034F9"/>
    <w:rsid w:val="00A03635"/>
    <w:rsid w:val="00A10451"/>
    <w:rsid w:val="00A269C2"/>
    <w:rsid w:val="00A408B9"/>
    <w:rsid w:val="00A46ACE"/>
    <w:rsid w:val="00A531EC"/>
    <w:rsid w:val="00A654D0"/>
    <w:rsid w:val="00A6770E"/>
    <w:rsid w:val="00AA53DF"/>
    <w:rsid w:val="00AB3726"/>
    <w:rsid w:val="00AC4FC9"/>
    <w:rsid w:val="00AD1881"/>
    <w:rsid w:val="00AE212E"/>
    <w:rsid w:val="00AE3C2E"/>
    <w:rsid w:val="00AE4900"/>
    <w:rsid w:val="00AF39A5"/>
    <w:rsid w:val="00AF4593"/>
    <w:rsid w:val="00B15D83"/>
    <w:rsid w:val="00B1635A"/>
    <w:rsid w:val="00B30100"/>
    <w:rsid w:val="00B47730"/>
    <w:rsid w:val="00B5223F"/>
    <w:rsid w:val="00B528C7"/>
    <w:rsid w:val="00B57DD2"/>
    <w:rsid w:val="00B70195"/>
    <w:rsid w:val="00BA4408"/>
    <w:rsid w:val="00BA456C"/>
    <w:rsid w:val="00BA599A"/>
    <w:rsid w:val="00BB6434"/>
    <w:rsid w:val="00BC1806"/>
    <w:rsid w:val="00BC4817"/>
    <w:rsid w:val="00BD4E49"/>
    <w:rsid w:val="00BE3EA3"/>
    <w:rsid w:val="00BF2D6C"/>
    <w:rsid w:val="00BF5CE8"/>
    <w:rsid w:val="00BF7309"/>
    <w:rsid w:val="00BF76F0"/>
    <w:rsid w:val="00C365C0"/>
    <w:rsid w:val="00C506BF"/>
    <w:rsid w:val="00C52F6C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7DDB"/>
    <w:rsid w:val="00D1617A"/>
    <w:rsid w:val="00D30A34"/>
    <w:rsid w:val="00D52CE9"/>
    <w:rsid w:val="00D7398B"/>
    <w:rsid w:val="00D76642"/>
    <w:rsid w:val="00D929DF"/>
    <w:rsid w:val="00D94395"/>
    <w:rsid w:val="00D95F40"/>
    <w:rsid w:val="00D975BE"/>
    <w:rsid w:val="00DB2874"/>
    <w:rsid w:val="00DB6BFB"/>
    <w:rsid w:val="00DC57C0"/>
    <w:rsid w:val="00DE03B8"/>
    <w:rsid w:val="00DE2A2B"/>
    <w:rsid w:val="00DE6E46"/>
    <w:rsid w:val="00DF54AB"/>
    <w:rsid w:val="00DF7976"/>
    <w:rsid w:val="00E0423E"/>
    <w:rsid w:val="00E06550"/>
    <w:rsid w:val="00E13406"/>
    <w:rsid w:val="00E141C8"/>
    <w:rsid w:val="00E154A0"/>
    <w:rsid w:val="00E15BFB"/>
    <w:rsid w:val="00E1783F"/>
    <w:rsid w:val="00E310B4"/>
    <w:rsid w:val="00E34500"/>
    <w:rsid w:val="00E37C8F"/>
    <w:rsid w:val="00E42EF6"/>
    <w:rsid w:val="00E501C6"/>
    <w:rsid w:val="00E554AC"/>
    <w:rsid w:val="00E611AD"/>
    <w:rsid w:val="00E611DE"/>
    <w:rsid w:val="00E71E2F"/>
    <w:rsid w:val="00E84A4E"/>
    <w:rsid w:val="00E96AB4"/>
    <w:rsid w:val="00E97376"/>
    <w:rsid w:val="00EB262D"/>
    <w:rsid w:val="00EB4F54"/>
    <w:rsid w:val="00EB5A95"/>
    <w:rsid w:val="00EB6CFD"/>
    <w:rsid w:val="00EC56BF"/>
    <w:rsid w:val="00ED266D"/>
    <w:rsid w:val="00ED2846"/>
    <w:rsid w:val="00ED6ADF"/>
    <w:rsid w:val="00EE0490"/>
    <w:rsid w:val="00EF1E62"/>
    <w:rsid w:val="00F002EB"/>
    <w:rsid w:val="00F01C1E"/>
    <w:rsid w:val="00F0418B"/>
    <w:rsid w:val="00F042B0"/>
    <w:rsid w:val="00F12CB7"/>
    <w:rsid w:val="00F1371E"/>
    <w:rsid w:val="00F23C44"/>
    <w:rsid w:val="00F33321"/>
    <w:rsid w:val="00F33E61"/>
    <w:rsid w:val="00F34140"/>
    <w:rsid w:val="00F46CF0"/>
    <w:rsid w:val="00F60349"/>
    <w:rsid w:val="00F65796"/>
    <w:rsid w:val="00F8541A"/>
    <w:rsid w:val="00FA5BBD"/>
    <w:rsid w:val="00FA63F7"/>
    <w:rsid w:val="00FB2FD6"/>
    <w:rsid w:val="00FB5517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7AD8D"/>
  <w15:docId w15:val="{432CAB3E-B076-48FA-87E3-31778F2D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0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49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490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E049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B6F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9EEC-6F22-4B14-A34D-DA1ADCB0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Jean-Francois, Nadia</dc:creator>
  <cp:lastModifiedBy>Martin, William</cp:lastModifiedBy>
  <cp:revision>9</cp:revision>
  <cp:lastPrinted>2024-06-26T19:05:00Z</cp:lastPrinted>
  <dcterms:created xsi:type="dcterms:W3CDTF">2026-02-09T14:42:00Z</dcterms:created>
  <dcterms:modified xsi:type="dcterms:W3CDTF">2026-03-05T19:10:00Z</dcterms:modified>
</cp:coreProperties>
</file>