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47975" w14:textId="727C3A81" w:rsidR="004E1CF2" w:rsidRDefault="004E1CF2" w:rsidP="00E97376">
      <w:pPr>
        <w:ind w:firstLine="0"/>
        <w:jc w:val="center"/>
      </w:pPr>
      <w:r>
        <w:t>Int. No.</w:t>
      </w:r>
      <w:r w:rsidR="006721DF">
        <w:t xml:space="preserve"> 537</w:t>
      </w:r>
    </w:p>
    <w:p w14:paraId="690472EA" w14:textId="77777777" w:rsidR="00E97376" w:rsidRDefault="00E97376" w:rsidP="00E97376">
      <w:pPr>
        <w:ind w:firstLine="0"/>
        <w:jc w:val="center"/>
      </w:pPr>
    </w:p>
    <w:p w14:paraId="155790B6" w14:textId="77777777" w:rsidR="006E1946" w:rsidRDefault="006E1946" w:rsidP="006E1946">
      <w:pPr>
        <w:autoSpaceDE w:val="0"/>
        <w:autoSpaceDN w:val="0"/>
        <w:adjustRightInd w:val="0"/>
        <w:ind w:firstLine="0"/>
        <w:jc w:val="both"/>
        <w:rPr>
          <w:rFonts w:eastAsia="Calibri"/>
        </w:rPr>
      </w:pPr>
      <w:r>
        <w:rPr>
          <w:rFonts w:eastAsia="Calibri"/>
        </w:rPr>
        <w:t>By Council Members Feliz, Brewer and Morano</w:t>
      </w:r>
    </w:p>
    <w:p w14:paraId="669950BB" w14:textId="77777777" w:rsidR="00E97376" w:rsidRDefault="00E97376" w:rsidP="007101A2">
      <w:pPr>
        <w:pStyle w:val="BodyText"/>
        <w:spacing w:line="240" w:lineRule="auto"/>
        <w:ind w:firstLine="0"/>
        <w:jc w:val="center"/>
      </w:pPr>
    </w:p>
    <w:p w14:paraId="65B46D4E" w14:textId="77777777" w:rsidR="00B31E57" w:rsidRPr="00B31E57" w:rsidRDefault="00B31E57" w:rsidP="007101A2">
      <w:pPr>
        <w:pStyle w:val="BodyText"/>
        <w:spacing w:line="240" w:lineRule="auto"/>
        <w:ind w:firstLine="0"/>
        <w:rPr>
          <w:vanish/>
        </w:rPr>
      </w:pPr>
      <w:r w:rsidRPr="00B31E57">
        <w:rPr>
          <w:vanish/>
        </w:rPr>
        <w:t>..Title</w:t>
      </w:r>
    </w:p>
    <w:p w14:paraId="0F559F0C" w14:textId="68A86656" w:rsidR="004E1CF2" w:rsidRDefault="00B31E57" w:rsidP="007101A2">
      <w:pPr>
        <w:pStyle w:val="BodyText"/>
        <w:spacing w:line="240" w:lineRule="auto"/>
        <w:ind w:firstLine="0"/>
      </w:pPr>
      <w:r>
        <w:t>A Local Law i</w:t>
      </w:r>
      <w:r w:rsidR="004E1CF2">
        <w:t>n relation to</w:t>
      </w:r>
      <w:r w:rsidR="00873B26">
        <w:t xml:space="preserve"> </w:t>
      </w:r>
      <w:r w:rsidR="008C409D">
        <w:t>requiring the department of consumer and worker protection to report on newsstands</w:t>
      </w:r>
      <w:r w:rsidR="00C71272">
        <w:t xml:space="preserve"> </w:t>
      </w:r>
    </w:p>
    <w:p w14:paraId="1F6AE60F" w14:textId="4EE1E03A" w:rsidR="00B31E57" w:rsidRPr="00B31E57" w:rsidRDefault="00B31E57" w:rsidP="007101A2">
      <w:pPr>
        <w:pStyle w:val="BodyText"/>
        <w:spacing w:line="240" w:lineRule="auto"/>
        <w:ind w:firstLine="0"/>
        <w:rPr>
          <w:vanish/>
        </w:rPr>
      </w:pPr>
      <w:r w:rsidRPr="00B31E57">
        <w:rPr>
          <w:vanish/>
        </w:rPr>
        <w:t>..Body</w:t>
      </w:r>
    </w:p>
    <w:p w14:paraId="62C348D4" w14:textId="77777777" w:rsidR="004E1CF2" w:rsidRDefault="004E1CF2" w:rsidP="007101A2">
      <w:pPr>
        <w:pStyle w:val="BodyText"/>
        <w:spacing w:line="240" w:lineRule="auto"/>
        <w:ind w:firstLine="0"/>
        <w:rPr>
          <w:u w:val="single"/>
        </w:rPr>
      </w:pPr>
    </w:p>
    <w:p w14:paraId="78CDD311" w14:textId="77777777" w:rsidR="004E1CF2" w:rsidRDefault="004E1CF2" w:rsidP="007101A2">
      <w:pPr>
        <w:ind w:firstLine="0"/>
        <w:jc w:val="both"/>
      </w:pPr>
      <w:r>
        <w:rPr>
          <w:u w:val="single"/>
        </w:rPr>
        <w:t>Be it enacted by the Council as follows</w:t>
      </w:r>
      <w:r w:rsidRPr="005B5DE4">
        <w:rPr>
          <w:u w:val="single"/>
        </w:rPr>
        <w:t>:</w:t>
      </w:r>
    </w:p>
    <w:p w14:paraId="0B271C27" w14:textId="77777777" w:rsidR="004E1CF2" w:rsidRDefault="004E1CF2" w:rsidP="006662DF">
      <w:pPr>
        <w:jc w:val="both"/>
      </w:pPr>
    </w:p>
    <w:p w14:paraId="766FCA13"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02E54F88" w14:textId="072F3CDB" w:rsidR="00FB3C0D" w:rsidRPr="00BA2285" w:rsidRDefault="007101A2" w:rsidP="003A1222">
      <w:pPr>
        <w:spacing w:line="480" w:lineRule="auto"/>
        <w:jc w:val="both"/>
      </w:pPr>
      <w:r>
        <w:t>S</w:t>
      </w:r>
      <w:r w:rsidR="004E1CF2">
        <w:t>ection 1.</w:t>
      </w:r>
      <w:r w:rsidR="007E79D5">
        <w:t xml:space="preserve"> </w:t>
      </w:r>
      <w:r w:rsidR="008C409D" w:rsidRPr="00BA2285">
        <w:t>Reporting. a. No later than January 31, 202</w:t>
      </w:r>
      <w:r w:rsidR="00DB5362">
        <w:t>5</w:t>
      </w:r>
      <w:r w:rsidR="008C409D" w:rsidRPr="00BA2285">
        <w:t>,</w:t>
      </w:r>
      <w:r w:rsidR="003322E5" w:rsidRPr="00BA2285">
        <w:t xml:space="preserve"> and annually by January 31 thereafter,</w:t>
      </w:r>
      <w:r w:rsidR="008C409D" w:rsidRPr="00BA2285">
        <w:t xml:space="preserve"> the </w:t>
      </w:r>
      <w:r w:rsidR="00FB3C0D" w:rsidRPr="00BA2285">
        <w:t>commissioner</w:t>
      </w:r>
      <w:r w:rsidR="003A1222">
        <w:t xml:space="preserve"> of the department of consumer and worker protection</w:t>
      </w:r>
      <w:r w:rsidR="00FB3C0D" w:rsidRPr="00BA2285">
        <w:t xml:space="preserve">, in consultation with the commissioner of the department of transportation, shall submit </w:t>
      </w:r>
      <w:r w:rsidR="00AB38FC" w:rsidRPr="00BA2285">
        <w:t>t</w:t>
      </w:r>
      <w:r w:rsidR="00FB3C0D" w:rsidRPr="00BA2285">
        <w:t>o the mayor and the speaker of the council and shall post conspicuously on the department</w:t>
      </w:r>
      <w:r w:rsidR="003A1222">
        <w:t xml:space="preserve"> of consumer and worker protection</w:t>
      </w:r>
      <w:r w:rsidR="00FB3C0D" w:rsidRPr="00BA2285">
        <w:t>’s website a report regarding newsstands</w:t>
      </w:r>
      <w:r w:rsidR="00983B04" w:rsidRPr="00BA2285">
        <w:t>.</w:t>
      </w:r>
      <w:r w:rsidR="00FB3C0D" w:rsidRPr="00BA2285">
        <w:t xml:space="preserve"> </w:t>
      </w:r>
    </w:p>
    <w:p w14:paraId="4E70679B" w14:textId="57ACCFFE" w:rsidR="003322E5" w:rsidRPr="00BA2285" w:rsidRDefault="00FB3C0D" w:rsidP="008C409D">
      <w:pPr>
        <w:spacing w:line="480" w:lineRule="auto"/>
        <w:jc w:val="both"/>
      </w:pPr>
      <w:r w:rsidRPr="00BA2285">
        <w:t xml:space="preserve">b. </w:t>
      </w:r>
      <w:r w:rsidR="003322E5" w:rsidRPr="00BA2285">
        <w:t xml:space="preserve">The commissioner may discontinue reporting to the mayor and the council after issuing 5 annual reports as required by subdivision a of this section, so long as the commissioner provides written notice to the mayor and the speaker of the council, at least 60 days before any report would otherwise be due, of the commissioner’s intention to discontinue such reporting. </w:t>
      </w:r>
    </w:p>
    <w:p w14:paraId="3228CBB4" w14:textId="3A3E44F9" w:rsidR="002F196D" w:rsidRPr="00BA2285" w:rsidRDefault="003322E5" w:rsidP="008C409D">
      <w:pPr>
        <w:spacing w:line="480" w:lineRule="auto"/>
        <w:jc w:val="both"/>
      </w:pPr>
      <w:r w:rsidRPr="00BA2285">
        <w:t xml:space="preserve">c. </w:t>
      </w:r>
      <w:r w:rsidR="00FB3C0D" w:rsidRPr="00BA2285">
        <w:t>The report</w:t>
      </w:r>
      <w:r w:rsidRPr="00BA2285">
        <w:t>s</w:t>
      </w:r>
      <w:r w:rsidR="00FB3C0D" w:rsidRPr="00BA2285">
        <w:t xml:space="preserve"> shall include the following information applicable as of January 1, 202</w:t>
      </w:r>
      <w:r w:rsidR="00DB5362">
        <w:t>5</w:t>
      </w:r>
      <w:r w:rsidR="00033D39" w:rsidRPr="00BA2285">
        <w:t xml:space="preserve"> and annually by January 1 thereafter</w:t>
      </w:r>
      <w:r w:rsidR="00FB3C0D" w:rsidRPr="00BA2285">
        <w:t>:</w:t>
      </w:r>
    </w:p>
    <w:p w14:paraId="150BBBF3" w14:textId="77777777" w:rsidR="003A1222" w:rsidRDefault="00FB3C0D" w:rsidP="008C409D">
      <w:pPr>
        <w:spacing w:line="480" w:lineRule="auto"/>
        <w:jc w:val="both"/>
      </w:pPr>
      <w:r w:rsidRPr="00BA2285">
        <w:t xml:space="preserve">1. The total number of </w:t>
      </w:r>
      <w:r w:rsidR="003A1222">
        <w:t xml:space="preserve">licensed newsstand operators; </w:t>
      </w:r>
    </w:p>
    <w:p w14:paraId="621B942E" w14:textId="6CF73623" w:rsidR="00FB3C0D" w:rsidRPr="00BA2285" w:rsidRDefault="003A1222" w:rsidP="008C409D">
      <w:pPr>
        <w:spacing w:line="480" w:lineRule="auto"/>
        <w:jc w:val="both"/>
      </w:pPr>
      <w:r>
        <w:t xml:space="preserve">2. The total number of </w:t>
      </w:r>
      <w:r w:rsidR="00FB3C0D" w:rsidRPr="00BA2285">
        <w:t>newsstands in the city;</w:t>
      </w:r>
    </w:p>
    <w:p w14:paraId="5317E8F4" w14:textId="08ED873A" w:rsidR="003A1222" w:rsidRDefault="003A1222" w:rsidP="00FB3C0D">
      <w:pPr>
        <w:spacing w:line="480" w:lineRule="auto"/>
        <w:jc w:val="both"/>
      </w:pPr>
      <w:r>
        <w:t>3</w:t>
      </w:r>
      <w:r w:rsidR="00FB3C0D" w:rsidRPr="00BA2285">
        <w:t xml:space="preserve">. The number of newsstands that are not presently in use, the </w:t>
      </w:r>
      <w:r w:rsidR="00D90D68" w:rsidRPr="00BA2285">
        <w:t>number of days</w:t>
      </w:r>
      <w:r w:rsidR="00FB3C0D" w:rsidRPr="00BA2285">
        <w:t xml:space="preserve"> that each </w:t>
      </w:r>
      <w:r>
        <w:t xml:space="preserve">such </w:t>
      </w:r>
      <w:r w:rsidR="00FB3C0D" w:rsidRPr="00BA2285">
        <w:t>newsstand has been out of use</w:t>
      </w:r>
      <w:r>
        <w:t>;</w:t>
      </w:r>
    </w:p>
    <w:p w14:paraId="571086BF" w14:textId="59388E8E" w:rsidR="00FB3C0D" w:rsidRPr="00BA2285" w:rsidRDefault="003A1222" w:rsidP="00FB3C0D">
      <w:pPr>
        <w:spacing w:line="480" w:lineRule="auto"/>
        <w:jc w:val="both"/>
      </w:pPr>
      <w:r>
        <w:t>4. T</w:t>
      </w:r>
      <w:r w:rsidR="00FB3C0D" w:rsidRPr="00BA2285">
        <w:t>he number of newsstands that have been demolished due to disuse in the past five years;</w:t>
      </w:r>
    </w:p>
    <w:p w14:paraId="300E25A7" w14:textId="6DE983B3" w:rsidR="00FB3C0D" w:rsidRPr="00BA2285" w:rsidRDefault="003A1222" w:rsidP="00FB3C0D">
      <w:pPr>
        <w:spacing w:line="480" w:lineRule="auto"/>
        <w:jc w:val="both"/>
      </w:pPr>
      <w:r>
        <w:t>5</w:t>
      </w:r>
      <w:r w:rsidR="00FB3C0D" w:rsidRPr="00BA2285">
        <w:t xml:space="preserve">. </w:t>
      </w:r>
      <w:r>
        <w:t>T</w:t>
      </w:r>
      <w:r w:rsidR="00FB3C0D" w:rsidRPr="00BA2285">
        <w:t>he</w:t>
      </w:r>
      <w:r>
        <w:t xml:space="preserve"> dollar amount it </w:t>
      </w:r>
      <w:r w:rsidR="00FB3C0D" w:rsidRPr="00BA2285">
        <w:t>cost</w:t>
      </w:r>
      <w:r>
        <w:t>s</w:t>
      </w:r>
      <w:r w:rsidR="00FB3C0D" w:rsidRPr="00BA2285">
        <w:t xml:space="preserve"> to the </w:t>
      </w:r>
      <w:r w:rsidR="00996376" w:rsidRPr="00BA2285">
        <w:t>c</w:t>
      </w:r>
      <w:r w:rsidR="00FB3C0D" w:rsidRPr="00BA2285">
        <w:t>ity to demolish a newsstand;</w:t>
      </w:r>
    </w:p>
    <w:p w14:paraId="29C75076" w14:textId="3550ED4F" w:rsidR="00996376" w:rsidRPr="00BA2285" w:rsidRDefault="003A1222" w:rsidP="00FB3C0D">
      <w:pPr>
        <w:spacing w:line="480" w:lineRule="auto"/>
        <w:jc w:val="both"/>
      </w:pPr>
      <w:r>
        <w:t>6</w:t>
      </w:r>
      <w:r w:rsidR="00996376" w:rsidRPr="00BA2285">
        <w:t>. The number of</w:t>
      </w:r>
      <w:r w:rsidR="00AB38FC" w:rsidRPr="00BA2285">
        <w:t xml:space="preserve"> </w:t>
      </w:r>
      <w:r w:rsidR="00996376" w:rsidRPr="00BA2285">
        <w:t>newsstand license applicants</w:t>
      </w:r>
      <w:r w:rsidR="00AB38FC" w:rsidRPr="00BA2285">
        <w:t xml:space="preserve"> who </w:t>
      </w:r>
      <w:r w:rsidR="000C1BAA" w:rsidRPr="00BA2285">
        <w:t>received all necessary approvals by the city</w:t>
      </w:r>
      <w:r w:rsidR="00AB38FC" w:rsidRPr="00BA2285">
        <w:t xml:space="preserve"> and </w:t>
      </w:r>
      <w:r w:rsidR="000C1BAA" w:rsidRPr="00BA2285">
        <w:t>await</w:t>
      </w:r>
      <w:r w:rsidR="00AB38FC" w:rsidRPr="00BA2285">
        <w:t xml:space="preserve"> an operable newsstand</w:t>
      </w:r>
      <w:r w:rsidR="00996376" w:rsidRPr="00BA2285">
        <w:t>;</w:t>
      </w:r>
    </w:p>
    <w:p w14:paraId="5E667BB5" w14:textId="269220EC" w:rsidR="000C1BAA" w:rsidRPr="00BA2285" w:rsidRDefault="003A1222" w:rsidP="00FB3C0D">
      <w:pPr>
        <w:spacing w:line="480" w:lineRule="auto"/>
        <w:jc w:val="both"/>
      </w:pPr>
      <w:r>
        <w:lastRenderedPageBreak/>
        <w:t>7</w:t>
      </w:r>
      <w:r w:rsidR="000C1BAA" w:rsidRPr="00BA2285">
        <w:t>. The number of newsstand license applicants awaiting approval by the city;</w:t>
      </w:r>
    </w:p>
    <w:p w14:paraId="1CA4BB7A" w14:textId="6B0A44F9" w:rsidR="00996376" w:rsidRPr="00BA2285" w:rsidRDefault="003A1222" w:rsidP="00996376">
      <w:pPr>
        <w:spacing w:line="480" w:lineRule="auto"/>
        <w:jc w:val="both"/>
      </w:pPr>
      <w:r>
        <w:t>8</w:t>
      </w:r>
      <w:r w:rsidR="00FB3C0D" w:rsidRPr="00BA2285">
        <w:t>.</w:t>
      </w:r>
      <w:r w:rsidR="00825B10" w:rsidRPr="00BA2285">
        <w:t xml:space="preserve"> </w:t>
      </w:r>
      <w:r w:rsidR="00FB3C0D" w:rsidRPr="00BA2285">
        <w:t>The average outstandin</w:t>
      </w:r>
      <w:r w:rsidR="000E55D1" w:rsidRPr="00BA2285">
        <w:t>g loan balance owed by newsstand</w:t>
      </w:r>
      <w:r w:rsidR="00FB3C0D" w:rsidRPr="00BA2285">
        <w:t xml:space="preserve"> licensees to the franchisee for the cost of construction and installation of the newsstand, pursuant to subdivision c of section 20-241 of this code, and the number of such loans;</w:t>
      </w:r>
    </w:p>
    <w:p w14:paraId="5D8239BD" w14:textId="161A4BF4" w:rsidR="00996376" w:rsidRPr="00BA2285" w:rsidRDefault="003A1222" w:rsidP="003A1222">
      <w:pPr>
        <w:spacing w:line="480" w:lineRule="auto"/>
        <w:jc w:val="both"/>
      </w:pPr>
      <w:r>
        <w:t>9</w:t>
      </w:r>
      <w:r w:rsidR="00D90D68" w:rsidRPr="00BA2285">
        <w:t xml:space="preserve">. The </w:t>
      </w:r>
      <w:r w:rsidR="00196C35" w:rsidRPr="00BA2285">
        <w:t>number of violation</w:t>
      </w:r>
      <w:r w:rsidR="00BC7C0F" w:rsidRPr="00BA2285">
        <w:t>s</w:t>
      </w:r>
      <w:r w:rsidR="00196C35" w:rsidRPr="00BA2285">
        <w:t xml:space="preserve"> issued by the dep</w:t>
      </w:r>
      <w:r w:rsidR="00033D39" w:rsidRPr="00BA2285">
        <w:t>artment of transportation</w:t>
      </w:r>
      <w:r w:rsidR="00196C35" w:rsidRPr="00BA2285">
        <w:t xml:space="preserve"> pursuant to the inspection requirement in paragraph 6 of subdivision k of section 20-231</w:t>
      </w:r>
      <w:r w:rsidR="00BC7C0F" w:rsidRPr="00BA2285">
        <w:t xml:space="preserve"> of this code</w:t>
      </w:r>
      <w:r w:rsidR="00196C35" w:rsidRPr="00BA2285">
        <w:t>;</w:t>
      </w:r>
      <w:r w:rsidR="00D90D68" w:rsidRPr="00BA2285">
        <w:t xml:space="preserve"> </w:t>
      </w:r>
      <w:r w:rsidR="00045FD5" w:rsidRPr="00BA2285">
        <w:t>and</w:t>
      </w:r>
    </w:p>
    <w:p w14:paraId="67EDFBA6" w14:textId="01785CEB" w:rsidR="00B174FD" w:rsidRPr="00BA2285" w:rsidRDefault="00996376" w:rsidP="00996376">
      <w:pPr>
        <w:spacing w:line="480" w:lineRule="auto"/>
        <w:ind w:firstLine="0"/>
        <w:jc w:val="both"/>
      </w:pPr>
      <w:r w:rsidRPr="003A1222">
        <w:tab/>
      </w:r>
      <w:r w:rsidR="00D563C7">
        <w:t>10</w:t>
      </w:r>
      <w:r w:rsidRPr="00BA2285">
        <w:t>. The</w:t>
      </w:r>
      <w:r w:rsidR="00045FD5" w:rsidRPr="00BA2285">
        <w:t xml:space="preserve"> </w:t>
      </w:r>
      <w:r w:rsidRPr="00BA2285">
        <w:t>contract</w:t>
      </w:r>
      <w:r w:rsidR="00045FD5" w:rsidRPr="00BA2285">
        <w:t>ual terms of the city’s contract with the franchisee, and the expiration of such contract.</w:t>
      </w:r>
    </w:p>
    <w:p w14:paraId="2FDBF00A" w14:textId="01E8CCC4" w:rsidR="00B174FD" w:rsidRPr="003A1222" w:rsidRDefault="00B174FD" w:rsidP="00DA03D6">
      <w:pPr>
        <w:spacing w:line="480" w:lineRule="auto"/>
        <w:jc w:val="both"/>
        <w:sectPr w:rsidR="00B174FD" w:rsidRPr="003A1222" w:rsidSect="00AF39A5">
          <w:type w:val="continuous"/>
          <w:pgSz w:w="12240" w:h="15840"/>
          <w:pgMar w:top="1440" w:right="1440" w:bottom="1440" w:left="1440" w:header="720" w:footer="720" w:gutter="0"/>
          <w:lnNumType w:countBy="1"/>
          <w:cols w:space="720"/>
          <w:titlePg/>
          <w:docGrid w:linePitch="360"/>
        </w:sectPr>
      </w:pPr>
      <w:r w:rsidRPr="003A1222">
        <w:t xml:space="preserve">§ 2. This </w:t>
      </w:r>
      <w:r w:rsidR="00DA03D6" w:rsidRPr="003A1222">
        <w:t>local law</w:t>
      </w:r>
      <w:r w:rsidRPr="003A1222">
        <w:t xml:space="preserve"> takes effect</w:t>
      </w:r>
      <w:r w:rsidR="00D563C7">
        <w:t xml:space="preserve"> immediately</w:t>
      </w:r>
      <w:r w:rsidR="00BC7C0F" w:rsidRPr="003A1222">
        <w:t>.</w:t>
      </w:r>
    </w:p>
    <w:p w14:paraId="23947638" w14:textId="77777777" w:rsidR="00B47730" w:rsidRPr="003A1222" w:rsidRDefault="00B47730" w:rsidP="007101A2">
      <w:pPr>
        <w:ind w:firstLine="0"/>
        <w:jc w:val="both"/>
        <w:rPr>
          <w:sz w:val="18"/>
          <w:szCs w:val="18"/>
        </w:rPr>
      </w:pPr>
    </w:p>
    <w:p w14:paraId="1187F9DE" w14:textId="77777777" w:rsidR="00EB262D" w:rsidRPr="00D563C7" w:rsidRDefault="00996376" w:rsidP="007101A2">
      <w:pPr>
        <w:ind w:firstLine="0"/>
        <w:jc w:val="both"/>
        <w:rPr>
          <w:sz w:val="18"/>
          <w:szCs w:val="18"/>
        </w:rPr>
      </w:pPr>
      <w:r w:rsidRPr="00D563C7">
        <w:rPr>
          <w:sz w:val="18"/>
          <w:szCs w:val="18"/>
        </w:rPr>
        <w:t>SS</w:t>
      </w:r>
    </w:p>
    <w:p w14:paraId="288983FB" w14:textId="77777777" w:rsidR="004E1CF2" w:rsidRDefault="004E1CF2" w:rsidP="007101A2">
      <w:pPr>
        <w:ind w:firstLine="0"/>
        <w:jc w:val="both"/>
        <w:rPr>
          <w:sz w:val="18"/>
          <w:szCs w:val="18"/>
        </w:rPr>
      </w:pPr>
      <w:r w:rsidRPr="003A1222">
        <w:rPr>
          <w:sz w:val="18"/>
          <w:szCs w:val="18"/>
        </w:rPr>
        <w:t xml:space="preserve">LS </w:t>
      </w:r>
      <w:r w:rsidR="00B47730" w:rsidRPr="003A1222">
        <w:rPr>
          <w:sz w:val="18"/>
          <w:szCs w:val="18"/>
        </w:rPr>
        <w:t>#</w:t>
      </w:r>
      <w:r w:rsidR="00996376" w:rsidRPr="003A1222">
        <w:rPr>
          <w:sz w:val="18"/>
          <w:szCs w:val="18"/>
        </w:rPr>
        <w:t>6369</w:t>
      </w:r>
    </w:p>
    <w:p w14:paraId="45C4BF7D" w14:textId="2EAA4A35" w:rsidR="00184F73" w:rsidRPr="003A1222" w:rsidRDefault="00184F73" w:rsidP="007101A2">
      <w:pPr>
        <w:ind w:firstLine="0"/>
        <w:jc w:val="both"/>
        <w:rPr>
          <w:sz w:val="18"/>
          <w:szCs w:val="18"/>
        </w:rPr>
      </w:pPr>
      <w:r>
        <w:rPr>
          <w:sz w:val="18"/>
          <w:szCs w:val="18"/>
        </w:rPr>
        <w:t>Int. #0813-2024</w:t>
      </w:r>
    </w:p>
    <w:p w14:paraId="3E98EEDA" w14:textId="09CA730A" w:rsidR="004E1CF2" w:rsidRPr="003A1222" w:rsidRDefault="00184F73" w:rsidP="007101A2">
      <w:pPr>
        <w:ind w:firstLine="0"/>
        <w:rPr>
          <w:sz w:val="18"/>
          <w:szCs w:val="18"/>
        </w:rPr>
      </w:pPr>
      <w:r>
        <w:rPr>
          <w:sz w:val="18"/>
          <w:szCs w:val="18"/>
        </w:rPr>
        <w:t>1/6/2026 2:22PM</w:t>
      </w:r>
    </w:p>
    <w:p w14:paraId="0C1003A8" w14:textId="77777777" w:rsidR="00AE212E" w:rsidRPr="003A1222" w:rsidRDefault="00AE212E" w:rsidP="007101A2">
      <w:pPr>
        <w:ind w:firstLine="0"/>
        <w:rPr>
          <w:sz w:val="18"/>
          <w:szCs w:val="18"/>
        </w:rPr>
      </w:pPr>
    </w:p>
    <w:p w14:paraId="5D68EB11" w14:textId="77777777" w:rsidR="002D5F4F" w:rsidRPr="003A1222" w:rsidRDefault="002D5F4F" w:rsidP="007101A2">
      <w:pPr>
        <w:ind w:firstLine="0"/>
        <w:rPr>
          <w:sz w:val="18"/>
          <w:szCs w:val="18"/>
        </w:rPr>
      </w:pPr>
    </w:p>
    <w:sectPr w:rsidR="002D5F4F" w:rsidRPr="003A122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EE9A0" w14:textId="77777777" w:rsidR="00CD0107" w:rsidRDefault="00CD0107">
      <w:r>
        <w:separator/>
      </w:r>
    </w:p>
    <w:p w14:paraId="6135803B" w14:textId="77777777" w:rsidR="00CD0107" w:rsidRDefault="00CD0107"/>
  </w:endnote>
  <w:endnote w:type="continuationSeparator" w:id="0">
    <w:p w14:paraId="7F160133" w14:textId="77777777" w:rsidR="00CD0107" w:rsidRDefault="00CD0107">
      <w:r>
        <w:continuationSeparator/>
      </w:r>
    </w:p>
    <w:p w14:paraId="0A38F419" w14:textId="77777777" w:rsidR="00CD0107" w:rsidRDefault="00CD0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9A707DF" w14:textId="2CE30792" w:rsidR="008F0B17" w:rsidRDefault="008F0B17">
        <w:pPr>
          <w:pStyle w:val="Footer"/>
          <w:jc w:val="center"/>
        </w:pPr>
        <w:r>
          <w:fldChar w:fldCharType="begin"/>
        </w:r>
        <w:r>
          <w:instrText xml:space="preserve"> PAGE   \* MERGEFORMAT </w:instrText>
        </w:r>
        <w:r>
          <w:fldChar w:fldCharType="separate"/>
        </w:r>
        <w:r w:rsidR="004C61A6">
          <w:rPr>
            <w:noProof/>
          </w:rPr>
          <w:t>2</w:t>
        </w:r>
        <w:r>
          <w:rPr>
            <w:noProof/>
          </w:rPr>
          <w:fldChar w:fldCharType="end"/>
        </w:r>
      </w:p>
    </w:sdtContent>
  </w:sdt>
  <w:p w14:paraId="47E5E0A2"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6FB588C" w14:textId="77777777" w:rsidR="008F0B17" w:rsidRDefault="008F0B17">
        <w:pPr>
          <w:pStyle w:val="Footer"/>
          <w:jc w:val="center"/>
        </w:pPr>
        <w:r>
          <w:fldChar w:fldCharType="begin"/>
        </w:r>
        <w:r>
          <w:instrText xml:space="preserve"> PAGE   \* MERGEFORMAT </w:instrText>
        </w:r>
        <w:r>
          <w:fldChar w:fldCharType="separate"/>
        </w:r>
        <w:r w:rsidR="00FB3C0D">
          <w:rPr>
            <w:noProof/>
          </w:rPr>
          <w:t>2</w:t>
        </w:r>
        <w:r>
          <w:rPr>
            <w:noProof/>
          </w:rPr>
          <w:fldChar w:fldCharType="end"/>
        </w:r>
      </w:p>
    </w:sdtContent>
  </w:sdt>
  <w:p w14:paraId="3380C84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641F7" w14:textId="77777777" w:rsidR="00CD0107" w:rsidRDefault="00CD0107">
      <w:r>
        <w:separator/>
      </w:r>
    </w:p>
    <w:p w14:paraId="38DD5A6D" w14:textId="77777777" w:rsidR="00CD0107" w:rsidRDefault="00CD0107"/>
  </w:footnote>
  <w:footnote w:type="continuationSeparator" w:id="0">
    <w:p w14:paraId="01DF5C9A" w14:textId="77777777" w:rsidR="00CD0107" w:rsidRDefault="00CD0107">
      <w:r>
        <w:continuationSeparator/>
      </w:r>
    </w:p>
    <w:p w14:paraId="70F0379D" w14:textId="77777777" w:rsidR="00CD0107" w:rsidRDefault="00CD01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0447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09D"/>
    <w:rsid w:val="000135A3"/>
    <w:rsid w:val="00032D20"/>
    <w:rsid w:val="00033D39"/>
    <w:rsid w:val="00035181"/>
    <w:rsid w:val="00045FD5"/>
    <w:rsid w:val="000502BC"/>
    <w:rsid w:val="00056BB0"/>
    <w:rsid w:val="00064AFB"/>
    <w:rsid w:val="0009173E"/>
    <w:rsid w:val="00094A70"/>
    <w:rsid w:val="000C1BAA"/>
    <w:rsid w:val="000D4A7F"/>
    <w:rsid w:val="000E55D1"/>
    <w:rsid w:val="001073BD"/>
    <w:rsid w:val="00115B31"/>
    <w:rsid w:val="001509BF"/>
    <w:rsid w:val="00150A27"/>
    <w:rsid w:val="00160CB6"/>
    <w:rsid w:val="00162FC0"/>
    <w:rsid w:val="00165627"/>
    <w:rsid w:val="00167107"/>
    <w:rsid w:val="001803FE"/>
    <w:rsid w:val="00180BD2"/>
    <w:rsid w:val="00184F73"/>
    <w:rsid w:val="00195A80"/>
    <w:rsid w:val="00196C35"/>
    <w:rsid w:val="001A637B"/>
    <w:rsid w:val="001B35CC"/>
    <w:rsid w:val="001D4249"/>
    <w:rsid w:val="00205741"/>
    <w:rsid w:val="00207323"/>
    <w:rsid w:val="0021642E"/>
    <w:rsid w:val="00216522"/>
    <w:rsid w:val="0022099D"/>
    <w:rsid w:val="00241F94"/>
    <w:rsid w:val="002567FE"/>
    <w:rsid w:val="00270162"/>
    <w:rsid w:val="00280955"/>
    <w:rsid w:val="00292C42"/>
    <w:rsid w:val="002C4435"/>
    <w:rsid w:val="002D585A"/>
    <w:rsid w:val="002D5F4F"/>
    <w:rsid w:val="002F196D"/>
    <w:rsid w:val="002F269C"/>
    <w:rsid w:val="00301E5D"/>
    <w:rsid w:val="00320D3B"/>
    <w:rsid w:val="00321312"/>
    <w:rsid w:val="003270EA"/>
    <w:rsid w:val="0033027F"/>
    <w:rsid w:val="003322E5"/>
    <w:rsid w:val="003447CD"/>
    <w:rsid w:val="00351080"/>
    <w:rsid w:val="00352CA7"/>
    <w:rsid w:val="003720CF"/>
    <w:rsid w:val="003874A1"/>
    <w:rsid w:val="00387754"/>
    <w:rsid w:val="003A1222"/>
    <w:rsid w:val="003A29EF"/>
    <w:rsid w:val="003A75C2"/>
    <w:rsid w:val="003F26F9"/>
    <w:rsid w:val="003F3109"/>
    <w:rsid w:val="00432688"/>
    <w:rsid w:val="00444642"/>
    <w:rsid w:val="00447A01"/>
    <w:rsid w:val="00465293"/>
    <w:rsid w:val="004948B5"/>
    <w:rsid w:val="00495896"/>
    <w:rsid w:val="00497233"/>
    <w:rsid w:val="004A598B"/>
    <w:rsid w:val="004B097C"/>
    <w:rsid w:val="004C61A6"/>
    <w:rsid w:val="004E1CF2"/>
    <w:rsid w:val="004F3343"/>
    <w:rsid w:val="005020E8"/>
    <w:rsid w:val="00550E96"/>
    <w:rsid w:val="00554C35"/>
    <w:rsid w:val="0057235A"/>
    <w:rsid w:val="005834FF"/>
    <w:rsid w:val="00586366"/>
    <w:rsid w:val="00592DD3"/>
    <w:rsid w:val="00595589"/>
    <w:rsid w:val="005A1EBD"/>
    <w:rsid w:val="005B5DE4"/>
    <w:rsid w:val="005C6980"/>
    <w:rsid w:val="005D4A03"/>
    <w:rsid w:val="005E655A"/>
    <w:rsid w:val="005E7681"/>
    <w:rsid w:val="005F3561"/>
    <w:rsid w:val="005F3AA6"/>
    <w:rsid w:val="00630AB3"/>
    <w:rsid w:val="006463EF"/>
    <w:rsid w:val="006662DF"/>
    <w:rsid w:val="006721DF"/>
    <w:rsid w:val="00681A93"/>
    <w:rsid w:val="00687344"/>
    <w:rsid w:val="006A691C"/>
    <w:rsid w:val="006B26AF"/>
    <w:rsid w:val="006B590A"/>
    <w:rsid w:val="006B5AB9"/>
    <w:rsid w:val="006C29D8"/>
    <w:rsid w:val="006D3E3C"/>
    <w:rsid w:val="006D562C"/>
    <w:rsid w:val="006E1946"/>
    <w:rsid w:val="006F5CC7"/>
    <w:rsid w:val="007101A2"/>
    <w:rsid w:val="007218EB"/>
    <w:rsid w:val="00723ADA"/>
    <w:rsid w:val="0072551E"/>
    <w:rsid w:val="00727F04"/>
    <w:rsid w:val="00750030"/>
    <w:rsid w:val="00767CD4"/>
    <w:rsid w:val="00770B9A"/>
    <w:rsid w:val="007A1A40"/>
    <w:rsid w:val="007B293E"/>
    <w:rsid w:val="007B6497"/>
    <w:rsid w:val="007C1D9D"/>
    <w:rsid w:val="007C6893"/>
    <w:rsid w:val="007E73C5"/>
    <w:rsid w:val="007E79D5"/>
    <w:rsid w:val="007F0A63"/>
    <w:rsid w:val="007F4087"/>
    <w:rsid w:val="00806569"/>
    <w:rsid w:val="008167F4"/>
    <w:rsid w:val="00825B10"/>
    <w:rsid w:val="0083646C"/>
    <w:rsid w:val="0085260B"/>
    <w:rsid w:val="00853E42"/>
    <w:rsid w:val="008705CE"/>
    <w:rsid w:val="00872BFD"/>
    <w:rsid w:val="00873B26"/>
    <w:rsid w:val="00880099"/>
    <w:rsid w:val="008C409D"/>
    <w:rsid w:val="008E28FA"/>
    <w:rsid w:val="008F0B17"/>
    <w:rsid w:val="00900ACB"/>
    <w:rsid w:val="00925D71"/>
    <w:rsid w:val="0094029B"/>
    <w:rsid w:val="009822E5"/>
    <w:rsid w:val="00983B04"/>
    <w:rsid w:val="00990ECE"/>
    <w:rsid w:val="00996376"/>
    <w:rsid w:val="00A03635"/>
    <w:rsid w:val="00A10451"/>
    <w:rsid w:val="00A269C2"/>
    <w:rsid w:val="00A46ACE"/>
    <w:rsid w:val="00A531EC"/>
    <w:rsid w:val="00A654D0"/>
    <w:rsid w:val="00A82474"/>
    <w:rsid w:val="00AB38FC"/>
    <w:rsid w:val="00AD1881"/>
    <w:rsid w:val="00AE212E"/>
    <w:rsid w:val="00AF39A5"/>
    <w:rsid w:val="00B15D83"/>
    <w:rsid w:val="00B1635A"/>
    <w:rsid w:val="00B174FD"/>
    <w:rsid w:val="00B30100"/>
    <w:rsid w:val="00B31E57"/>
    <w:rsid w:val="00B47730"/>
    <w:rsid w:val="00BA2285"/>
    <w:rsid w:val="00BA4408"/>
    <w:rsid w:val="00BA599A"/>
    <w:rsid w:val="00BA78B6"/>
    <w:rsid w:val="00BB6434"/>
    <w:rsid w:val="00BC1806"/>
    <w:rsid w:val="00BC7C0F"/>
    <w:rsid w:val="00BD4E49"/>
    <w:rsid w:val="00BF76F0"/>
    <w:rsid w:val="00C71272"/>
    <w:rsid w:val="00C92A35"/>
    <w:rsid w:val="00C93F56"/>
    <w:rsid w:val="00C96CEE"/>
    <w:rsid w:val="00CA09E2"/>
    <w:rsid w:val="00CA2899"/>
    <w:rsid w:val="00CA30A1"/>
    <w:rsid w:val="00CA6B5C"/>
    <w:rsid w:val="00CC4ED3"/>
    <w:rsid w:val="00CD0107"/>
    <w:rsid w:val="00CE602C"/>
    <w:rsid w:val="00CF17D2"/>
    <w:rsid w:val="00D04960"/>
    <w:rsid w:val="00D176A6"/>
    <w:rsid w:val="00D30A34"/>
    <w:rsid w:val="00D52CE9"/>
    <w:rsid w:val="00D563C7"/>
    <w:rsid w:val="00D90A0F"/>
    <w:rsid w:val="00D90D68"/>
    <w:rsid w:val="00D929DF"/>
    <w:rsid w:val="00D94395"/>
    <w:rsid w:val="00D975BE"/>
    <w:rsid w:val="00D97C66"/>
    <w:rsid w:val="00DA03D6"/>
    <w:rsid w:val="00DB5362"/>
    <w:rsid w:val="00DB6BFB"/>
    <w:rsid w:val="00DC57C0"/>
    <w:rsid w:val="00DE6E46"/>
    <w:rsid w:val="00DF7976"/>
    <w:rsid w:val="00E0423E"/>
    <w:rsid w:val="00E06550"/>
    <w:rsid w:val="00E13406"/>
    <w:rsid w:val="00E1505F"/>
    <w:rsid w:val="00E310B4"/>
    <w:rsid w:val="00E31D14"/>
    <w:rsid w:val="00E34500"/>
    <w:rsid w:val="00E37C8F"/>
    <w:rsid w:val="00E42EF6"/>
    <w:rsid w:val="00E611AD"/>
    <w:rsid w:val="00E611DE"/>
    <w:rsid w:val="00E84A4E"/>
    <w:rsid w:val="00E96AB4"/>
    <w:rsid w:val="00E97376"/>
    <w:rsid w:val="00EB262D"/>
    <w:rsid w:val="00EB4F54"/>
    <w:rsid w:val="00EB5A95"/>
    <w:rsid w:val="00ED266D"/>
    <w:rsid w:val="00ED2846"/>
    <w:rsid w:val="00ED6ADF"/>
    <w:rsid w:val="00EF1E62"/>
    <w:rsid w:val="00F01C1E"/>
    <w:rsid w:val="00F03D5F"/>
    <w:rsid w:val="00F0418B"/>
    <w:rsid w:val="00F12CB7"/>
    <w:rsid w:val="00F1371E"/>
    <w:rsid w:val="00F23C44"/>
    <w:rsid w:val="00F33321"/>
    <w:rsid w:val="00F34140"/>
    <w:rsid w:val="00F60349"/>
    <w:rsid w:val="00F736A2"/>
    <w:rsid w:val="00FA5BBD"/>
    <w:rsid w:val="00FA63F7"/>
    <w:rsid w:val="00FA657A"/>
    <w:rsid w:val="00FB2FD6"/>
    <w:rsid w:val="00FB3C0D"/>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AB8ECE"/>
  <w15:docId w15:val="{CE6E7141-56AB-4C5F-B25C-9DEA43A8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82474"/>
    <w:rPr>
      <w:sz w:val="16"/>
      <w:szCs w:val="16"/>
    </w:rPr>
  </w:style>
  <w:style w:type="paragraph" w:styleId="CommentText">
    <w:name w:val="annotation text"/>
    <w:basedOn w:val="Normal"/>
    <w:link w:val="CommentTextChar"/>
    <w:uiPriority w:val="99"/>
    <w:semiHidden/>
    <w:unhideWhenUsed/>
    <w:rsid w:val="00A82474"/>
    <w:rPr>
      <w:sz w:val="20"/>
      <w:szCs w:val="20"/>
    </w:rPr>
  </w:style>
  <w:style w:type="character" w:customStyle="1" w:styleId="CommentTextChar">
    <w:name w:val="Comment Text Char"/>
    <w:basedOn w:val="DefaultParagraphFont"/>
    <w:link w:val="CommentText"/>
    <w:uiPriority w:val="99"/>
    <w:semiHidden/>
    <w:rsid w:val="00A8247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82474"/>
    <w:rPr>
      <w:b/>
      <w:bCs/>
    </w:rPr>
  </w:style>
  <w:style w:type="character" w:customStyle="1" w:styleId="CommentSubjectChar">
    <w:name w:val="Comment Subject Char"/>
    <w:basedOn w:val="CommentTextChar"/>
    <w:link w:val="CommentSubject"/>
    <w:uiPriority w:val="99"/>
    <w:semiHidden/>
    <w:rsid w:val="00A82474"/>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6" ma:contentTypeDescription="Create a new document." ma:contentTypeScope="" ma:versionID="34e781c2ade8cb062e186b6cecb6aa2f">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747384f071e5d79e4b0d6d1ed8477940"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E1480-88B6-40A7-904C-25236F28489B}">
  <ds:schemaRefs>
    <ds:schemaRef ds:uri="http://schemas.openxmlformats.org/officeDocument/2006/bibliography"/>
  </ds:schemaRefs>
</ds:datastoreItem>
</file>

<file path=customXml/itemProps2.xml><?xml version="1.0" encoding="utf-8"?>
<ds:datastoreItem xmlns:ds="http://schemas.openxmlformats.org/officeDocument/2006/customXml" ds:itemID="{960EA6A1-9B7B-46A8-B6E2-3B3CFC2B20B7}">
  <ds:schemaRefs>
    <ds:schemaRef ds:uri="http://schemas.microsoft.com/office/2006/metadata/properties"/>
    <ds:schemaRef ds:uri="http://schemas.microsoft.com/office/infopath/2007/PartnerControls"/>
    <ds:schemaRef ds:uri="8df59398-c711-4a19-a7b2-e30c2dcf5e04"/>
  </ds:schemaRefs>
</ds:datastoreItem>
</file>

<file path=customXml/itemProps3.xml><?xml version="1.0" encoding="utf-8"?>
<ds:datastoreItem xmlns:ds="http://schemas.openxmlformats.org/officeDocument/2006/customXml" ds:itemID="{B547A243-5FDC-4E67-9B22-61A7C20F2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FE1A76-7EDC-424B-AA8C-197DB001DD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Swaine, Sarah</dc:creator>
  <cp:lastModifiedBy>Martin, William</cp:lastModifiedBy>
  <cp:revision>4</cp:revision>
  <cp:lastPrinted>2013-04-22T14:57:00Z</cp:lastPrinted>
  <dcterms:created xsi:type="dcterms:W3CDTF">2026-03-03T15:54:00Z</dcterms:created>
  <dcterms:modified xsi:type="dcterms:W3CDTF">2026-03-04T14:32:00Z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