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2A4D9D96" w:rsidR="0041520B" w:rsidRPr="00A5189C" w:rsidRDefault="00FB3ACF" w:rsidP="006C314E">
      <w:pPr>
        <w:pStyle w:val="NoSpacing"/>
        <w:spacing w:before="80"/>
        <w:jc w:val="both"/>
        <w:rPr>
          <w:rFonts w:cs="Times New Roman"/>
          <w:szCs w:val="24"/>
        </w:rPr>
      </w:pPr>
      <w:r>
        <w:rPr>
          <w:rFonts w:cs="Times New Roman"/>
          <w:szCs w:val="24"/>
        </w:rPr>
        <w:t xml:space="preserve">Int. No. </w:t>
      </w:r>
      <w:r w:rsidR="00832CC3">
        <w:rPr>
          <w:rFonts w:cs="Times New Roman"/>
          <w:szCs w:val="24"/>
        </w:rPr>
        <w:t>550</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DA13BB" w14:textId="6B3006BD" w:rsidR="00F20005" w:rsidRDefault="00F20005" w:rsidP="00F20005">
      <w:pPr>
        <w:autoSpaceDE w:val="0"/>
        <w:autoSpaceDN w:val="0"/>
        <w:adjustRightInd w:val="0"/>
        <w:jc w:val="both"/>
        <w:rPr>
          <w:rFonts w:eastAsiaTheme="minorHAnsi"/>
          <w:szCs w:val="24"/>
        </w:rPr>
      </w:pPr>
      <w:r>
        <w:rPr>
          <w:rFonts w:eastAsiaTheme="minorHAnsi"/>
          <w:szCs w:val="24"/>
        </w:rPr>
        <w:t xml:space="preserve">By Council Members </w:t>
      </w:r>
      <w:r w:rsidR="00176E52" w:rsidRPr="00176E52">
        <w:rPr>
          <w:rFonts w:eastAsiaTheme="minorHAnsi"/>
          <w:szCs w:val="24"/>
        </w:rPr>
        <w:t>Feliz and Louis</w:t>
      </w:r>
    </w:p>
    <w:p w14:paraId="393C9731" w14:textId="77777777" w:rsidR="00CF42AC" w:rsidRPr="003A304F" w:rsidRDefault="00CF42AC" w:rsidP="0041520B">
      <w:pPr>
        <w:pStyle w:val="NoSpacing"/>
        <w:jc w:val="both"/>
        <w:rPr>
          <w:rFonts w:cs="Times New Roman"/>
          <w:szCs w:val="24"/>
        </w:rPr>
      </w:pPr>
    </w:p>
    <w:p w14:paraId="52FC5FE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672E09" w14:textId="79B7B19B" w:rsidR="008823EE" w:rsidRDefault="00F522F5" w:rsidP="00F522F5">
      <w:pPr>
        <w:pStyle w:val="BodyText"/>
        <w:spacing w:line="240" w:lineRule="auto"/>
        <w:ind w:firstLine="0"/>
      </w:pPr>
      <w:r w:rsidRPr="006B5C46">
        <w:t>A Local Law to amend the administrative code of the city of New York,</w:t>
      </w:r>
      <w:r>
        <w:t xml:space="preserve"> </w:t>
      </w:r>
      <w:r w:rsidR="009B5AEC">
        <w:t>in relation to police department parking enforcement</w:t>
      </w:r>
    </w:p>
    <w:p w14:paraId="7DD645CE" w14:textId="77777777" w:rsidR="00F522F5" w:rsidRDefault="00F522F5" w:rsidP="00F522F5">
      <w:pPr>
        <w:pStyle w:val="BodyText"/>
        <w:spacing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6CA2E41" w14:textId="63EA2045" w:rsidR="00D75BB2" w:rsidRDefault="00D75BB2" w:rsidP="0041520B">
      <w:pPr>
        <w:pStyle w:val="NoSpacing"/>
        <w:jc w:val="both"/>
        <w:rPr>
          <w:rFonts w:cs="Times New Roman"/>
          <w:color w:val="000000"/>
          <w:shd w:val="clear" w:color="auto" w:fill="FFFFFF"/>
        </w:rPr>
      </w:pPr>
    </w:p>
    <w:p w14:paraId="7078C80C" w14:textId="309B8687" w:rsidR="009B5AEC" w:rsidRDefault="002278CC" w:rsidP="00B21133">
      <w:pPr>
        <w:widowControl w:val="0"/>
        <w:suppressAutoHyphens/>
        <w:autoSpaceDE w:val="0"/>
        <w:autoSpaceDN w:val="0"/>
        <w:adjustRightInd w:val="0"/>
        <w:jc w:val="both"/>
        <w:rPr>
          <w:color w:val="000000"/>
          <w:shd w:val="clear" w:color="auto" w:fill="FFFFFF"/>
        </w:rPr>
      </w:pPr>
      <w:r w:rsidRPr="00B21133">
        <w:rPr>
          <w:color w:val="000000"/>
          <w:shd w:val="clear" w:color="auto" w:fill="FFFFFF"/>
        </w:rPr>
        <w:t xml:space="preserve">This legislation would require the New York City Police Department (NYPD) to confirm the validity of license plates and vehicle identification numbers of all vehicles observed with temporary license plates, or otherwise subject to </w:t>
      </w:r>
      <w:r w:rsidR="003811F1">
        <w:rPr>
          <w:color w:val="000000"/>
          <w:shd w:val="clear" w:color="auto" w:fill="FFFFFF"/>
        </w:rPr>
        <w:t xml:space="preserve">summons </w:t>
      </w:r>
      <w:r w:rsidRPr="00B21133">
        <w:rPr>
          <w:color w:val="000000"/>
          <w:shd w:val="clear" w:color="auto" w:fill="FFFFFF"/>
        </w:rPr>
        <w:t xml:space="preserve">for any relevant </w:t>
      </w:r>
      <w:r w:rsidR="003811F1">
        <w:rPr>
          <w:color w:val="000000"/>
          <w:shd w:val="clear" w:color="auto" w:fill="FFFFFF"/>
        </w:rPr>
        <w:t>traffic or parking violation</w:t>
      </w:r>
      <w:r w:rsidRPr="00B21133">
        <w:rPr>
          <w:color w:val="000000"/>
          <w:shd w:val="clear" w:color="auto" w:fill="FFFFFF"/>
        </w:rPr>
        <w:t xml:space="preserve">. Additionally, the NYPD would be required to publish quarterly reports on parking enforcement conducted by the Department. </w:t>
      </w:r>
    </w:p>
    <w:p w14:paraId="54BD64AE" w14:textId="77777777" w:rsidR="009B5AEC" w:rsidRDefault="009B5AEC"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0805099B" w:rsidR="0041520B" w:rsidRPr="00A5189C" w:rsidRDefault="00215475" w:rsidP="006C314E">
      <w:pPr>
        <w:pStyle w:val="NoSpacing"/>
        <w:spacing w:before="80"/>
        <w:jc w:val="both"/>
        <w:rPr>
          <w:rFonts w:cs="Times New Roman"/>
          <w:szCs w:val="24"/>
        </w:rPr>
      </w:pPr>
      <w:r>
        <w:rPr>
          <w:rFonts w:cs="Times New Roman"/>
          <w:szCs w:val="24"/>
        </w:rPr>
        <w:t>Immediately</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220E8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0765723" w:rsidR="002B309C" w:rsidRPr="002B309C" w:rsidRDefault="00220E8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1214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220E8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220E8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220E8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33811A64" w14:textId="77777777" w:rsidR="004F1E21" w:rsidRDefault="004F1E21" w:rsidP="004F1E21">
      <w:pPr>
        <w:jc w:val="both"/>
        <w:rPr>
          <w:sz w:val="18"/>
          <w:szCs w:val="18"/>
        </w:rPr>
      </w:pPr>
      <w:r>
        <w:rPr>
          <w:sz w:val="18"/>
          <w:szCs w:val="18"/>
        </w:rPr>
        <w:t>JDK</w:t>
      </w:r>
    </w:p>
    <w:p w14:paraId="7ADE4132" w14:textId="77777777" w:rsidR="004F1E21" w:rsidRDefault="004F1E21" w:rsidP="004F1E21">
      <w:pPr>
        <w:jc w:val="both"/>
        <w:rPr>
          <w:sz w:val="18"/>
          <w:szCs w:val="18"/>
        </w:rPr>
      </w:pPr>
      <w:r>
        <w:rPr>
          <w:sz w:val="18"/>
          <w:szCs w:val="18"/>
        </w:rPr>
        <w:t>LS #16114</w:t>
      </w:r>
    </w:p>
    <w:p w14:paraId="3B781752" w14:textId="77777777" w:rsidR="004F1E21" w:rsidRDefault="004F1E21" w:rsidP="004F1E21">
      <w:pPr>
        <w:jc w:val="both"/>
        <w:rPr>
          <w:sz w:val="18"/>
          <w:szCs w:val="18"/>
        </w:rPr>
      </w:pPr>
      <w:proofErr w:type="gramStart"/>
      <w:r>
        <w:rPr>
          <w:sz w:val="18"/>
          <w:szCs w:val="18"/>
        </w:rPr>
        <w:t>Int. #</w:t>
      </w:r>
      <w:proofErr w:type="gramEnd"/>
      <w:r>
        <w:rPr>
          <w:sz w:val="18"/>
          <w:szCs w:val="18"/>
        </w:rPr>
        <w:t>1252-2025</w:t>
      </w:r>
    </w:p>
    <w:p w14:paraId="09237DE2" w14:textId="77777777" w:rsidR="004F1E21" w:rsidRDefault="004F1E21" w:rsidP="004F1E21">
      <w:pPr>
        <w:jc w:val="both"/>
        <w:rPr>
          <w:sz w:val="18"/>
          <w:szCs w:val="18"/>
        </w:rPr>
      </w:pPr>
      <w:r>
        <w:rPr>
          <w:sz w:val="18"/>
          <w:szCs w:val="18"/>
        </w:rPr>
        <w:t>1/7/2026 3:39 PM</w:t>
      </w:r>
    </w:p>
    <w:p w14:paraId="02134350" w14:textId="2D64CE12" w:rsidR="00B32C52" w:rsidRPr="001A4D74" w:rsidRDefault="00B32C52" w:rsidP="00BE4D3D">
      <w:pPr>
        <w:rPr>
          <w:sz w:val="20"/>
        </w:rPr>
      </w:pPr>
    </w:p>
    <w:sectPr w:rsidR="00B32C52" w:rsidRPr="001A4D7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19C2" w14:textId="77777777" w:rsidR="009E59E7" w:rsidRDefault="009E59E7" w:rsidP="00272634">
      <w:r>
        <w:separator/>
      </w:r>
    </w:p>
  </w:endnote>
  <w:endnote w:type="continuationSeparator" w:id="0">
    <w:p w14:paraId="51BEDF16" w14:textId="77777777" w:rsidR="009E59E7" w:rsidRDefault="009E59E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C384" w14:textId="77777777" w:rsidR="009E59E7" w:rsidRDefault="009E59E7" w:rsidP="00272634">
      <w:r>
        <w:separator/>
      </w:r>
    </w:p>
  </w:footnote>
  <w:footnote w:type="continuationSeparator" w:id="0">
    <w:p w14:paraId="78CED04C" w14:textId="77777777" w:rsidR="009E59E7" w:rsidRDefault="009E59E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408680">
    <w:abstractNumId w:val="0"/>
  </w:num>
  <w:num w:numId="2" w16cid:durableId="297300913">
    <w:abstractNumId w:val="2"/>
  </w:num>
  <w:num w:numId="3" w16cid:durableId="142549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765AF"/>
    <w:rsid w:val="00080B67"/>
    <w:rsid w:val="000E4F15"/>
    <w:rsid w:val="0010786F"/>
    <w:rsid w:val="001218E3"/>
    <w:rsid w:val="00134583"/>
    <w:rsid w:val="001349AE"/>
    <w:rsid w:val="001513BC"/>
    <w:rsid w:val="00176E52"/>
    <w:rsid w:val="0017748E"/>
    <w:rsid w:val="00185F61"/>
    <w:rsid w:val="001A4D74"/>
    <w:rsid w:val="001B1060"/>
    <w:rsid w:val="001E3407"/>
    <w:rsid w:val="00215475"/>
    <w:rsid w:val="00216A92"/>
    <w:rsid w:val="00220726"/>
    <w:rsid w:val="002278CC"/>
    <w:rsid w:val="00272634"/>
    <w:rsid w:val="00280543"/>
    <w:rsid w:val="0029083C"/>
    <w:rsid w:val="002B309C"/>
    <w:rsid w:val="002D78A5"/>
    <w:rsid w:val="00314831"/>
    <w:rsid w:val="0033433B"/>
    <w:rsid w:val="00345D79"/>
    <w:rsid w:val="00356CFB"/>
    <w:rsid w:val="0035723D"/>
    <w:rsid w:val="00357AB1"/>
    <w:rsid w:val="003811F1"/>
    <w:rsid w:val="003A304F"/>
    <w:rsid w:val="003B7E6F"/>
    <w:rsid w:val="003D6D23"/>
    <w:rsid w:val="003E2F46"/>
    <w:rsid w:val="003E57E6"/>
    <w:rsid w:val="003F0673"/>
    <w:rsid w:val="003F313F"/>
    <w:rsid w:val="003F6A08"/>
    <w:rsid w:val="0041520B"/>
    <w:rsid w:val="00424E79"/>
    <w:rsid w:val="00431A83"/>
    <w:rsid w:val="00454A57"/>
    <w:rsid w:val="00474067"/>
    <w:rsid w:val="00477BF1"/>
    <w:rsid w:val="004B589D"/>
    <w:rsid w:val="004F1E21"/>
    <w:rsid w:val="00500BDA"/>
    <w:rsid w:val="005021D5"/>
    <w:rsid w:val="00512FB5"/>
    <w:rsid w:val="005331A0"/>
    <w:rsid w:val="00563377"/>
    <w:rsid w:val="005663E6"/>
    <w:rsid w:val="00582A18"/>
    <w:rsid w:val="00597FA2"/>
    <w:rsid w:val="005B1E8E"/>
    <w:rsid w:val="005E5537"/>
    <w:rsid w:val="005E60DC"/>
    <w:rsid w:val="00606846"/>
    <w:rsid w:val="00615680"/>
    <w:rsid w:val="00617310"/>
    <w:rsid w:val="00632A68"/>
    <w:rsid w:val="00651D12"/>
    <w:rsid w:val="00672530"/>
    <w:rsid w:val="00674C3A"/>
    <w:rsid w:val="00686780"/>
    <w:rsid w:val="006A2405"/>
    <w:rsid w:val="006A71C0"/>
    <w:rsid w:val="006B0536"/>
    <w:rsid w:val="006C314E"/>
    <w:rsid w:val="006C497D"/>
    <w:rsid w:val="006D7C22"/>
    <w:rsid w:val="006D7CB3"/>
    <w:rsid w:val="006F0F2F"/>
    <w:rsid w:val="006F30A5"/>
    <w:rsid w:val="006F5093"/>
    <w:rsid w:val="00732DF7"/>
    <w:rsid w:val="00751580"/>
    <w:rsid w:val="00755E89"/>
    <w:rsid w:val="00756647"/>
    <w:rsid w:val="007809C3"/>
    <w:rsid w:val="00781399"/>
    <w:rsid w:val="00794236"/>
    <w:rsid w:val="007C23C8"/>
    <w:rsid w:val="007E3308"/>
    <w:rsid w:val="0082024D"/>
    <w:rsid w:val="00820C10"/>
    <w:rsid w:val="00820F89"/>
    <w:rsid w:val="0083017C"/>
    <w:rsid w:val="00832CC3"/>
    <w:rsid w:val="00837EB5"/>
    <w:rsid w:val="00852716"/>
    <w:rsid w:val="0086326E"/>
    <w:rsid w:val="008749A3"/>
    <w:rsid w:val="008823EE"/>
    <w:rsid w:val="008A4FDB"/>
    <w:rsid w:val="009243C8"/>
    <w:rsid w:val="00932BFA"/>
    <w:rsid w:val="00953EDA"/>
    <w:rsid w:val="00957F28"/>
    <w:rsid w:val="00962A70"/>
    <w:rsid w:val="009654CB"/>
    <w:rsid w:val="009B087E"/>
    <w:rsid w:val="009B5AEC"/>
    <w:rsid w:val="009D1A0D"/>
    <w:rsid w:val="009D3F0D"/>
    <w:rsid w:val="009E2D36"/>
    <w:rsid w:val="009E59E7"/>
    <w:rsid w:val="00A0603B"/>
    <w:rsid w:val="00A1214B"/>
    <w:rsid w:val="00A27C85"/>
    <w:rsid w:val="00A46261"/>
    <w:rsid w:val="00A5189C"/>
    <w:rsid w:val="00A54037"/>
    <w:rsid w:val="00A6526E"/>
    <w:rsid w:val="00A87143"/>
    <w:rsid w:val="00A9132D"/>
    <w:rsid w:val="00AC11B0"/>
    <w:rsid w:val="00AD7EC0"/>
    <w:rsid w:val="00AE4DE1"/>
    <w:rsid w:val="00AF56D8"/>
    <w:rsid w:val="00B21133"/>
    <w:rsid w:val="00B32C52"/>
    <w:rsid w:val="00B376CA"/>
    <w:rsid w:val="00B578BD"/>
    <w:rsid w:val="00B8252C"/>
    <w:rsid w:val="00B9759C"/>
    <w:rsid w:val="00BA1D4D"/>
    <w:rsid w:val="00BB1A48"/>
    <w:rsid w:val="00BD2104"/>
    <w:rsid w:val="00BD51CA"/>
    <w:rsid w:val="00BE4D3D"/>
    <w:rsid w:val="00BF500F"/>
    <w:rsid w:val="00C20C57"/>
    <w:rsid w:val="00C20D76"/>
    <w:rsid w:val="00C22CDF"/>
    <w:rsid w:val="00C4502E"/>
    <w:rsid w:val="00C55A9A"/>
    <w:rsid w:val="00C564A2"/>
    <w:rsid w:val="00C665A4"/>
    <w:rsid w:val="00C67FA9"/>
    <w:rsid w:val="00C87798"/>
    <w:rsid w:val="00CA2687"/>
    <w:rsid w:val="00CC3989"/>
    <w:rsid w:val="00CC3F79"/>
    <w:rsid w:val="00CD0116"/>
    <w:rsid w:val="00CF1435"/>
    <w:rsid w:val="00CF42AC"/>
    <w:rsid w:val="00D0018B"/>
    <w:rsid w:val="00D046FC"/>
    <w:rsid w:val="00D23BA5"/>
    <w:rsid w:val="00D25C62"/>
    <w:rsid w:val="00D442F8"/>
    <w:rsid w:val="00D74104"/>
    <w:rsid w:val="00D75BB2"/>
    <w:rsid w:val="00D7682D"/>
    <w:rsid w:val="00D92C74"/>
    <w:rsid w:val="00DA25D7"/>
    <w:rsid w:val="00DB46CB"/>
    <w:rsid w:val="00DC6AA7"/>
    <w:rsid w:val="00E3518C"/>
    <w:rsid w:val="00E444FF"/>
    <w:rsid w:val="00E47F9F"/>
    <w:rsid w:val="00EB1FEE"/>
    <w:rsid w:val="00EF0E87"/>
    <w:rsid w:val="00F20005"/>
    <w:rsid w:val="00F21FC5"/>
    <w:rsid w:val="00F42BA3"/>
    <w:rsid w:val="00F4558B"/>
    <w:rsid w:val="00F51D32"/>
    <w:rsid w:val="00F522F5"/>
    <w:rsid w:val="00F656F0"/>
    <w:rsid w:val="00F74B3D"/>
    <w:rsid w:val="00F81B67"/>
    <w:rsid w:val="00F84236"/>
    <w:rsid w:val="00F8773C"/>
    <w:rsid w:val="00FB3ACF"/>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1DD8B-AEDA-4D78-B82A-A26C57BDFA23}">
  <ds:schemaRefs>
    <ds:schemaRef ds:uri="http://schemas.microsoft.com/office/2006/documentManagement/types"/>
    <ds:schemaRef ds:uri="4a40a8ad-34f3-44c1-b402-bec622f40e54"/>
    <ds:schemaRef ds:uri="c66f7040-da4e-4e4b-b586-62eb2c5c6722"/>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F89F4D6-4A24-40F9-83C2-B8961B6E20E3}">
  <ds:schemaRefs>
    <ds:schemaRef ds:uri="http://schemas.openxmlformats.org/officeDocument/2006/bibliography"/>
  </ds:schemaRefs>
</ds:datastoreItem>
</file>

<file path=customXml/itemProps3.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3F36B-9EA7-4E05-8335-C3E8B58C00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2026-03-03T20:05:00Z</dcterms:created>
  <dcterms:modified xsi:type="dcterms:W3CDTF">2026-03-03T20:05:00Z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