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41449" w14:textId="6E4D7605" w:rsidR="004E1CF2" w:rsidRDefault="004E1CF2" w:rsidP="00E97376">
      <w:pPr>
        <w:ind w:firstLine="0"/>
        <w:jc w:val="center"/>
      </w:pPr>
      <w:r>
        <w:t>Int. No.</w:t>
      </w:r>
      <w:r w:rsidR="00E73980">
        <w:t xml:space="preserve"> </w:t>
      </w:r>
      <w:r w:rsidR="00D446E8">
        <w:t>696</w:t>
      </w:r>
    </w:p>
    <w:p w14:paraId="0D0B0F7C" w14:textId="77777777" w:rsidR="00E97376" w:rsidRDefault="00E97376" w:rsidP="00E97376">
      <w:pPr>
        <w:ind w:firstLine="0"/>
        <w:jc w:val="center"/>
      </w:pPr>
    </w:p>
    <w:p w14:paraId="5194A0E9" w14:textId="77777777" w:rsidR="00DE44CA" w:rsidRDefault="00DE44CA" w:rsidP="00DE44CA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Narcisse, Brooks-Powers, Lee, Nurse, J. Sanchez, Louis, Restler and Hanif</w:t>
      </w:r>
    </w:p>
    <w:p w14:paraId="11E91671" w14:textId="70E39B2C" w:rsidR="004E1CF2" w:rsidRDefault="004E1CF2" w:rsidP="00F50719">
      <w:pPr>
        <w:pStyle w:val="BodyText"/>
        <w:spacing w:line="240" w:lineRule="auto"/>
        <w:ind w:firstLine="0"/>
      </w:pPr>
    </w:p>
    <w:p w14:paraId="360EAA58" w14:textId="4BC4AB79" w:rsidR="004E1CF2" w:rsidRPr="00F50719" w:rsidRDefault="00F50719" w:rsidP="00E1714F">
      <w:pPr>
        <w:pStyle w:val="BodyText"/>
        <w:spacing w:line="240" w:lineRule="auto"/>
        <w:ind w:firstLine="0"/>
        <w:rPr>
          <w:vanish/>
        </w:rPr>
      </w:pPr>
      <w:r w:rsidRPr="00F50719">
        <w:rPr>
          <w:vanish/>
        </w:rPr>
        <w:t>..Title</w:t>
      </w:r>
    </w:p>
    <w:p w14:paraId="6BA9BBC5" w14:textId="7D18E438" w:rsidR="00616905" w:rsidRDefault="00F50719" w:rsidP="00616905">
      <w:pPr>
        <w:pStyle w:val="BodyText"/>
        <w:spacing w:line="240" w:lineRule="auto"/>
        <w:ind w:firstLine="0"/>
      </w:pPr>
      <w:r>
        <w:t>A Local Law t</w:t>
      </w:r>
      <w:r w:rsidR="00616905">
        <w:t xml:space="preserve">o amend the administrative code of the city of New York, </w:t>
      </w:r>
      <w:r w:rsidR="00D21FA2">
        <w:t xml:space="preserve">in relation to outreach and education regarding the proper disposal of </w:t>
      </w:r>
      <w:r w:rsidR="006D3794">
        <w:t xml:space="preserve">household </w:t>
      </w:r>
      <w:r w:rsidR="00D21FA2">
        <w:t>cooking oil and grease</w:t>
      </w:r>
    </w:p>
    <w:p w14:paraId="3EF83327" w14:textId="7E7FB245" w:rsidR="00F50719" w:rsidRPr="00F50719" w:rsidRDefault="00F50719" w:rsidP="00616905">
      <w:pPr>
        <w:pStyle w:val="BodyText"/>
        <w:spacing w:line="240" w:lineRule="auto"/>
        <w:ind w:firstLine="0"/>
        <w:rPr>
          <w:vanish/>
        </w:rPr>
      </w:pPr>
      <w:r w:rsidRPr="00F50719">
        <w:rPr>
          <w:vanish/>
        </w:rPr>
        <w:t>..Body</w:t>
      </w:r>
    </w:p>
    <w:p w14:paraId="6995718B" w14:textId="77777777" w:rsidR="00616905" w:rsidRDefault="00616905" w:rsidP="00616905">
      <w:pPr>
        <w:pStyle w:val="BodyText"/>
        <w:spacing w:line="240" w:lineRule="auto"/>
        <w:ind w:firstLine="0"/>
      </w:pPr>
    </w:p>
    <w:p w14:paraId="0589E34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5DFF2BB" w14:textId="77777777" w:rsidR="004E1CF2" w:rsidRDefault="004E1CF2" w:rsidP="006662DF">
      <w:pPr>
        <w:jc w:val="both"/>
      </w:pPr>
    </w:p>
    <w:p w14:paraId="4B6FB9A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8327E69" w14:textId="2FD3BC69" w:rsidR="00AE0B0D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631210">
        <w:t>Chapter 5 of title 24 of the administrative code of the city of New York is amended by adding a new section 24-53</w:t>
      </w:r>
      <w:r w:rsidR="006236B5">
        <w:t>3</w:t>
      </w:r>
      <w:r w:rsidR="0014133C">
        <w:t xml:space="preserve"> to read as follows: </w:t>
      </w:r>
    </w:p>
    <w:p w14:paraId="642838D7" w14:textId="620EA25B" w:rsidR="00BB2038" w:rsidRPr="007733A8" w:rsidRDefault="005E7BEF" w:rsidP="0066760B">
      <w:pPr>
        <w:spacing w:line="480" w:lineRule="auto"/>
        <w:jc w:val="both"/>
        <w:rPr>
          <w:u w:val="single"/>
        </w:rPr>
      </w:pPr>
      <w:r w:rsidRPr="00441C64">
        <w:rPr>
          <w:u w:val="single"/>
        </w:rPr>
        <w:t>§</w:t>
      </w:r>
      <w:r w:rsidR="0028771C">
        <w:rPr>
          <w:u w:val="single"/>
        </w:rPr>
        <w:t xml:space="preserve"> </w:t>
      </w:r>
      <w:r w:rsidR="0014133C" w:rsidRPr="00441C64">
        <w:rPr>
          <w:u w:val="single"/>
        </w:rPr>
        <w:t>24-53</w:t>
      </w:r>
      <w:r w:rsidR="006236B5">
        <w:rPr>
          <w:u w:val="single"/>
        </w:rPr>
        <w:t>3</w:t>
      </w:r>
      <w:r w:rsidR="00BB2038" w:rsidRPr="00441C64">
        <w:rPr>
          <w:u w:val="single"/>
        </w:rPr>
        <w:t xml:space="preserve"> </w:t>
      </w:r>
      <w:r w:rsidR="006D3794">
        <w:rPr>
          <w:u w:val="single"/>
        </w:rPr>
        <w:t>D</w:t>
      </w:r>
      <w:r w:rsidR="006236B5">
        <w:rPr>
          <w:u w:val="single"/>
        </w:rPr>
        <w:t>isposal of cooking oil and grease</w:t>
      </w:r>
      <w:r w:rsidR="00BB2038" w:rsidRPr="00441C64">
        <w:rPr>
          <w:u w:val="single"/>
        </w:rPr>
        <w:t>.</w:t>
      </w:r>
      <w:r w:rsidR="00BB2038">
        <w:rPr>
          <w:u w:val="single"/>
        </w:rPr>
        <w:t xml:space="preserve"> </w:t>
      </w:r>
      <w:r w:rsidR="007841F3" w:rsidRPr="00BB2038">
        <w:rPr>
          <w:u w:val="single"/>
        </w:rPr>
        <w:t xml:space="preserve">The </w:t>
      </w:r>
      <w:r w:rsidR="00ED5150" w:rsidRPr="00BB2038">
        <w:rPr>
          <w:u w:val="single"/>
        </w:rPr>
        <w:t>commissioner</w:t>
      </w:r>
      <w:r w:rsidR="0042778F">
        <w:rPr>
          <w:u w:val="single"/>
        </w:rPr>
        <w:t xml:space="preserve"> of environmental protection</w:t>
      </w:r>
      <w:r w:rsidR="004F3A8B">
        <w:rPr>
          <w:u w:val="single"/>
        </w:rPr>
        <w:t>, in collaboration with the commissioner of sanitation,</w:t>
      </w:r>
      <w:r w:rsidR="007841F3" w:rsidRPr="00BB2038">
        <w:rPr>
          <w:u w:val="single"/>
        </w:rPr>
        <w:t xml:space="preserve"> </w:t>
      </w:r>
      <w:r w:rsidR="00A14F86" w:rsidRPr="00BB2038">
        <w:rPr>
          <w:u w:val="single"/>
        </w:rPr>
        <w:t xml:space="preserve">shall engage in outreach and education regarding the proper disposal of </w:t>
      </w:r>
      <w:r w:rsidR="006D3794">
        <w:rPr>
          <w:u w:val="single"/>
        </w:rPr>
        <w:t xml:space="preserve">household </w:t>
      </w:r>
      <w:r w:rsidR="00A14F86" w:rsidRPr="00BB2038">
        <w:rPr>
          <w:u w:val="single"/>
        </w:rPr>
        <w:t>cooking oil and grease</w:t>
      </w:r>
      <w:r w:rsidR="009B2792" w:rsidRPr="00BB2038">
        <w:rPr>
          <w:u w:val="single"/>
        </w:rPr>
        <w:t xml:space="preserve">. Such </w:t>
      </w:r>
      <w:r w:rsidR="009B2792" w:rsidRPr="007733A8">
        <w:rPr>
          <w:u w:val="single"/>
        </w:rPr>
        <w:t>outreach and education shall include</w:t>
      </w:r>
      <w:r w:rsidR="0042778F">
        <w:rPr>
          <w:u w:val="single"/>
        </w:rPr>
        <w:t xml:space="preserve"> </w:t>
      </w:r>
      <w:r w:rsidR="009B2792" w:rsidRPr="007733A8">
        <w:rPr>
          <w:u w:val="single"/>
        </w:rPr>
        <w:t xml:space="preserve">the dissemination </w:t>
      </w:r>
      <w:r w:rsidR="00416E51" w:rsidRPr="007733A8">
        <w:rPr>
          <w:u w:val="single"/>
        </w:rPr>
        <w:t>to the general public</w:t>
      </w:r>
      <w:r w:rsidR="00416E51">
        <w:rPr>
          <w:u w:val="single"/>
        </w:rPr>
        <w:t xml:space="preserve"> </w:t>
      </w:r>
      <w:r w:rsidR="009B2792" w:rsidRPr="007733A8">
        <w:rPr>
          <w:u w:val="single"/>
        </w:rPr>
        <w:t>of</w:t>
      </w:r>
      <w:r w:rsidR="00A378C3" w:rsidRPr="007733A8">
        <w:rPr>
          <w:u w:val="single"/>
        </w:rPr>
        <w:t xml:space="preserve"> </w:t>
      </w:r>
      <w:r w:rsidR="009016D3">
        <w:rPr>
          <w:u w:val="single"/>
        </w:rPr>
        <w:t>written</w:t>
      </w:r>
      <w:r w:rsidR="009016D3" w:rsidRPr="007733A8">
        <w:rPr>
          <w:u w:val="single"/>
        </w:rPr>
        <w:t xml:space="preserve"> </w:t>
      </w:r>
      <w:r w:rsidR="009B2792" w:rsidRPr="007733A8">
        <w:rPr>
          <w:u w:val="single"/>
        </w:rPr>
        <w:t xml:space="preserve">materials </w:t>
      </w:r>
      <w:r w:rsidR="00B61944" w:rsidRPr="007733A8">
        <w:rPr>
          <w:u w:val="single"/>
        </w:rPr>
        <w:t>regarding the proper disposal of</w:t>
      </w:r>
      <w:r w:rsidR="006D3794">
        <w:rPr>
          <w:u w:val="single"/>
        </w:rPr>
        <w:t xml:space="preserve"> household</w:t>
      </w:r>
      <w:r w:rsidR="00B61944" w:rsidRPr="007733A8">
        <w:rPr>
          <w:u w:val="single"/>
        </w:rPr>
        <w:t xml:space="preserve"> cooking oil and grea</w:t>
      </w:r>
      <w:r w:rsidR="00B61944">
        <w:rPr>
          <w:u w:val="single"/>
        </w:rPr>
        <w:t xml:space="preserve">se </w:t>
      </w:r>
      <w:r w:rsidR="002B15BF">
        <w:rPr>
          <w:u w:val="single"/>
        </w:rPr>
        <w:t xml:space="preserve">and posting such written materials on the </w:t>
      </w:r>
      <w:r w:rsidR="00ED5150">
        <w:rPr>
          <w:u w:val="single"/>
        </w:rPr>
        <w:t>d</w:t>
      </w:r>
      <w:r w:rsidR="002B15BF">
        <w:rPr>
          <w:u w:val="single"/>
        </w:rPr>
        <w:t>epartment</w:t>
      </w:r>
      <w:r w:rsidR="0042778F">
        <w:rPr>
          <w:u w:val="single"/>
        </w:rPr>
        <w:t xml:space="preserve"> of environmental protection</w:t>
      </w:r>
      <w:r w:rsidR="002B15BF">
        <w:rPr>
          <w:u w:val="single"/>
        </w:rPr>
        <w:t>’s website</w:t>
      </w:r>
      <w:r w:rsidR="00B61944">
        <w:rPr>
          <w:u w:val="single"/>
        </w:rPr>
        <w:t>.</w:t>
      </w:r>
      <w:r w:rsidR="000331BE" w:rsidRPr="007733A8">
        <w:rPr>
          <w:u w:val="single"/>
        </w:rPr>
        <w:t xml:space="preserve"> </w:t>
      </w:r>
    </w:p>
    <w:p w14:paraId="761980DF" w14:textId="129288B8" w:rsidR="002F196D" w:rsidRDefault="00595589" w:rsidP="00AE0B0D">
      <w:pPr>
        <w:spacing w:line="480" w:lineRule="auto"/>
        <w:jc w:val="both"/>
      </w:pPr>
      <w:r w:rsidRPr="007733A8">
        <w:t>§ 2.</w:t>
      </w:r>
      <w:r w:rsidR="00AE0B0D" w:rsidRPr="007733A8">
        <w:t xml:space="preserve">      This local law takes effect immediately</w:t>
      </w:r>
      <w:r w:rsidR="0014133C" w:rsidRPr="007733A8">
        <w:t>.</w:t>
      </w:r>
    </w:p>
    <w:p w14:paraId="1A93C207" w14:textId="77777777" w:rsidR="00F50719" w:rsidRPr="00AE0B0D" w:rsidRDefault="00F50719" w:rsidP="00AE0B0D">
      <w:pPr>
        <w:spacing w:line="480" w:lineRule="auto"/>
        <w:jc w:val="both"/>
        <w:sectPr w:rsidR="00F50719" w:rsidRPr="00AE0B0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B71D303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8B8F86C" w14:textId="3862430A" w:rsidR="00EB262D" w:rsidRDefault="00B91E66" w:rsidP="007101A2">
      <w:pPr>
        <w:ind w:firstLine="0"/>
        <w:jc w:val="both"/>
        <w:rPr>
          <w:sz w:val="18"/>
          <w:szCs w:val="18"/>
        </w:rPr>
      </w:pPr>
      <w:r w:rsidRPr="66B57127">
        <w:rPr>
          <w:sz w:val="18"/>
          <w:szCs w:val="18"/>
        </w:rPr>
        <w:t>KLF</w:t>
      </w:r>
    </w:p>
    <w:p w14:paraId="1B1F3B60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B91E66">
        <w:rPr>
          <w:sz w:val="18"/>
          <w:szCs w:val="18"/>
        </w:rPr>
        <w:t>11758</w:t>
      </w:r>
    </w:p>
    <w:p w14:paraId="5BEAB024" w14:textId="6D117FA6" w:rsidR="002D5F4F" w:rsidRDefault="00373EA5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Int. #0342-2024</w:t>
      </w:r>
    </w:p>
    <w:p w14:paraId="64CACD99" w14:textId="533E4225" w:rsidR="00373EA5" w:rsidRDefault="00373EA5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1/8/2026 3:34 PM</w:t>
      </w:r>
    </w:p>
    <w:sectPr w:rsidR="00373EA5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0E187" w14:textId="77777777" w:rsidR="001B2009" w:rsidRDefault="001B2009">
      <w:r>
        <w:separator/>
      </w:r>
    </w:p>
    <w:p w14:paraId="3618D6E7" w14:textId="77777777" w:rsidR="001B2009" w:rsidRDefault="001B2009"/>
  </w:endnote>
  <w:endnote w:type="continuationSeparator" w:id="0">
    <w:p w14:paraId="0050E7FF" w14:textId="77777777" w:rsidR="001B2009" w:rsidRDefault="001B2009">
      <w:r>
        <w:continuationSeparator/>
      </w:r>
    </w:p>
    <w:p w14:paraId="3AE0E29A" w14:textId="77777777" w:rsidR="001B2009" w:rsidRDefault="001B20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49CB54" w14:textId="0421D921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20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09FC5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F3AC8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5EE64B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1464F" w14:textId="77777777" w:rsidR="001B2009" w:rsidRDefault="001B2009">
      <w:r>
        <w:separator/>
      </w:r>
    </w:p>
    <w:p w14:paraId="52B31852" w14:textId="77777777" w:rsidR="001B2009" w:rsidRDefault="001B2009"/>
  </w:footnote>
  <w:footnote w:type="continuationSeparator" w:id="0">
    <w:p w14:paraId="3C25144D" w14:textId="77777777" w:rsidR="001B2009" w:rsidRDefault="001B2009">
      <w:r>
        <w:continuationSeparator/>
      </w:r>
    </w:p>
    <w:p w14:paraId="7588A377" w14:textId="77777777" w:rsidR="001B2009" w:rsidRDefault="001B20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8746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BA0"/>
    <w:rsid w:val="000135A3"/>
    <w:rsid w:val="000331BE"/>
    <w:rsid w:val="00035181"/>
    <w:rsid w:val="000502BC"/>
    <w:rsid w:val="00056BB0"/>
    <w:rsid w:val="000638BD"/>
    <w:rsid w:val="00064AFB"/>
    <w:rsid w:val="000677D4"/>
    <w:rsid w:val="0009173E"/>
    <w:rsid w:val="00094A70"/>
    <w:rsid w:val="000D4A7F"/>
    <w:rsid w:val="001073BD"/>
    <w:rsid w:val="00115B31"/>
    <w:rsid w:val="00124E85"/>
    <w:rsid w:val="00133C84"/>
    <w:rsid w:val="00135EE2"/>
    <w:rsid w:val="00141188"/>
    <w:rsid w:val="0014133C"/>
    <w:rsid w:val="001509BF"/>
    <w:rsid w:val="00150A27"/>
    <w:rsid w:val="001575CC"/>
    <w:rsid w:val="00162FC0"/>
    <w:rsid w:val="00165627"/>
    <w:rsid w:val="00167107"/>
    <w:rsid w:val="00167142"/>
    <w:rsid w:val="00180BD2"/>
    <w:rsid w:val="00195A80"/>
    <w:rsid w:val="001B2009"/>
    <w:rsid w:val="001D4249"/>
    <w:rsid w:val="001F4D4B"/>
    <w:rsid w:val="00205741"/>
    <w:rsid w:val="00207323"/>
    <w:rsid w:val="0021642E"/>
    <w:rsid w:val="0022099D"/>
    <w:rsid w:val="00241F94"/>
    <w:rsid w:val="00270162"/>
    <w:rsid w:val="00280955"/>
    <w:rsid w:val="00285134"/>
    <w:rsid w:val="0028771C"/>
    <w:rsid w:val="00290055"/>
    <w:rsid w:val="00292C42"/>
    <w:rsid w:val="00294CB1"/>
    <w:rsid w:val="002B15BF"/>
    <w:rsid w:val="002C4435"/>
    <w:rsid w:val="002D5F4F"/>
    <w:rsid w:val="002E395C"/>
    <w:rsid w:val="002F196D"/>
    <w:rsid w:val="002F269C"/>
    <w:rsid w:val="00301E5D"/>
    <w:rsid w:val="00310FC8"/>
    <w:rsid w:val="00320D3B"/>
    <w:rsid w:val="0033027F"/>
    <w:rsid w:val="003447CD"/>
    <w:rsid w:val="00352CA7"/>
    <w:rsid w:val="003720CF"/>
    <w:rsid w:val="00373EA5"/>
    <w:rsid w:val="00385615"/>
    <w:rsid w:val="003874A1"/>
    <w:rsid w:val="00387754"/>
    <w:rsid w:val="00392879"/>
    <w:rsid w:val="003A29EF"/>
    <w:rsid w:val="003A75C2"/>
    <w:rsid w:val="003B4CCE"/>
    <w:rsid w:val="003F26F9"/>
    <w:rsid w:val="003F3109"/>
    <w:rsid w:val="004044F5"/>
    <w:rsid w:val="00416E51"/>
    <w:rsid w:val="0042778F"/>
    <w:rsid w:val="00432688"/>
    <w:rsid w:val="00441C64"/>
    <w:rsid w:val="00444642"/>
    <w:rsid w:val="00447A01"/>
    <w:rsid w:val="00456D9A"/>
    <w:rsid w:val="00465293"/>
    <w:rsid w:val="004948B5"/>
    <w:rsid w:val="00497233"/>
    <w:rsid w:val="004B097C"/>
    <w:rsid w:val="004E1CF2"/>
    <w:rsid w:val="004F3343"/>
    <w:rsid w:val="004F3A8B"/>
    <w:rsid w:val="004F6A1F"/>
    <w:rsid w:val="005020E8"/>
    <w:rsid w:val="00535B3B"/>
    <w:rsid w:val="00540347"/>
    <w:rsid w:val="00545DFE"/>
    <w:rsid w:val="00550E96"/>
    <w:rsid w:val="00554C35"/>
    <w:rsid w:val="0057235A"/>
    <w:rsid w:val="005739F3"/>
    <w:rsid w:val="0057742D"/>
    <w:rsid w:val="00586366"/>
    <w:rsid w:val="00595589"/>
    <w:rsid w:val="00596682"/>
    <w:rsid w:val="005A1EBD"/>
    <w:rsid w:val="005B5DE4"/>
    <w:rsid w:val="005C6980"/>
    <w:rsid w:val="005D4A03"/>
    <w:rsid w:val="005E655A"/>
    <w:rsid w:val="005E7681"/>
    <w:rsid w:val="005E7BEF"/>
    <w:rsid w:val="005F3AA6"/>
    <w:rsid w:val="006020BD"/>
    <w:rsid w:val="00616905"/>
    <w:rsid w:val="006236B5"/>
    <w:rsid w:val="00630AB3"/>
    <w:rsid w:val="00631210"/>
    <w:rsid w:val="00637839"/>
    <w:rsid w:val="0065022E"/>
    <w:rsid w:val="00656380"/>
    <w:rsid w:val="006662DF"/>
    <w:rsid w:val="0066760B"/>
    <w:rsid w:val="006726F4"/>
    <w:rsid w:val="00672921"/>
    <w:rsid w:val="00681A93"/>
    <w:rsid w:val="00684206"/>
    <w:rsid w:val="00687344"/>
    <w:rsid w:val="006A691C"/>
    <w:rsid w:val="006B26AF"/>
    <w:rsid w:val="006B590A"/>
    <w:rsid w:val="006B5AB9"/>
    <w:rsid w:val="006C29D8"/>
    <w:rsid w:val="006D3794"/>
    <w:rsid w:val="006D3E3C"/>
    <w:rsid w:val="006D562C"/>
    <w:rsid w:val="006F5CC7"/>
    <w:rsid w:val="007101A2"/>
    <w:rsid w:val="007218EB"/>
    <w:rsid w:val="0072551E"/>
    <w:rsid w:val="00726913"/>
    <w:rsid w:val="00727F04"/>
    <w:rsid w:val="00750030"/>
    <w:rsid w:val="00767CD4"/>
    <w:rsid w:val="00770B9A"/>
    <w:rsid w:val="007733A8"/>
    <w:rsid w:val="007841F3"/>
    <w:rsid w:val="007A1A40"/>
    <w:rsid w:val="007B293E"/>
    <w:rsid w:val="007B6497"/>
    <w:rsid w:val="007C1D9D"/>
    <w:rsid w:val="007C6893"/>
    <w:rsid w:val="007D333A"/>
    <w:rsid w:val="007E0A7D"/>
    <w:rsid w:val="007E73C5"/>
    <w:rsid w:val="007E79D5"/>
    <w:rsid w:val="007F0A63"/>
    <w:rsid w:val="007F4087"/>
    <w:rsid w:val="007F665E"/>
    <w:rsid w:val="00802AD1"/>
    <w:rsid w:val="00806569"/>
    <w:rsid w:val="008167F4"/>
    <w:rsid w:val="0083646C"/>
    <w:rsid w:val="0085260B"/>
    <w:rsid w:val="00853E42"/>
    <w:rsid w:val="008630CF"/>
    <w:rsid w:val="00865F0B"/>
    <w:rsid w:val="00872BFD"/>
    <w:rsid w:val="00873B26"/>
    <w:rsid w:val="00880099"/>
    <w:rsid w:val="00883FF5"/>
    <w:rsid w:val="008E28FA"/>
    <w:rsid w:val="008E36CB"/>
    <w:rsid w:val="008F0B17"/>
    <w:rsid w:val="008F1791"/>
    <w:rsid w:val="00900ACB"/>
    <w:rsid w:val="009016D3"/>
    <w:rsid w:val="00925D71"/>
    <w:rsid w:val="0094029B"/>
    <w:rsid w:val="009567B4"/>
    <w:rsid w:val="009822E5"/>
    <w:rsid w:val="00990ECE"/>
    <w:rsid w:val="009B2792"/>
    <w:rsid w:val="009B6AAD"/>
    <w:rsid w:val="00A03635"/>
    <w:rsid w:val="00A10451"/>
    <w:rsid w:val="00A14F86"/>
    <w:rsid w:val="00A269C2"/>
    <w:rsid w:val="00A3090C"/>
    <w:rsid w:val="00A378C3"/>
    <w:rsid w:val="00A457C1"/>
    <w:rsid w:val="00A46ACE"/>
    <w:rsid w:val="00A531EC"/>
    <w:rsid w:val="00A654D0"/>
    <w:rsid w:val="00AA1245"/>
    <w:rsid w:val="00AB7F93"/>
    <w:rsid w:val="00AC4B68"/>
    <w:rsid w:val="00AD1881"/>
    <w:rsid w:val="00AE0B0D"/>
    <w:rsid w:val="00AE212E"/>
    <w:rsid w:val="00AF39A5"/>
    <w:rsid w:val="00B15D83"/>
    <w:rsid w:val="00B1635A"/>
    <w:rsid w:val="00B25B99"/>
    <w:rsid w:val="00B30100"/>
    <w:rsid w:val="00B3120D"/>
    <w:rsid w:val="00B47730"/>
    <w:rsid w:val="00B61944"/>
    <w:rsid w:val="00B91E66"/>
    <w:rsid w:val="00B92919"/>
    <w:rsid w:val="00BA4408"/>
    <w:rsid w:val="00BA599A"/>
    <w:rsid w:val="00BB2038"/>
    <w:rsid w:val="00BB6434"/>
    <w:rsid w:val="00BC1806"/>
    <w:rsid w:val="00BC2546"/>
    <w:rsid w:val="00BD4E49"/>
    <w:rsid w:val="00BD5DE3"/>
    <w:rsid w:val="00BE0A40"/>
    <w:rsid w:val="00BF76F0"/>
    <w:rsid w:val="00C17595"/>
    <w:rsid w:val="00C525C8"/>
    <w:rsid w:val="00C76C7E"/>
    <w:rsid w:val="00C92A35"/>
    <w:rsid w:val="00C93F56"/>
    <w:rsid w:val="00C96CEE"/>
    <w:rsid w:val="00CA09E2"/>
    <w:rsid w:val="00CA2899"/>
    <w:rsid w:val="00CA30A1"/>
    <w:rsid w:val="00CA6B5C"/>
    <w:rsid w:val="00CC4ED3"/>
    <w:rsid w:val="00CD5BA0"/>
    <w:rsid w:val="00CE602C"/>
    <w:rsid w:val="00CF17D2"/>
    <w:rsid w:val="00D21FA2"/>
    <w:rsid w:val="00D30A34"/>
    <w:rsid w:val="00D446E8"/>
    <w:rsid w:val="00D52CE9"/>
    <w:rsid w:val="00D868FC"/>
    <w:rsid w:val="00D929DF"/>
    <w:rsid w:val="00D94395"/>
    <w:rsid w:val="00D975BE"/>
    <w:rsid w:val="00DB6BFB"/>
    <w:rsid w:val="00DC57C0"/>
    <w:rsid w:val="00DE44CA"/>
    <w:rsid w:val="00DE6E46"/>
    <w:rsid w:val="00DF7976"/>
    <w:rsid w:val="00E0423E"/>
    <w:rsid w:val="00E046D8"/>
    <w:rsid w:val="00E06550"/>
    <w:rsid w:val="00E13406"/>
    <w:rsid w:val="00E1714F"/>
    <w:rsid w:val="00E310B4"/>
    <w:rsid w:val="00E34500"/>
    <w:rsid w:val="00E35F82"/>
    <w:rsid w:val="00E37C8F"/>
    <w:rsid w:val="00E42EF6"/>
    <w:rsid w:val="00E611AD"/>
    <w:rsid w:val="00E611DE"/>
    <w:rsid w:val="00E6562C"/>
    <w:rsid w:val="00E71058"/>
    <w:rsid w:val="00E73980"/>
    <w:rsid w:val="00E84A4E"/>
    <w:rsid w:val="00E96AB4"/>
    <w:rsid w:val="00E97376"/>
    <w:rsid w:val="00EA3E9F"/>
    <w:rsid w:val="00EB262D"/>
    <w:rsid w:val="00EB4F54"/>
    <w:rsid w:val="00EB5A95"/>
    <w:rsid w:val="00ED266D"/>
    <w:rsid w:val="00ED2846"/>
    <w:rsid w:val="00ED5150"/>
    <w:rsid w:val="00ED6ADF"/>
    <w:rsid w:val="00EF1E62"/>
    <w:rsid w:val="00F01C1E"/>
    <w:rsid w:val="00F0418B"/>
    <w:rsid w:val="00F079FF"/>
    <w:rsid w:val="00F12CB7"/>
    <w:rsid w:val="00F1371E"/>
    <w:rsid w:val="00F1525C"/>
    <w:rsid w:val="00F23C44"/>
    <w:rsid w:val="00F33321"/>
    <w:rsid w:val="00F34140"/>
    <w:rsid w:val="00F50719"/>
    <w:rsid w:val="00F60349"/>
    <w:rsid w:val="00FA5BBD"/>
    <w:rsid w:val="00FA63F7"/>
    <w:rsid w:val="00FB0EF3"/>
    <w:rsid w:val="00FB2FD6"/>
    <w:rsid w:val="00FC547E"/>
    <w:rsid w:val="00FF4160"/>
    <w:rsid w:val="12C1B231"/>
    <w:rsid w:val="17D8A101"/>
    <w:rsid w:val="1906A47D"/>
    <w:rsid w:val="574F1D43"/>
    <w:rsid w:val="66B5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EB0855"/>
  <w15:docId w15:val="{3F69425B-D097-41CB-BB71-BB85B5EF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E36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36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36C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6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6CB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416E5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6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389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888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4" ma:contentTypeDescription="Create a new document." ma:contentTypeScope="" ma:versionID="6b27043e2746171101e89f023261f60c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e266803e7003ab813b5725ea5a9f0e3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09BA4-721D-493D-9441-523F2444E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551125-50F2-43FC-A515-4366F261C459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3.xml><?xml version="1.0" encoding="utf-8"?>
<ds:datastoreItem xmlns:ds="http://schemas.openxmlformats.org/officeDocument/2006/customXml" ds:itemID="{26881E1F-7DAF-40B0-A64E-FA97FE7C53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ADA39D-5F17-40E2-A420-10AABC911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164</Words>
  <Characters>937</Characters>
  <Application>Microsoft Office Word</Application>
  <DocSecurity>0</DocSecurity>
  <Lines>7</Lines>
  <Paragraphs>2</Paragraphs>
  <ScaleCrop>false</ScaleCrop>
  <Company>Gateway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Felsenfeld, Keith</dc:creator>
  <cp:lastModifiedBy>Martin, William</cp:lastModifiedBy>
  <cp:revision>10</cp:revision>
  <cp:lastPrinted>2013-04-22T14:57:00Z</cp:lastPrinted>
  <dcterms:created xsi:type="dcterms:W3CDTF">2026-02-18T19:15:00Z</dcterms:created>
  <dcterms:modified xsi:type="dcterms:W3CDTF">2026-03-06T21:55:00Z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