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3D7A4" w14:textId="0337990A" w:rsidR="004E1CF2" w:rsidRDefault="004E1CF2" w:rsidP="00E97376">
      <w:pPr>
        <w:ind w:firstLine="0"/>
        <w:jc w:val="center"/>
      </w:pPr>
      <w:r>
        <w:t>Int. No.</w:t>
      </w:r>
      <w:r w:rsidR="00302E71">
        <w:t xml:space="preserve"> </w:t>
      </w:r>
      <w:r w:rsidR="00467C67">
        <w:t>693</w:t>
      </w:r>
    </w:p>
    <w:p w14:paraId="6B94766F" w14:textId="77777777" w:rsidR="00E97376" w:rsidRDefault="00E97376" w:rsidP="00E97376">
      <w:pPr>
        <w:ind w:firstLine="0"/>
        <w:jc w:val="center"/>
      </w:pPr>
    </w:p>
    <w:p w14:paraId="4E195221" w14:textId="77777777" w:rsidR="007B63F3" w:rsidRDefault="007B63F3" w:rsidP="007B63F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Dinowitz, Schulman, Louis, Cabán and Restler</w:t>
      </w:r>
    </w:p>
    <w:p w14:paraId="72FC6246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6927D00B" w14:textId="77777777" w:rsidR="00A35875" w:rsidRPr="00A35875" w:rsidRDefault="00A35875" w:rsidP="007101A2">
      <w:pPr>
        <w:pStyle w:val="BodyText"/>
        <w:spacing w:line="240" w:lineRule="auto"/>
        <w:ind w:firstLine="0"/>
        <w:rPr>
          <w:vanish/>
        </w:rPr>
      </w:pPr>
      <w:r w:rsidRPr="00A35875">
        <w:rPr>
          <w:vanish/>
        </w:rPr>
        <w:t>..Title</w:t>
      </w:r>
    </w:p>
    <w:p w14:paraId="14867AAB" w14:textId="25DA97E0" w:rsidR="004E1CF2" w:rsidRDefault="00A35875" w:rsidP="007101A2">
      <w:pPr>
        <w:pStyle w:val="BodyText"/>
        <w:spacing w:line="240" w:lineRule="auto"/>
        <w:ind w:firstLine="0"/>
        <w:rPr>
          <w:bCs/>
        </w:rPr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95600">
        <w:t>administrative code of the city of New York</w:t>
      </w:r>
      <w:r w:rsidR="004E1CF2">
        <w:t>, in relation to</w:t>
      </w:r>
      <w:r w:rsidR="00A95600" w:rsidRPr="00A95600">
        <w:rPr>
          <w:bCs/>
        </w:rPr>
        <w:t xml:space="preserve"> </w:t>
      </w:r>
      <w:r w:rsidR="002A4B8A">
        <w:rPr>
          <w:bCs/>
        </w:rPr>
        <w:t xml:space="preserve">childhood </w:t>
      </w:r>
      <w:r w:rsidR="00ED388F">
        <w:rPr>
          <w:bCs/>
        </w:rPr>
        <w:t xml:space="preserve">and adolescent </w:t>
      </w:r>
      <w:r w:rsidR="00921AEE">
        <w:rPr>
          <w:bCs/>
        </w:rPr>
        <w:t>vaccinations</w:t>
      </w:r>
    </w:p>
    <w:p w14:paraId="2BF59CFB" w14:textId="6884BB57" w:rsidR="00A35875" w:rsidRPr="00A35875" w:rsidRDefault="00A35875" w:rsidP="007101A2">
      <w:pPr>
        <w:pStyle w:val="BodyText"/>
        <w:spacing w:line="240" w:lineRule="auto"/>
        <w:ind w:firstLine="0"/>
        <w:rPr>
          <w:vanish/>
        </w:rPr>
      </w:pPr>
      <w:r w:rsidRPr="00A35875">
        <w:rPr>
          <w:bCs/>
          <w:vanish/>
        </w:rPr>
        <w:t>..Body</w:t>
      </w:r>
    </w:p>
    <w:p w14:paraId="061CA82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46B6BDC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8159748" w14:textId="77777777" w:rsidR="004E1CF2" w:rsidRDefault="004E1CF2" w:rsidP="006662DF">
      <w:pPr>
        <w:jc w:val="both"/>
      </w:pPr>
    </w:p>
    <w:p w14:paraId="6F59A67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54AA4D" w14:textId="7DFDC80C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712BCE" w:rsidRPr="00712BCE">
        <w:t>Chapter 1 of title 17 of the administrative code of the city of New York is amended by adding a new section</w:t>
      </w:r>
      <w:r w:rsidR="00712BCE">
        <w:t xml:space="preserve"> 17-199.</w:t>
      </w:r>
      <w:r w:rsidR="002A4B8A">
        <w:t>4.1 to read as follows:</w:t>
      </w:r>
    </w:p>
    <w:p w14:paraId="31474A7D" w14:textId="4F1480A7" w:rsidR="00007E43" w:rsidRDefault="00712BCE" w:rsidP="00921AEE">
      <w:pPr>
        <w:spacing w:line="480" w:lineRule="auto"/>
        <w:jc w:val="both"/>
        <w:rPr>
          <w:bCs/>
          <w:u w:val="single"/>
        </w:rPr>
      </w:pPr>
      <w:r w:rsidRPr="00123F71">
        <w:rPr>
          <w:u w:val="single"/>
        </w:rPr>
        <w:t>§ 17-199.</w:t>
      </w:r>
      <w:r w:rsidR="002A4B8A">
        <w:rPr>
          <w:u w:val="single"/>
        </w:rPr>
        <w:t>4.1</w:t>
      </w:r>
      <w:r w:rsidRPr="00123F71">
        <w:rPr>
          <w:u w:val="single"/>
        </w:rPr>
        <w:t xml:space="preserve"> </w:t>
      </w:r>
      <w:r w:rsidR="00676950">
        <w:rPr>
          <w:u w:val="single"/>
        </w:rPr>
        <w:t>Education on</w:t>
      </w:r>
      <w:r w:rsidR="002A4B8A">
        <w:rPr>
          <w:u w:val="single"/>
        </w:rPr>
        <w:t xml:space="preserve"> </w:t>
      </w:r>
      <w:r w:rsidR="002A4B8A">
        <w:rPr>
          <w:bCs/>
          <w:u w:val="single"/>
        </w:rPr>
        <w:t>childhood vaccination.</w:t>
      </w:r>
      <w:r w:rsidR="002A4B8A">
        <w:rPr>
          <w:color w:val="0D0D0D"/>
          <w:u w:val="single"/>
        </w:rPr>
        <w:t xml:space="preserve"> a</w:t>
      </w:r>
      <w:r w:rsidR="00007E43" w:rsidRPr="00B83805">
        <w:rPr>
          <w:color w:val="0D0D0D"/>
          <w:u w:val="single"/>
        </w:rPr>
        <w:t xml:space="preserve">. </w:t>
      </w:r>
      <w:r w:rsidR="008E5D58">
        <w:rPr>
          <w:color w:val="0D0D0D"/>
          <w:u w:val="single"/>
        </w:rPr>
        <w:t xml:space="preserve">Public education and outreach </w:t>
      </w:r>
      <w:r w:rsidR="008E5D58">
        <w:rPr>
          <w:bCs/>
          <w:u w:val="single"/>
        </w:rPr>
        <w:t>p</w:t>
      </w:r>
      <w:r w:rsidR="00921AEE">
        <w:rPr>
          <w:bCs/>
          <w:u w:val="single"/>
        </w:rPr>
        <w:t xml:space="preserve">lan. No later than January 1, 2027, the department, in coordination with relevant agencies, shall develop </w:t>
      </w:r>
      <w:r w:rsidR="000374F8">
        <w:rPr>
          <w:bCs/>
          <w:u w:val="single"/>
        </w:rPr>
        <w:t xml:space="preserve">and implement </w:t>
      </w:r>
      <w:r w:rsidR="00921AEE">
        <w:rPr>
          <w:bCs/>
          <w:u w:val="single"/>
        </w:rPr>
        <w:t xml:space="preserve">a plan to </w:t>
      </w:r>
      <w:r w:rsidR="00676950">
        <w:rPr>
          <w:bCs/>
          <w:u w:val="single"/>
        </w:rPr>
        <w:t>educate the public on</w:t>
      </w:r>
      <w:r w:rsidR="009B5547">
        <w:rPr>
          <w:bCs/>
          <w:u w:val="single"/>
        </w:rPr>
        <w:t xml:space="preserve"> the benefits and importance of</w:t>
      </w:r>
      <w:r w:rsidR="00921AEE">
        <w:rPr>
          <w:bCs/>
          <w:u w:val="single"/>
        </w:rPr>
        <w:t xml:space="preserve"> </w:t>
      </w:r>
      <w:r w:rsidR="000374F8">
        <w:rPr>
          <w:bCs/>
          <w:u w:val="single"/>
        </w:rPr>
        <w:t xml:space="preserve">childhood </w:t>
      </w:r>
      <w:r w:rsidR="00ED388F">
        <w:rPr>
          <w:bCs/>
          <w:u w:val="single"/>
        </w:rPr>
        <w:t xml:space="preserve">and adolescent </w:t>
      </w:r>
      <w:r w:rsidR="00921AEE">
        <w:rPr>
          <w:bCs/>
          <w:u w:val="single"/>
        </w:rPr>
        <w:t>vaccination</w:t>
      </w:r>
      <w:r w:rsidR="000F4830">
        <w:rPr>
          <w:bCs/>
          <w:u w:val="single"/>
        </w:rPr>
        <w:t xml:space="preserve">s </w:t>
      </w:r>
      <w:r w:rsidR="00921AEE">
        <w:rPr>
          <w:bCs/>
          <w:u w:val="single"/>
        </w:rPr>
        <w:t xml:space="preserve">for individuals 18 years old or younger in accordance with recommendations </w:t>
      </w:r>
      <w:r w:rsidR="00676950">
        <w:rPr>
          <w:bCs/>
          <w:u w:val="single"/>
        </w:rPr>
        <w:t>adopted by</w:t>
      </w:r>
      <w:r w:rsidR="00921AEE">
        <w:rPr>
          <w:bCs/>
          <w:u w:val="single"/>
        </w:rPr>
        <w:t xml:space="preserve"> the American Academy of Pediatrics</w:t>
      </w:r>
      <w:r w:rsidR="00073BD1">
        <w:rPr>
          <w:bCs/>
          <w:u w:val="single"/>
        </w:rPr>
        <w:t xml:space="preserve">, American Academy of Family Physicians, American College of Obstetricians and Gynecologists, American College of Physicians, the Advisory Committee On Immunization Practices, or other similar nationally or internationally recognized </w:t>
      </w:r>
      <w:r w:rsidR="00053FBD">
        <w:rPr>
          <w:bCs/>
          <w:u w:val="single"/>
        </w:rPr>
        <w:t xml:space="preserve">nongovernmental </w:t>
      </w:r>
      <w:r w:rsidR="00073BD1">
        <w:rPr>
          <w:bCs/>
          <w:u w:val="single"/>
        </w:rPr>
        <w:t>scientific</w:t>
      </w:r>
      <w:r w:rsidR="001F2E99">
        <w:rPr>
          <w:bCs/>
          <w:u w:val="single"/>
        </w:rPr>
        <w:t xml:space="preserve"> </w:t>
      </w:r>
      <w:r w:rsidR="00073BD1">
        <w:rPr>
          <w:bCs/>
          <w:u w:val="single"/>
        </w:rPr>
        <w:t>organizations. Such plan shall include, at minimum</w:t>
      </w:r>
      <w:r w:rsidR="00315340">
        <w:rPr>
          <w:bCs/>
          <w:u w:val="single"/>
        </w:rPr>
        <w:t>, the establishment of the following</w:t>
      </w:r>
      <w:r w:rsidR="00073BD1">
        <w:rPr>
          <w:bCs/>
          <w:u w:val="single"/>
        </w:rPr>
        <w:t>:</w:t>
      </w:r>
    </w:p>
    <w:p w14:paraId="1982AB16" w14:textId="2F94391E" w:rsidR="00073BD1" w:rsidRPr="009B5547" w:rsidRDefault="00676950" w:rsidP="009B5547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 xml:space="preserve">1. </w:t>
      </w:r>
      <w:r w:rsidR="00315340" w:rsidRPr="009B5547">
        <w:rPr>
          <w:bCs/>
          <w:u w:val="single"/>
        </w:rPr>
        <w:t>C</w:t>
      </w:r>
      <w:r w:rsidR="00073BD1" w:rsidRPr="009B5547">
        <w:rPr>
          <w:bCs/>
          <w:u w:val="single"/>
        </w:rPr>
        <w:t xml:space="preserve">ulturally and linguistically competent public education and outreach campaigns </w:t>
      </w:r>
      <w:r>
        <w:rPr>
          <w:bCs/>
          <w:u w:val="single"/>
        </w:rPr>
        <w:t>on</w:t>
      </w:r>
      <w:r w:rsidR="009B5547">
        <w:rPr>
          <w:bCs/>
          <w:u w:val="single"/>
        </w:rPr>
        <w:t xml:space="preserve"> the benefits and importance of</w:t>
      </w:r>
      <w:r w:rsidR="00073BD1" w:rsidRPr="009B5547">
        <w:rPr>
          <w:bCs/>
          <w:u w:val="single"/>
        </w:rPr>
        <w:t xml:space="preserve"> childhood </w:t>
      </w:r>
      <w:r w:rsidR="00ED388F" w:rsidRPr="009B5547">
        <w:rPr>
          <w:bCs/>
          <w:u w:val="single"/>
        </w:rPr>
        <w:t xml:space="preserve">and adolescent </w:t>
      </w:r>
      <w:r w:rsidR="00073BD1" w:rsidRPr="009B5547">
        <w:rPr>
          <w:bCs/>
          <w:u w:val="single"/>
        </w:rPr>
        <w:t>vaccination</w:t>
      </w:r>
      <w:r w:rsidR="009B5547">
        <w:rPr>
          <w:bCs/>
          <w:u w:val="single"/>
        </w:rPr>
        <w:t>s</w:t>
      </w:r>
      <w:r w:rsidR="00073BD1" w:rsidRPr="009B5547">
        <w:rPr>
          <w:bCs/>
          <w:u w:val="single"/>
        </w:rPr>
        <w:t xml:space="preserve"> in ZIP codes determined by the department to have the lowest childhood </w:t>
      </w:r>
      <w:r w:rsidR="00ED388F" w:rsidRPr="009B5547">
        <w:rPr>
          <w:bCs/>
          <w:u w:val="single"/>
        </w:rPr>
        <w:t xml:space="preserve">or adolescent </w:t>
      </w:r>
      <w:r w:rsidR="00073BD1" w:rsidRPr="009B5547">
        <w:rPr>
          <w:bCs/>
          <w:u w:val="single"/>
        </w:rPr>
        <w:t>vaccination rates;</w:t>
      </w:r>
    </w:p>
    <w:p w14:paraId="72D0E859" w14:textId="0544CC2D" w:rsidR="000374F8" w:rsidRPr="009B5547" w:rsidRDefault="00676950" w:rsidP="009B5547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 xml:space="preserve">2. </w:t>
      </w:r>
      <w:r w:rsidR="00315340" w:rsidRPr="009B5547">
        <w:rPr>
          <w:bCs/>
          <w:u w:val="single"/>
        </w:rPr>
        <w:t>Culturally and linguistically competent o</w:t>
      </w:r>
      <w:r w:rsidR="00073BD1" w:rsidRPr="009B5547">
        <w:rPr>
          <w:bCs/>
          <w:u w:val="single"/>
        </w:rPr>
        <w:t>utreach</w:t>
      </w:r>
      <w:r w:rsidR="00315340" w:rsidRPr="009B5547">
        <w:rPr>
          <w:bCs/>
          <w:u w:val="single"/>
        </w:rPr>
        <w:t xml:space="preserve"> efforts</w:t>
      </w:r>
      <w:r w:rsidR="00073BD1" w:rsidRPr="009B5547">
        <w:rPr>
          <w:bCs/>
          <w:u w:val="single"/>
        </w:rPr>
        <w:t xml:space="preserve"> to </w:t>
      </w:r>
      <w:r w:rsidR="000374F8" w:rsidRPr="009B5547">
        <w:rPr>
          <w:bCs/>
          <w:u w:val="single"/>
        </w:rPr>
        <w:t xml:space="preserve">relevant medical providers and practices in the city </w:t>
      </w:r>
      <w:r>
        <w:rPr>
          <w:bCs/>
          <w:u w:val="single"/>
        </w:rPr>
        <w:t>on</w:t>
      </w:r>
      <w:r w:rsidR="000374F8" w:rsidRPr="009B5547">
        <w:rPr>
          <w:bCs/>
          <w:u w:val="single"/>
        </w:rPr>
        <w:t xml:space="preserve"> </w:t>
      </w:r>
      <w:r w:rsidR="009B5547">
        <w:rPr>
          <w:bCs/>
          <w:u w:val="single"/>
        </w:rPr>
        <w:t xml:space="preserve">the benefits and importance of </w:t>
      </w:r>
      <w:r w:rsidR="0003660F" w:rsidRPr="009B5547">
        <w:rPr>
          <w:bCs/>
          <w:u w:val="single"/>
        </w:rPr>
        <w:t>childhood and adolescent vaccinations</w:t>
      </w:r>
      <w:r w:rsidR="000374F8" w:rsidRPr="009B5547">
        <w:rPr>
          <w:bCs/>
          <w:u w:val="single"/>
        </w:rPr>
        <w:t>;</w:t>
      </w:r>
    </w:p>
    <w:p w14:paraId="36E7B971" w14:textId="14736880" w:rsidR="00073BD1" w:rsidRPr="009B5547" w:rsidRDefault="00676950" w:rsidP="009B5547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 xml:space="preserve">3. </w:t>
      </w:r>
      <w:r w:rsidR="002750CF" w:rsidRPr="009B5547">
        <w:rPr>
          <w:bCs/>
          <w:u w:val="single"/>
        </w:rPr>
        <w:t>Culturally and linguistically competent o</w:t>
      </w:r>
      <w:r w:rsidR="000374F8" w:rsidRPr="009B5547">
        <w:rPr>
          <w:bCs/>
          <w:u w:val="single"/>
        </w:rPr>
        <w:t xml:space="preserve">utreach </w:t>
      </w:r>
      <w:r w:rsidR="002750CF" w:rsidRPr="009B5547">
        <w:rPr>
          <w:bCs/>
          <w:u w:val="single"/>
        </w:rPr>
        <w:t xml:space="preserve">efforts </w:t>
      </w:r>
      <w:r w:rsidR="000374F8" w:rsidRPr="009B5547">
        <w:rPr>
          <w:bCs/>
          <w:u w:val="single"/>
        </w:rPr>
        <w:t xml:space="preserve">through social media platforms and other </w:t>
      </w:r>
      <w:r w:rsidR="001612FE" w:rsidRPr="009B5547">
        <w:rPr>
          <w:bCs/>
          <w:u w:val="single"/>
        </w:rPr>
        <w:t>means</w:t>
      </w:r>
      <w:r w:rsidR="000374F8" w:rsidRPr="009B5547">
        <w:rPr>
          <w:bCs/>
          <w:u w:val="single"/>
        </w:rPr>
        <w:t xml:space="preserve"> as deemed appropriate by the department to individuals </w:t>
      </w:r>
      <w:r w:rsidR="000F4830" w:rsidRPr="009B5547">
        <w:rPr>
          <w:bCs/>
          <w:u w:val="single"/>
        </w:rPr>
        <w:t xml:space="preserve">14 to 17 years of age </w:t>
      </w:r>
      <w:r w:rsidR="000374F8" w:rsidRPr="009B5547">
        <w:rPr>
          <w:bCs/>
          <w:u w:val="single"/>
        </w:rPr>
        <w:t xml:space="preserve">informing them of the importance of vaccination, how to find a healthcare provider for more </w:t>
      </w:r>
      <w:r w:rsidR="000374F8" w:rsidRPr="009B5547">
        <w:rPr>
          <w:bCs/>
          <w:u w:val="single"/>
        </w:rPr>
        <w:lastRenderedPageBreak/>
        <w:t>information on vaccinations, and guidance on how to talk to a parent, guardian, or consenting adult about obtaining any such vaccination</w:t>
      </w:r>
      <w:r w:rsidR="008E5D58">
        <w:rPr>
          <w:bCs/>
          <w:u w:val="single"/>
        </w:rPr>
        <w:t xml:space="preserve"> in consultation with a medical provider</w:t>
      </w:r>
      <w:r w:rsidR="000374F8" w:rsidRPr="009B5547">
        <w:rPr>
          <w:bCs/>
          <w:u w:val="single"/>
        </w:rPr>
        <w:t>;</w:t>
      </w:r>
      <w:r w:rsidR="00315340" w:rsidRPr="009B5547">
        <w:rPr>
          <w:bCs/>
          <w:u w:val="single"/>
        </w:rPr>
        <w:t xml:space="preserve"> and</w:t>
      </w:r>
    </w:p>
    <w:p w14:paraId="660983DD" w14:textId="7CD34CD8" w:rsidR="00F932B5" w:rsidRPr="009B5547" w:rsidRDefault="00676950" w:rsidP="009B5547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 xml:space="preserve">4. </w:t>
      </w:r>
      <w:r w:rsidR="00315340" w:rsidRPr="009B5547">
        <w:rPr>
          <w:bCs/>
          <w:u w:val="single"/>
        </w:rPr>
        <w:t xml:space="preserve">An </w:t>
      </w:r>
      <w:r w:rsidR="00CA3E87" w:rsidRPr="009B5547">
        <w:rPr>
          <w:bCs/>
          <w:u w:val="single"/>
        </w:rPr>
        <w:t xml:space="preserve">online or web-based </w:t>
      </w:r>
      <w:r w:rsidR="00315340" w:rsidRPr="009B5547">
        <w:rPr>
          <w:bCs/>
          <w:u w:val="single"/>
        </w:rPr>
        <w:t>portal</w:t>
      </w:r>
      <w:r w:rsidR="00F932B5" w:rsidRPr="009B5547">
        <w:rPr>
          <w:bCs/>
          <w:u w:val="single"/>
        </w:rPr>
        <w:t xml:space="preserve"> </w:t>
      </w:r>
      <w:r w:rsidR="002750CF" w:rsidRPr="009B5547">
        <w:rPr>
          <w:bCs/>
          <w:u w:val="single"/>
        </w:rPr>
        <w:t>with information on</w:t>
      </w:r>
      <w:r w:rsidR="001612FE" w:rsidRPr="009B5547">
        <w:rPr>
          <w:bCs/>
          <w:u w:val="single"/>
        </w:rPr>
        <w:t xml:space="preserve"> locations</w:t>
      </w:r>
      <w:r w:rsidR="00F932B5" w:rsidRPr="009B5547">
        <w:rPr>
          <w:bCs/>
          <w:u w:val="single"/>
        </w:rPr>
        <w:t>, including locations</w:t>
      </w:r>
      <w:r w:rsidR="001612FE" w:rsidRPr="009B5547">
        <w:rPr>
          <w:bCs/>
          <w:u w:val="single"/>
        </w:rPr>
        <w:t xml:space="preserve"> operated by or contracted with the department,</w:t>
      </w:r>
      <w:r w:rsidR="000374F8" w:rsidRPr="009B5547">
        <w:rPr>
          <w:bCs/>
          <w:u w:val="single"/>
        </w:rPr>
        <w:t xml:space="preserve"> where individuals </w:t>
      </w:r>
      <w:r w:rsidR="00F932B5" w:rsidRPr="009B5547">
        <w:rPr>
          <w:bCs/>
          <w:u w:val="single"/>
        </w:rPr>
        <w:t>may</w:t>
      </w:r>
      <w:r w:rsidR="000374F8" w:rsidRPr="009B5547">
        <w:rPr>
          <w:bCs/>
          <w:u w:val="single"/>
        </w:rPr>
        <w:t xml:space="preserve"> obtain any such recommended vaccin</w:t>
      </w:r>
      <w:r w:rsidR="001612FE" w:rsidRPr="009B5547">
        <w:rPr>
          <w:bCs/>
          <w:u w:val="single"/>
        </w:rPr>
        <w:t>ations</w:t>
      </w:r>
      <w:r w:rsidR="00164DD3" w:rsidRPr="009B5547">
        <w:rPr>
          <w:bCs/>
          <w:u w:val="single"/>
        </w:rPr>
        <w:t xml:space="preserve"> or related information</w:t>
      </w:r>
      <w:r w:rsidR="001612FE" w:rsidRPr="009B5547">
        <w:rPr>
          <w:bCs/>
          <w:u w:val="single"/>
        </w:rPr>
        <w:t>,</w:t>
      </w:r>
      <w:r w:rsidR="000374F8" w:rsidRPr="009B5547">
        <w:rPr>
          <w:bCs/>
          <w:u w:val="single"/>
        </w:rPr>
        <w:t xml:space="preserve"> and</w:t>
      </w:r>
      <w:r w:rsidR="001612FE" w:rsidRPr="009B5547">
        <w:rPr>
          <w:bCs/>
          <w:u w:val="single"/>
        </w:rPr>
        <w:t xml:space="preserve"> accompanying information regarding</w:t>
      </w:r>
      <w:r w:rsidR="000374F8" w:rsidRPr="009B5547">
        <w:rPr>
          <w:bCs/>
          <w:u w:val="single"/>
        </w:rPr>
        <w:t xml:space="preserve"> whether any such location</w:t>
      </w:r>
      <w:r w:rsidR="001612FE" w:rsidRPr="009B5547">
        <w:rPr>
          <w:bCs/>
          <w:u w:val="single"/>
        </w:rPr>
        <w:t>s provide any such vaccinations regardless of insurance status</w:t>
      </w:r>
      <w:r w:rsidR="00F932B5" w:rsidRPr="009B5547">
        <w:rPr>
          <w:bCs/>
          <w:u w:val="single"/>
        </w:rPr>
        <w:t>.</w:t>
      </w:r>
    </w:p>
    <w:p w14:paraId="75115149" w14:textId="23B3CF01" w:rsidR="00870695" w:rsidRPr="00F932B5" w:rsidRDefault="00F932B5" w:rsidP="00F932B5">
      <w:pPr>
        <w:pStyle w:val="ListParagraph"/>
        <w:spacing w:line="480" w:lineRule="auto"/>
        <w:ind w:left="0" w:firstLine="0"/>
        <w:jc w:val="both"/>
        <w:rPr>
          <w:bCs/>
          <w:u w:val="single"/>
        </w:rPr>
      </w:pPr>
      <w:r>
        <w:rPr>
          <w:bCs/>
        </w:rPr>
        <w:tab/>
      </w:r>
      <w:r w:rsidR="001612FE" w:rsidRPr="00F932B5">
        <w:rPr>
          <w:bCs/>
          <w:u w:val="single"/>
        </w:rPr>
        <w:t>b</w:t>
      </w:r>
      <w:r w:rsidR="006D28FC" w:rsidRPr="00F932B5">
        <w:rPr>
          <w:bCs/>
          <w:u w:val="single"/>
        </w:rPr>
        <w:t xml:space="preserve">. </w:t>
      </w:r>
      <w:r w:rsidR="008E5D58">
        <w:rPr>
          <w:bCs/>
          <w:u w:val="single"/>
        </w:rPr>
        <w:t xml:space="preserve">Publication. </w:t>
      </w:r>
      <w:r w:rsidR="00123F71" w:rsidRPr="00F932B5">
        <w:rPr>
          <w:bCs/>
          <w:u w:val="single"/>
        </w:rPr>
        <w:t xml:space="preserve">The </w:t>
      </w:r>
      <w:r w:rsidR="00FD2A05" w:rsidRPr="00F932B5">
        <w:rPr>
          <w:bCs/>
          <w:u w:val="single"/>
        </w:rPr>
        <w:t xml:space="preserve">commissioner </w:t>
      </w:r>
      <w:r w:rsidR="00123F71" w:rsidRPr="00F932B5">
        <w:rPr>
          <w:bCs/>
          <w:u w:val="single"/>
        </w:rPr>
        <w:t>shall</w:t>
      </w:r>
      <w:r w:rsidR="00EC5B1D" w:rsidRPr="00F932B5">
        <w:rPr>
          <w:bCs/>
          <w:u w:val="single"/>
        </w:rPr>
        <w:t xml:space="preserve"> </w:t>
      </w:r>
      <w:r w:rsidR="00FD2A05" w:rsidRPr="00F932B5">
        <w:rPr>
          <w:bCs/>
          <w:u w:val="single"/>
        </w:rPr>
        <w:t>p</w:t>
      </w:r>
      <w:r w:rsidR="00C80D44" w:rsidRPr="00F932B5">
        <w:rPr>
          <w:bCs/>
          <w:u w:val="single"/>
        </w:rPr>
        <w:t xml:space="preserve">ost </w:t>
      </w:r>
      <w:r w:rsidR="00E944C6" w:rsidRPr="00F932B5">
        <w:rPr>
          <w:bCs/>
          <w:u w:val="single"/>
        </w:rPr>
        <w:t xml:space="preserve">the </w:t>
      </w:r>
      <w:r w:rsidR="00C80D44" w:rsidRPr="00F932B5">
        <w:rPr>
          <w:bCs/>
          <w:u w:val="single"/>
        </w:rPr>
        <w:t xml:space="preserve">informational </w:t>
      </w:r>
      <w:r w:rsidR="00FD2A05" w:rsidRPr="00F932B5">
        <w:rPr>
          <w:bCs/>
          <w:u w:val="single"/>
        </w:rPr>
        <w:t>materials</w:t>
      </w:r>
      <w:r w:rsidR="00C80D44" w:rsidRPr="00F932B5">
        <w:rPr>
          <w:bCs/>
          <w:u w:val="single"/>
        </w:rPr>
        <w:t xml:space="preserve"> created</w:t>
      </w:r>
      <w:r w:rsidR="00FD2A05" w:rsidRPr="00F932B5">
        <w:rPr>
          <w:bCs/>
          <w:u w:val="single"/>
        </w:rPr>
        <w:t xml:space="preserve"> through the </w:t>
      </w:r>
      <w:r w:rsidR="001612FE" w:rsidRPr="00F932B5">
        <w:rPr>
          <w:bCs/>
          <w:u w:val="single"/>
        </w:rPr>
        <w:t>plan</w:t>
      </w:r>
      <w:r w:rsidR="00FD2A05" w:rsidRPr="00F932B5">
        <w:rPr>
          <w:bCs/>
          <w:u w:val="single"/>
        </w:rPr>
        <w:t xml:space="preserve"> established under subdivision </w:t>
      </w:r>
      <w:r w:rsidR="001612FE" w:rsidRPr="00F932B5">
        <w:rPr>
          <w:bCs/>
          <w:u w:val="single"/>
        </w:rPr>
        <w:t>a</w:t>
      </w:r>
      <w:r w:rsidR="00FD2A05" w:rsidRPr="00F932B5">
        <w:rPr>
          <w:bCs/>
          <w:u w:val="single"/>
        </w:rPr>
        <w:t xml:space="preserve"> of this section</w:t>
      </w:r>
      <w:r w:rsidR="002750CF">
        <w:rPr>
          <w:bCs/>
          <w:u w:val="single"/>
        </w:rPr>
        <w:t xml:space="preserve"> </w:t>
      </w:r>
      <w:r w:rsidR="009C08E4" w:rsidRPr="00F932B5">
        <w:rPr>
          <w:bCs/>
          <w:u w:val="single"/>
        </w:rPr>
        <w:t>on the department’s website</w:t>
      </w:r>
      <w:r w:rsidR="008E5D58">
        <w:rPr>
          <w:bCs/>
          <w:u w:val="single"/>
        </w:rPr>
        <w:t xml:space="preserve"> and on the 311 citizen center website</w:t>
      </w:r>
      <w:r w:rsidR="002750CF">
        <w:rPr>
          <w:bCs/>
          <w:u w:val="single"/>
        </w:rPr>
        <w:t xml:space="preserve"> </w:t>
      </w:r>
      <w:r w:rsidR="002750CF" w:rsidRPr="00123F71">
        <w:rPr>
          <w:bCs/>
          <w:u w:val="single"/>
        </w:rPr>
        <w:t xml:space="preserve">in </w:t>
      </w:r>
      <w:r w:rsidR="002750CF">
        <w:rPr>
          <w:bCs/>
          <w:u w:val="single"/>
        </w:rPr>
        <w:t xml:space="preserve">English and in </w:t>
      </w:r>
      <w:r w:rsidR="002750CF" w:rsidRPr="00123F71">
        <w:rPr>
          <w:bCs/>
          <w:u w:val="single"/>
        </w:rPr>
        <w:t>the designated citywide languages, as such term is defined in section 23-1101</w:t>
      </w:r>
      <w:r w:rsidR="00FD2A05" w:rsidRPr="00F932B5">
        <w:rPr>
          <w:bCs/>
          <w:u w:val="single"/>
        </w:rPr>
        <w:t xml:space="preserve">. </w:t>
      </w:r>
    </w:p>
    <w:p w14:paraId="423C15DE" w14:textId="7704BF8B" w:rsidR="00F932B5" w:rsidRDefault="00C53325" w:rsidP="00712BCE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>c</w:t>
      </w:r>
      <w:r w:rsidR="00F932B5">
        <w:rPr>
          <w:bCs/>
          <w:u w:val="single"/>
        </w:rPr>
        <w:t xml:space="preserve">. Report. No later than January 1, 2028, and </w:t>
      </w:r>
      <w:r w:rsidR="00315340">
        <w:rPr>
          <w:bCs/>
          <w:u w:val="single"/>
        </w:rPr>
        <w:t>every January 1 thereafter</w:t>
      </w:r>
      <w:r w:rsidR="00F932B5">
        <w:rPr>
          <w:bCs/>
          <w:u w:val="single"/>
        </w:rPr>
        <w:t>, the commissioner shall submit to the mayor and the speaker of the council</w:t>
      </w:r>
      <w:r w:rsidR="00315340">
        <w:rPr>
          <w:bCs/>
          <w:u w:val="single"/>
        </w:rPr>
        <w:t xml:space="preserve"> and post on its website</w:t>
      </w:r>
      <w:r w:rsidR="00ED3B3F">
        <w:rPr>
          <w:bCs/>
          <w:u w:val="single"/>
        </w:rPr>
        <w:t>,</w:t>
      </w:r>
      <w:r w:rsidR="00315340">
        <w:rPr>
          <w:bCs/>
          <w:u w:val="single"/>
        </w:rPr>
        <w:t xml:space="preserve"> a report on the implementation of the plan established pursuant to subdivision a of this section. Such report shall include a description of the </w:t>
      </w:r>
      <w:r w:rsidR="002750CF">
        <w:rPr>
          <w:bCs/>
          <w:u w:val="single"/>
        </w:rPr>
        <w:t>strategies</w:t>
      </w:r>
      <w:r w:rsidR="00315340">
        <w:rPr>
          <w:bCs/>
          <w:u w:val="single"/>
        </w:rPr>
        <w:t xml:space="preserve"> used by the department during the prior year to </w:t>
      </w:r>
      <w:r w:rsidR="002750CF">
        <w:rPr>
          <w:bCs/>
          <w:u w:val="single"/>
        </w:rPr>
        <w:t xml:space="preserve">implement such plan, as well as a detailed description of the strategies employed by the department to maintain or increase childhood </w:t>
      </w:r>
      <w:r w:rsidR="00ED388F">
        <w:rPr>
          <w:bCs/>
          <w:u w:val="single"/>
        </w:rPr>
        <w:t xml:space="preserve">and adolescent </w:t>
      </w:r>
      <w:r w:rsidR="002750CF">
        <w:rPr>
          <w:bCs/>
          <w:u w:val="single"/>
        </w:rPr>
        <w:t xml:space="preserve">vaccination rates. Such report may include policy recommendations to improve childhood </w:t>
      </w:r>
      <w:r w:rsidR="00ED388F">
        <w:rPr>
          <w:bCs/>
          <w:u w:val="single"/>
        </w:rPr>
        <w:t xml:space="preserve">and adolescent </w:t>
      </w:r>
      <w:r w:rsidR="002750CF">
        <w:rPr>
          <w:bCs/>
          <w:u w:val="single"/>
        </w:rPr>
        <w:t>vaccination rates.</w:t>
      </w:r>
    </w:p>
    <w:p w14:paraId="6BD7FBA3" w14:textId="5393C18E" w:rsidR="002F196D" w:rsidRPr="000C6313" w:rsidRDefault="00595589" w:rsidP="000C6313">
      <w:pPr>
        <w:spacing w:line="480" w:lineRule="auto"/>
        <w:jc w:val="both"/>
        <w:rPr>
          <w:u w:val="single"/>
        </w:rPr>
        <w:sectPr w:rsidR="002F196D" w:rsidRPr="000C631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CD4A69" w:rsidRPr="00CD4A69">
        <w:t xml:space="preserve"> This local law takes effect </w:t>
      </w:r>
      <w:r w:rsidR="00F6008D">
        <w:t>immediately.</w:t>
      </w:r>
    </w:p>
    <w:p w14:paraId="685F8DBA" w14:textId="50035D19" w:rsidR="00EB262D" w:rsidRDefault="001612F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CP</w:t>
      </w:r>
    </w:p>
    <w:p w14:paraId="728A0D3D" w14:textId="5CF35C58" w:rsidR="00622FA5" w:rsidRDefault="004E1CF2" w:rsidP="000F4830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95600">
        <w:rPr>
          <w:sz w:val="18"/>
          <w:szCs w:val="18"/>
        </w:rPr>
        <w:t>16</w:t>
      </w:r>
      <w:r w:rsidR="000F4830">
        <w:rPr>
          <w:sz w:val="18"/>
          <w:szCs w:val="18"/>
        </w:rPr>
        <w:t>266</w:t>
      </w:r>
    </w:p>
    <w:p w14:paraId="3F152769" w14:textId="2A7CC4CD" w:rsidR="002D5F4F" w:rsidRDefault="002750CF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2/</w:t>
      </w:r>
      <w:r w:rsidR="000F4830">
        <w:rPr>
          <w:sz w:val="18"/>
          <w:szCs w:val="18"/>
        </w:rPr>
        <w:t xml:space="preserve">9/2026 </w:t>
      </w:r>
      <w:r w:rsidR="008E5D58">
        <w:rPr>
          <w:sz w:val="18"/>
          <w:szCs w:val="18"/>
        </w:rPr>
        <w:t>3:44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9A7E1" w14:textId="77777777" w:rsidR="002F22A2" w:rsidRDefault="002F22A2">
      <w:r>
        <w:separator/>
      </w:r>
    </w:p>
    <w:p w14:paraId="378A1996" w14:textId="77777777" w:rsidR="002F22A2" w:rsidRDefault="002F22A2"/>
  </w:endnote>
  <w:endnote w:type="continuationSeparator" w:id="0">
    <w:p w14:paraId="6C103623" w14:textId="77777777" w:rsidR="002F22A2" w:rsidRDefault="002F22A2">
      <w:r>
        <w:continuationSeparator/>
      </w:r>
    </w:p>
    <w:p w14:paraId="44F9BBCD" w14:textId="77777777" w:rsidR="002F22A2" w:rsidRDefault="002F22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54E8E0" w14:textId="41790AB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3B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769A5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0E8A5B" w14:textId="24D829C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2A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DEB05C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B1F1D" w14:textId="77777777" w:rsidR="002F22A2" w:rsidRDefault="002F22A2">
      <w:r>
        <w:separator/>
      </w:r>
    </w:p>
    <w:p w14:paraId="6CB57B5E" w14:textId="77777777" w:rsidR="002F22A2" w:rsidRDefault="002F22A2"/>
  </w:footnote>
  <w:footnote w:type="continuationSeparator" w:id="0">
    <w:p w14:paraId="1096ACA8" w14:textId="77777777" w:rsidR="002F22A2" w:rsidRDefault="002F22A2">
      <w:r>
        <w:continuationSeparator/>
      </w:r>
    </w:p>
    <w:p w14:paraId="7F6A566F" w14:textId="77777777" w:rsidR="002F22A2" w:rsidRDefault="002F22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F1507"/>
    <w:multiLevelType w:val="hybridMultilevel"/>
    <w:tmpl w:val="12FA3DAA"/>
    <w:lvl w:ilvl="0" w:tplc="086C5A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3046614">
    <w:abstractNumId w:val="1"/>
  </w:num>
  <w:num w:numId="2" w16cid:durableId="1982929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F1C"/>
    <w:rsid w:val="00007E43"/>
    <w:rsid w:val="000135A3"/>
    <w:rsid w:val="000155AE"/>
    <w:rsid w:val="00035181"/>
    <w:rsid w:val="0003660F"/>
    <w:rsid w:val="000374F8"/>
    <w:rsid w:val="000502BC"/>
    <w:rsid w:val="00051BA1"/>
    <w:rsid w:val="00053FBD"/>
    <w:rsid w:val="00056BB0"/>
    <w:rsid w:val="00064AFB"/>
    <w:rsid w:val="00073BD1"/>
    <w:rsid w:val="00074C6D"/>
    <w:rsid w:val="0009173E"/>
    <w:rsid w:val="00094A70"/>
    <w:rsid w:val="000B2B24"/>
    <w:rsid w:val="000C6313"/>
    <w:rsid w:val="000D4A7F"/>
    <w:rsid w:val="000F4830"/>
    <w:rsid w:val="001073BD"/>
    <w:rsid w:val="00114D5F"/>
    <w:rsid w:val="00115B31"/>
    <w:rsid w:val="00117FDE"/>
    <w:rsid w:val="00123F71"/>
    <w:rsid w:val="00126332"/>
    <w:rsid w:val="00134CA9"/>
    <w:rsid w:val="00143145"/>
    <w:rsid w:val="001509BF"/>
    <w:rsid w:val="00150A27"/>
    <w:rsid w:val="00150DF8"/>
    <w:rsid w:val="00153BB1"/>
    <w:rsid w:val="001612FE"/>
    <w:rsid w:val="00162FC0"/>
    <w:rsid w:val="00164DD3"/>
    <w:rsid w:val="00165627"/>
    <w:rsid w:val="00167107"/>
    <w:rsid w:val="001762EF"/>
    <w:rsid w:val="00180BD2"/>
    <w:rsid w:val="001822E5"/>
    <w:rsid w:val="00195A80"/>
    <w:rsid w:val="001B3E6C"/>
    <w:rsid w:val="001C1864"/>
    <w:rsid w:val="001D4249"/>
    <w:rsid w:val="001E3A11"/>
    <w:rsid w:val="001E7A49"/>
    <w:rsid w:val="001F2E99"/>
    <w:rsid w:val="00205741"/>
    <w:rsid w:val="00207323"/>
    <w:rsid w:val="0021642E"/>
    <w:rsid w:val="0022099D"/>
    <w:rsid w:val="00221C57"/>
    <w:rsid w:val="00227785"/>
    <w:rsid w:val="00241F94"/>
    <w:rsid w:val="00246E5F"/>
    <w:rsid w:val="00270162"/>
    <w:rsid w:val="00274B64"/>
    <w:rsid w:val="002750CF"/>
    <w:rsid w:val="00280955"/>
    <w:rsid w:val="00282267"/>
    <w:rsid w:val="00292C42"/>
    <w:rsid w:val="002933B8"/>
    <w:rsid w:val="002A2EA5"/>
    <w:rsid w:val="002A4B8A"/>
    <w:rsid w:val="002B44CA"/>
    <w:rsid w:val="002B44EF"/>
    <w:rsid w:val="002C4435"/>
    <w:rsid w:val="002D2DF8"/>
    <w:rsid w:val="002D5F4F"/>
    <w:rsid w:val="002D64B5"/>
    <w:rsid w:val="002E6338"/>
    <w:rsid w:val="002F196D"/>
    <w:rsid w:val="002F22A2"/>
    <w:rsid w:val="002F269C"/>
    <w:rsid w:val="00301E5D"/>
    <w:rsid w:val="00302E71"/>
    <w:rsid w:val="00315340"/>
    <w:rsid w:val="003163E8"/>
    <w:rsid w:val="00320D3B"/>
    <w:rsid w:val="0033027F"/>
    <w:rsid w:val="003447CD"/>
    <w:rsid w:val="00352CA7"/>
    <w:rsid w:val="003561D4"/>
    <w:rsid w:val="003720CF"/>
    <w:rsid w:val="003874A1"/>
    <w:rsid w:val="00387754"/>
    <w:rsid w:val="003A29EF"/>
    <w:rsid w:val="003A75C2"/>
    <w:rsid w:val="003D3CB6"/>
    <w:rsid w:val="003D7927"/>
    <w:rsid w:val="003F21CC"/>
    <w:rsid w:val="003F26F9"/>
    <w:rsid w:val="003F3109"/>
    <w:rsid w:val="00432688"/>
    <w:rsid w:val="004354AD"/>
    <w:rsid w:val="00444642"/>
    <w:rsid w:val="004451D6"/>
    <w:rsid w:val="00447A01"/>
    <w:rsid w:val="00465293"/>
    <w:rsid w:val="00467C67"/>
    <w:rsid w:val="00476F1C"/>
    <w:rsid w:val="00477953"/>
    <w:rsid w:val="004833F7"/>
    <w:rsid w:val="00485318"/>
    <w:rsid w:val="004948B5"/>
    <w:rsid w:val="00497233"/>
    <w:rsid w:val="004B097C"/>
    <w:rsid w:val="004B4316"/>
    <w:rsid w:val="004E1CF2"/>
    <w:rsid w:val="004F3343"/>
    <w:rsid w:val="005020E8"/>
    <w:rsid w:val="00514472"/>
    <w:rsid w:val="00517B58"/>
    <w:rsid w:val="00525244"/>
    <w:rsid w:val="0052750A"/>
    <w:rsid w:val="0052799B"/>
    <w:rsid w:val="00534913"/>
    <w:rsid w:val="0053566C"/>
    <w:rsid w:val="00535FC2"/>
    <w:rsid w:val="00546454"/>
    <w:rsid w:val="00547BA5"/>
    <w:rsid w:val="00550E96"/>
    <w:rsid w:val="00551AEA"/>
    <w:rsid w:val="00554C35"/>
    <w:rsid w:val="00560BB9"/>
    <w:rsid w:val="0057235A"/>
    <w:rsid w:val="00586366"/>
    <w:rsid w:val="00595589"/>
    <w:rsid w:val="005A1EBD"/>
    <w:rsid w:val="005A48C2"/>
    <w:rsid w:val="005A4F5A"/>
    <w:rsid w:val="005B4BB8"/>
    <w:rsid w:val="005B5DE4"/>
    <w:rsid w:val="005C6980"/>
    <w:rsid w:val="005C7E00"/>
    <w:rsid w:val="005D4A03"/>
    <w:rsid w:val="005D7CA5"/>
    <w:rsid w:val="005E154E"/>
    <w:rsid w:val="005E655A"/>
    <w:rsid w:val="005E7681"/>
    <w:rsid w:val="005F151A"/>
    <w:rsid w:val="005F3AA6"/>
    <w:rsid w:val="00622FA5"/>
    <w:rsid w:val="00630AB3"/>
    <w:rsid w:val="006360E6"/>
    <w:rsid w:val="006662DF"/>
    <w:rsid w:val="00676950"/>
    <w:rsid w:val="0067708B"/>
    <w:rsid w:val="00681A93"/>
    <w:rsid w:val="00687344"/>
    <w:rsid w:val="006A691C"/>
    <w:rsid w:val="006B11C3"/>
    <w:rsid w:val="006B26AF"/>
    <w:rsid w:val="006B590A"/>
    <w:rsid w:val="006B5AB9"/>
    <w:rsid w:val="006B77E8"/>
    <w:rsid w:val="006C29D8"/>
    <w:rsid w:val="006D28FC"/>
    <w:rsid w:val="006D3E3C"/>
    <w:rsid w:val="006D562C"/>
    <w:rsid w:val="006F5CC7"/>
    <w:rsid w:val="007025EA"/>
    <w:rsid w:val="007101A2"/>
    <w:rsid w:val="00712BCE"/>
    <w:rsid w:val="007218EB"/>
    <w:rsid w:val="0072551E"/>
    <w:rsid w:val="00727F04"/>
    <w:rsid w:val="007464D7"/>
    <w:rsid w:val="00750030"/>
    <w:rsid w:val="00753CCC"/>
    <w:rsid w:val="00767CD4"/>
    <w:rsid w:val="00770B9A"/>
    <w:rsid w:val="007A1A40"/>
    <w:rsid w:val="007A401C"/>
    <w:rsid w:val="007B293E"/>
    <w:rsid w:val="007B63F3"/>
    <w:rsid w:val="007B6497"/>
    <w:rsid w:val="007C0920"/>
    <w:rsid w:val="007C1D9D"/>
    <w:rsid w:val="007C6893"/>
    <w:rsid w:val="007C69C3"/>
    <w:rsid w:val="007E4A01"/>
    <w:rsid w:val="007E73C5"/>
    <w:rsid w:val="007E79D5"/>
    <w:rsid w:val="007F0A63"/>
    <w:rsid w:val="007F4087"/>
    <w:rsid w:val="00806569"/>
    <w:rsid w:val="008167F4"/>
    <w:rsid w:val="0083646C"/>
    <w:rsid w:val="0085260B"/>
    <w:rsid w:val="00852E3D"/>
    <w:rsid w:val="00853E42"/>
    <w:rsid w:val="00854091"/>
    <w:rsid w:val="008649F4"/>
    <w:rsid w:val="00870695"/>
    <w:rsid w:val="00872BFD"/>
    <w:rsid w:val="00873B26"/>
    <w:rsid w:val="00880099"/>
    <w:rsid w:val="008C5A98"/>
    <w:rsid w:val="008C6328"/>
    <w:rsid w:val="008D41F6"/>
    <w:rsid w:val="008D45EE"/>
    <w:rsid w:val="008E15A3"/>
    <w:rsid w:val="008E28FA"/>
    <w:rsid w:val="008E442A"/>
    <w:rsid w:val="008E5D58"/>
    <w:rsid w:val="008F0B17"/>
    <w:rsid w:val="00900ACB"/>
    <w:rsid w:val="00915B4C"/>
    <w:rsid w:val="00921AEE"/>
    <w:rsid w:val="00925D71"/>
    <w:rsid w:val="009302F7"/>
    <w:rsid w:val="0094029B"/>
    <w:rsid w:val="00941EA5"/>
    <w:rsid w:val="00970851"/>
    <w:rsid w:val="009822E5"/>
    <w:rsid w:val="00990ECE"/>
    <w:rsid w:val="00997594"/>
    <w:rsid w:val="009B3D9A"/>
    <w:rsid w:val="009B5547"/>
    <w:rsid w:val="009C0013"/>
    <w:rsid w:val="009C00B5"/>
    <w:rsid w:val="009C08E4"/>
    <w:rsid w:val="009C19EE"/>
    <w:rsid w:val="009C65E1"/>
    <w:rsid w:val="00A03635"/>
    <w:rsid w:val="00A10451"/>
    <w:rsid w:val="00A22EEB"/>
    <w:rsid w:val="00A269C2"/>
    <w:rsid w:val="00A35875"/>
    <w:rsid w:val="00A4499F"/>
    <w:rsid w:val="00A4640F"/>
    <w:rsid w:val="00A46823"/>
    <w:rsid w:val="00A46ACE"/>
    <w:rsid w:val="00A5101D"/>
    <w:rsid w:val="00A531EC"/>
    <w:rsid w:val="00A54122"/>
    <w:rsid w:val="00A57CE1"/>
    <w:rsid w:val="00A654D0"/>
    <w:rsid w:val="00A81C6D"/>
    <w:rsid w:val="00A94801"/>
    <w:rsid w:val="00A95600"/>
    <w:rsid w:val="00AC22FA"/>
    <w:rsid w:val="00AD1881"/>
    <w:rsid w:val="00AE212E"/>
    <w:rsid w:val="00AF39A5"/>
    <w:rsid w:val="00B15D83"/>
    <w:rsid w:val="00B1635A"/>
    <w:rsid w:val="00B30100"/>
    <w:rsid w:val="00B47730"/>
    <w:rsid w:val="00B577C4"/>
    <w:rsid w:val="00B60DDC"/>
    <w:rsid w:val="00B67CF9"/>
    <w:rsid w:val="00B71944"/>
    <w:rsid w:val="00B83805"/>
    <w:rsid w:val="00BA4408"/>
    <w:rsid w:val="00BA599A"/>
    <w:rsid w:val="00BB4191"/>
    <w:rsid w:val="00BB5354"/>
    <w:rsid w:val="00BB6434"/>
    <w:rsid w:val="00BC1806"/>
    <w:rsid w:val="00BD4E49"/>
    <w:rsid w:val="00BE69C2"/>
    <w:rsid w:val="00BF76F0"/>
    <w:rsid w:val="00C10D71"/>
    <w:rsid w:val="00C120CE"/>
    <w:rsid w:val="00C13392"/>
    <w:rsid w:val="00C33A2D"/>
    <w:rsid w:val="00C43654"/>
    <w:rsid w:val="00C53325"/>
    <w:rsid w:val="00C579B3"/>
    <w:rsid w:val="00C72B9E"/>
    <w:rsid w:val="00C80D44"/>
    <w:rsid w:val="00C90C01"/>
    <w:rsid w:val="00C92A35"/>
    <w:rsid w:val="00C93F56"/>
    <w:rsid w:val="00C94109"/>
    <w:rsid w:val="00C96CEE"/>
    <w:rsid w:val="00CA09E2"/>
    <w:rsid w:val="00CA2899"/>
    <w:rsid w:val="00CA30A1"/>
    <w:rsid w:val="00CA3E87"/>
    <w:rsid w:val="00CA6B5C"/>
    <w:rsid w:val="00CB61A7"/>
    <w:rsid w:val="00CC0BFA"/>
    <w:rsid w:val="00CC4ED3"/>
    <w:rsid w:val="00CC7ECC"/>
    <w:rsid w:val="00CD234B"/>
    <w:rsid w:val="00CD4A69"/>
    <w:rsid w:val="00CD6F6D"/>
    <w:rsid w:val="00CE602C"/>
    <w:rsid w:val="00CF1435"/>
    <w:rsid w:val="00CF17D2"/>
    <w:rsid w:val="00CF33EB"/>
    <w:rsid w:val="00CF5646"/>
    <w:rsid w:val="00D109D8"/>
    <w:rsid w:val="00D1574F"/>
    <w:rsid w:val="00D25831"/>
    <w:rsid w:val="00D30A34"/>
    <w:rsid w:val="00D52CE9"/>
    <w:rsid w:val="00D6052A"/>
    <w:rsid w:val="00D929DF"/>
    <w:rsid w:val="00D94395"/>
    <w:rsid w:val="00D975BE"/>
    <w:rsid w:val="00DB6BFB"/>
    <w:rsid w:val="00DC57C0"/>
    <w:rsid w:val="00DE6E46"/>
    <w:rsid w:val="00DE7FEF"/>
    <w:rsid w:val="00DF2658"/>
    <w:rsid w:val="00DF7976"/>
    <w:rsid w:val="00E0423E"/>
    <w:rsid w:val="00E06550"/>
    <w:rsid w:val="00E13406"/>
    <w:rsid w:val="00E161E8"/>
    <w:rsid w:val="00E179FF"/>
    <w:rsid w:val="00E310B4"/>
    <w:rsid w:val="00E32AF4"/>
    <w:rsid w:val="00E32B14"/>
    <w:rsid w:val="00E34500"/>
    <w:rsid w:val="00E37C8F"/>
    <w:rsid w:val="00E420DF"/>
    <w:rsid w:val="00E42EDF"/>
    <w:rsid w:val="00E42EF6"/>
    <w:rsid w:val="00E611AD"/>
    <w:rsid w:val="00E611DE"/>
    <w:rsid w:val="00E763BD"/>
    <w:rsid w:val="00E84A4E"/>
    <w:rsid w:val="00E92CA4"/>
    <w:rsid w:val="00E944C6"/>
    <w:rsid w:val="00E96AB4"/>
    <w:rsid w:val="00E97376"/>
    <w:rsid w:val="00EB262D"/>
    <w:rsid w:val="00EB4F54"/>
    <w:rsid w:val="00EB5A95"/>
    <w:rsid w:val="00EC2B8F"/>
    <w:rsid w:val="00EC5B1D"/>
    <w:rsid w:val="00ED266D"/>
    <w:rsid w:val="00ED2846"/>
    <w:rsid w:val="00ED388F"/>
    <w:rsid w:val="00ED3B3F"/>
    <w:rsid w:val="00ED6ADF"/>
    <w:rsid w:val="00EF1E62"/>
    <w:rsid w:val="00F01C1E"/>
    <w:rsid w:val="00F0418B"/>
    <w:rsid w:val="00F06D5D"/>
    <w:rsid w:val="00F12CB7"/>
    <w:rsid w:val="00F1371E"/>
    <w:rsid w:val="00F23C44"/>
    <w:rsid w:val="00F33321"/>
    <w:rsid w:val="00F34140"/>
    <w:rsid w:val="00F52595"/>
    <w:rsid w:val="00F6008D"/>
    <w:rsid w:val="00F60349"/>
    <w:rsid w:val="00F932B5"/>
    <w:rsid w:val="00FA10BA"/>
    <w:rsid w:val="00FA3479"/>
    <w:rsid w:val="00FA5BBD"/>
    <w:rsid w:val="00FA62CC"/>
    <w:rsid w:val="00FA63F7"/>
    <w:rsid w:val="00FB2A6D"/>
    <w:rsid w:val="00FB2FD6"/>
    <w:rsid w:val="00FC547E"/>
    <w:rsid w:val="00FD2A05"/>
    <w:rsid w:val="00FE084B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809381"/>
  <w15:docId w15:val="{46A2BA64-1152-45CE-8C13-A49754D5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12BCE"/>
  </w:style>
  <w:style w:type="character" w:styleId="CommentReference">
    <w:name w:val="annotation reference"/>
    <w:basedOn w:val="DefaultParagraphFont"/>
    <w:uiPriority w:val="99"/>
    <w:semiHidden/>
    <w:unhideWhenUsed/>
    <w:rsid w:val="00CD4A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A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A6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5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50A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7025EA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32B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3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ED1EA-54B0-40F8-B049-FA04AD989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LaRosa, John</dc:creator>
  <cp:lastModifiedBy>Martin, William</cp:lastModifiedBy>
  <cp:revision>11</cp:revision>
  <cp:lastPrinted>2013-04-22T14:57:00Z</cp:lastPrinted>
  <dcterms:created xsi:type="dcterms:W3CDTF">2026-02-11T00:37:00Z</dcterms:created>
  <dcterms:modified xsi:type="dcterms:W3CDTF">2026-03-03T20:26:00Z</dcterms:modified>
</cp:coreProperties>
</file>