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D066" w14:textId="23BFBD72" w:rsidR="004E1CF2" w:rsidRDefault="004E1CF2" w:rsidP="00E97376">
      <w:pPr>
        <w:ind w:firstLine="0"/>
        <w:jc w:val="center"/>
      </w:pPr>
      <w:r>
        <w:t>Int. No.</w:t>
      </w:r>
      <w:r w:rsidR="007316C5">
        <w:t xml:space="preserve"> </w:t>
      </w:r>
      <w:r w:rsidR="007E0011">
        <w:t>789</w:t>
      </w:r>
    </w:p>
    <w:p w14:paraId="647CAC26" w14:textId="77777777" w:rsidR="00E97376" w:rsidRDefault="00E97376" w:rsidP="00E97376">
      <w:pPr>
        <w:ind w:firstLine="0"/>
        <w:jc w:val="center"/>
      </w:pPr>
    </w:p>
    <w:p w14:paraId="4ABE938F" w14:textId="005D6B97" w:rsidR="000A7B71" w:rsidRDefault="000A7B71" w:rsidP="000A7B7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 </w:t>
      </w:r>
      <w:r w:rsidR="00EF5191">
        <w:rPr>
          <w:rFonts w:eastAsia="Calibri"/>
        </w:rPr>
        <w:t>Epstein</w:t>
      </w:r>
    </w:p>
    <w:p w14:paraId="48B0C798" w14:textId="77777777" w:rsidR="004E1CF2" w:rsidRDefault="004E1CF2" w:rsidP="007101A2">
      <w:pPr>
        <w:pStyle w:val="BodyText"/>
        <w:spacing w:line="240" w:lineRule="auto"/>
        <w:ind w:firstLine="0"/>
      </w:pPr>
    </w:p>
    <w:p w14:paraId="157BE939" w14:textId="77777777" w:rsidR="001741D3" w:rsidRPr="001741D3" w:rsidRDefault="001741D3" w:rsidP="007101A2">
      <w:pPr>
        <w:pStyle w:val="BodyText"/>
        <w:spacing w:line="240" w:lineRule="auto"/>
        <w:ind w:firstLine="0"/>
        <w:rPr>
          <w:vanish/>
        </w:rPr>
      </w:pPr>
      <w:r w:rsidRPr="001741D3">
        <w:rPr>
          <w:vanish/>
        </w:rPr>
        <w:t>..Title</w:t>
      </w:r>
    </w:p>
    <w:p w14:paraId="40E5F92C" w14:textId="0275764B" w:rsidR="004E1CF2" w:rsidRDefault="001741D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0500B">
        <w:t>administrative code of the city of New York</w:t>
      </w:r>
      <w:r w:rsidR="004E1CF2">
        <w:t>, in relation to</w:t>
      </w:r>
      <w:r w:rsidR="00873B26">
        <w:t xml:space="preserve"> </w:t>
      </w:r>
      <w:r w:rsidR="00CD1A0E">
        <w:t xml:space="preserve">court supervised release </w:t>
      </w:r>
      <w:proofErr w:type="gramStart"/>
      <w:r w:rsidR="00CD1A0E">
        <w:t>program</w:t>
      </w:r>
      <w:proofErr w:type="gramEnd"/>
      <w:r w:rsidR="00CD1A0E">
        <w:t xml:space="preserve"> court notification requirements</w:t>
      </w:r>
    </w:p>
    <w:p w14:paraId="705EF8C6" w14:textId="2FF35759" w:rsidR="001741D3" w:rsidRPr="001741D3" w:rsidRDefault="001741D3" w:rsidP="007101A2">
      <w:pPr>
        <w:pStyle w:val="BodyText"/>
        <w:spacing w:line="240" w:lineRule="auto"/>
        <w:ind w:firstLine="0"/>
        <w:rPr>
          <w:vanish/>
        </w:rPr>
      </w:pPr>
      <w:r w:rsidRPr="001741D3">
        <w:rPr>
          <w:vanish/>
        </w:rPr>
        <w:t>..Body</w:t>
      </w:r>
    </w:p>
    <w:p w14:paraId="5194D67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5F55A8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9E6361" w14:textId="77777777" w:rsidR="004E1CF2" w:rsidRDefault="004E1CF2" w:rsidP="006662DF">
      <w:pPr>
        <w:jc w:val="both"/>
      </w:pPr>
    </w:p>
    <w:p w14:paraId="502BA23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FBA07A" w14:textId="7D1C8E1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0500B">
        <w:t xml:space="preserve">Chapter 3 of title 9 of the administrative code of the city of New York is amended </w:t>
      </w:r>
      <w:r w:rsidR="002F5754">
        <w:t>by adding a new</w:t>
      </w:r>
      <w:r w:rsidR="0010500B">
        <w:t xml:space="preserve"> section 9-31</w:t>
      </w:r>
      <w:r w:rsidR="006E2D27">
        <w:t>3</w:t>
      </w:r>
      <w:r w:rsidR="0010500B">
        <w:t xml:space="preserve"> to read as follows: </w:t>
      </w:r>
    </w:p>
    <w:p w14:paraId="7B6CFB51" w14:textId="419C541F" w:rsidR="004D6B73" w:rsidRPr="00826BF8" w:rsidRDefault="0010500B" w:rsidP="004D6B73">
      <w:pPr>
        <w:spacing w:line="480" w:lineRule="auto"/>
        <w:jc w:val="both"/>
        <w:rPr>
          <w:u w:val="single"/>
        </w:rPr>
      </w:pPr>
      <w:r w:rsidRPr="00826BF8">
        <w:rPr>
          <w:u w:val="single"/>
        </w:rPr>
        <w:t>§ 9-</w:t>
      </w:r>
      <w:r w:rsidR="002F5754">
        <w:rPr>
          <w:u w:val="single"/>
        </w:rPr>
        <w:t>31</w:t>
      </w:r>
      <w:r w:rsidR="00EF5191">
        <w:rPr>
          <w:u w:val="single"/>
        </w:rPr>
        <w:t>3</w:t>
      </w:r>
      <w:r w:rsidR="002F5754" w:rsidRPr="00826BF8">
        <w:rPr>
          <w:u w:val="single"/>
        </w:rPr>
        <w:t xml:space="preserve"> </w:t>
      </w:r>
      <w:r w:rsidR="00CD1A0E">
        <w:rPr>
          <w:u w:val="single"/>
        </w:rPr>
        <w:t>Supervised Release Program Court Notifications</w:t>
      </w:r>
      <w:r w:rsidRPr="00826BF8">
        <w:rPr>
          <w:u w:val="single"/>
        </w:rPr>
        <w:t>. a. Definitions</w:t>
      </w:r>
      <w:r w:rsidR="004C4929" w:rsidRPr="00826BF8">
        <w:rPr>
          <w:u w:val="single"/>
        </w:rPr>
        <w:t>. For the purposes of this section, the following ter</w:t>
      </w:r>
      <w:r w:rsidR="002F5754">
        <w:rPr>
          <w:u w:val="single"/>
        </w:rPr>
        <w:t>ms have the following meanings:</w:t>
      </w:r>
    </w:p>
    <w:p w14:paraId="01C2135C" w14:textId="1AFDD9E0" w:rsidR="00DA2B29" w:rsidRPr="00DA2B29" w:rsidRDefault="00254A00" w:rsidP="00EF5191">
      <w:pPr>
        <w:pStyle w:val="DoubleSpaceParagaph"/>
        <w:ind w:firstLine="720"/>
      </w:pPr>
      <w:r>
        <w:rPr>
          <w:szCs w:val="24"/>
          <w:u w:val="single"/>
        </w:rPr>
        <w:t>S</w:t>
      </w:r>
      <w:r w:rsidR="003D37D0">
        <w:rPr>
          <w:szCs w:val="24"/>
          <w:u w:val="single"/>
        </w:rPr>
        <w:t>upervised release program</w:t>
      </w:r>
      <w:r w:rsidR="00936B33">
        <w:rPr>
          <w:szCs w:val="24"/>
          <w:u w:val="single"/>
        </w:rPr>
        <w:t>. The term “</w:t>
      </w:r>
      <w:r w:rsidR="003D37D0">
        <w:rPr>
          <w:szCs w:val="24"/>
          <w:u w:val="single"/>
        </w:rPr>
        <w:t>supervised release program</w:t>
      </w:r>
      <w:r w:rsidR="00936B33">
        <w:rPr>
          <w:szCs w:val="24"/>
          <w:u w:val="single"/>
        </w:rPr>
        <w:t xml:space="preserve">” </w:t>
      </w:r>
      <w:r w:rsidR="003D37D0">
        <w:rPr>
          <w:szCs w:val="24"/>
          <w:u w:val="single"/>
        </w:rPr>
        <w:t>means a program that provides monitoring and supervision for a criminal defendant who is released from custody during the pendency of a prosecution under the condition that such defendant maintain contact with an entity or individual or otherwise participate in mandatory programming during such release.</w:t>
      </w:r>
    </w:p>
    <w:p w14:paraId="015FBB76" w14:textId="1F9CF5FD" w:rsidR="005643AF" w:rsidRPr="00DA2B29" w:rsidRDefault="005643AF" w:rsidP="00EF5191">
      <w:pPr>
        <w:spacing w:line="480" w:lineRule="auto"/>
        <w:jc w:val="both"/>
      </w:pPr>
      <w:r w:rsidRPr="00826BF8">
        <w:rPr>
          <w:u w:val="single"/>
        </w:rPr>
        <w:t xml:space="preserve">b. </w:t>
      </w:r>
      <w:r w:rsidR="00ED4C8C">
        <w:rPr>
          <w:u w:val="single"/>
        </w:rPr>
        <w:t>Any supervised release program, including a supervised release program operated by a</w:t>
      </w:r>
      <w:r w:rsidR="00254A00">
        <w:rPr>
          <w:u w:val="single"/>
        </w:rPr>
        <w:t xml:space="preserve"> city contractor or subcontractor</w:t>
      </w:r>
      <w:r w:rsidR="002A7279">
        <w:rPr>
          <w:u w:val="single"/>
        </w:rPr>
        <w:t>,</w:t>
      </w:r>
      <w:r w:rsidR="00254A00">
        <w:rPr>
          <w:u w:val="single"/>
        </w:rPr>
        <w:t xml:space="preserve"> must </w:t>
      </w:r>
      <w:r w:rsidR="00CD1A0E">
        <w:rPr>
          <w:u w:val="single"/>
        </w:rPr>
        <w:t>notify the court and all court parties</w:t>
      </w:r>
      <w:r w:rsidR="00BA7C84">
        <w:rPr>
          <w:u w:val="single"/>
        </w:rPr>
        <w:t xml:space="preserve"> including, but not limited to a probation officer, </w:t>
      </w:r>
      <w:r w:rsidR="00935702">
        <w:rPr>
          <w:u w:val="single"/>
        </w:rPr>
        <w:t xml:space="preserve">court-ordered </w:t>
      </w:r>
      <w:r w:rsidR="00BA7C84">
        <w:rPr>
          <w:u w:val="single"/>
        </w:rPr>
        <w:t>mental health provider and, when appropriate, the District Attorney</w:t>
      </w:r>
      <w:r w:rsidR="00CD1A0E">
        <w:rPr>
          <w:u w:val="single"/>
        </w:rPr>
        <w:t xml:space="preserve"> regarding a missed </w:t>
      </w:r>
      <w:r w:rsidR="007C4204">
        <w:rPr>
          <w:u w:val="single"/>
        </w:rPr>
        <w:t xml:space="preserve">telephone contact or </w:t>
      </w:r>
      <w:r w:rsidR="00CD1A0E">
        <w:rPr>
          <w:u w:val="single"/>
        </w:rPr>
        <w:t xml:space="preserve">office visit by program participant within 24 hours or such participant’s next court day, whichever is sooner. </w:t>
      </w:r>
    </w:p>
    <w:p w14:paraId="65421A4D" w14:textId="65566FFD" w:rsidR="001741D3" w:rsidRPr="0060069C" w:rsidRDefault="00595589" w:rsidP="003D37D0">
      <w:pPr>
        <w:spacing w:line="480" w:lineRule="auto"/>
        <w:jc w:val="both"/>
        <w:sectPr w:rsidR="001741D3" w:rsidRPr="0060069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60069C">
        <w:t xml:space="preserve"> This local law takes </w:t>
      </w:r>
      <w:proofErr w:type="gramStart"/>
      <w:r w:rsidR="0060069C">
        <w:t xml:space="preserve">effect </w:t>
      </w:r>
      <w:r w:rsidR="00873775">
        <w:t>in</w:t>
      </w:r>
      <w:proofErr w:type="gramEnd"/>
      <w:r w:rsidR="00873775">
        <w:t xml:space="preserve"> </w:t>
      </w:r>
      <w:r w:rsidR="003D37D0">
        <w:t>90</w:t>
      </w:r>
      <w:r w:rsidR="00001DB1">
        <w:t xml:space="preserve"> </w:t>
      </w:r>
      <w:r w:rsidR="00873775">
        <w:t>days</w:t>
      </w:r>
      <w:r w:rsidR="003D37D0">
        <w:t xml:space="preserve"> after it becomes law.</w:t>
      </w:r>
    </w:p>
    <w:p w14:paraId="3EB7655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29B735A" w14:textId="77777777" w:rsidR="00C853EB" w:rsidRDefault="00C853EB" w:rsidP="007101A2">
      <w:pPr>
        <w:ind w:firstLine="0"/>
        <w:jc w:val="both"/>
        <w:rPr>
          <w:sz w:val="18"/>
          <w:szCs w:val="18"/>
        </w:rPr>
      </w:pPr>
    </w:p>
    <w:p w14:paraId="336A2B9F" w14:textId="77777777" w:rsidR="00C853EB" w:rsidRDefault="00C853EB" w:rsidP="007101A2">
      <w:pPr>
        <w:ind w:firstLine="0"/>
        <w:jc w:val="both"/>
        <w:rPr>
          <w:sz w:val="18"/>
          <w:szCs w:val="18"/>
        </w:rPr>
      </w:pPr>
    </w:p>
    <w:p w14:paraId="693C9AE2" w14:textId="77777777" w:rsidR="001741D3" w:rsidRDefault="001741D3" w:rsidP="007101A2">
      <w:pPr>
        <w:ind w:firstLine="0"/>
        <w:jc w:val="both"/>
        <w:rPr>
          <w:sz w:val="18"/>
          <w:szCs w:val="18"/>
        </w:rPr>
      </w:pPr>
    </w:p>
    <w:p w14:paraId="5FCD47C4" w14:textId="1435ABC0" w:rsidR="007713A0" w:rsidRDefault="00490D72" w:rsidP="007713A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JW</w:t>
      </w:r>
    </w:p>
    <w:p w14:paraId="61470457" w14:textId="3D8B4057" w:rsidR="007713A0" w:rsidRDefault="007713A0" w:rsidP="007713A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EF5191">
        <w:rPr>
          <w:sz w:val="18"/>
          <w:szCs w:val="18"/>
        </w:rPr>
        <w:t>20968</w:t>
      </w:r>
    </w:p>
    <w:p w14:paraId="1CDD2010" w14:textId="29B40F66" w:rsidR="00ED4C8C" w:rsidRDefault="00ED4C8C" w:rsidP="007713A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3.17.26</w:t>
      </w:r>
    </w:p>
    <w:p w14:paraId="5F2DA3C2" w14:textId="77777777" w:rsidR="00AE212E" w:rsidRDefault="00AE212E" w:rsidP="007101A2">
      <w:pPr>
        <w:ind w:firstLine="0"/>
        <w:rPr>
          <w:sz w:val="18"/>
          <w:szCs w:val="18"/>
        </w:rPr>
      </w:pPr>
    </w:p>
    <w:p w14:paraId="74F03C6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D1B1" w14:textId="77777777" w:rsidR="00885B72" w:rsidRDefault="00885B72">
      <w:r>
        <w:separator/>
      </w:r>
    </w:p>
    <w:p w14:paraId="58804015" w14:textId="77777777" w:rsidR="00885B72" w:rsidRDefault="00885B72"/>
  </w:endnote>
  <w:endnote w:type="continuationSeparator" w:id="0">
    <w:p w14:paraId="3DF3D6A9" w14:textId="77777777" w:rsidR="00885B72" w:rsidRDefault="00885B72">
      <w:r>
        <w:continuationSeparator/>
      </w:r>
    </w:p>
    <w:p w14:paraId="4E7EE071" w14:textId="77777777" w:rsidR="00885B72" w:rsidRDefault="00885B72"/>
  </w:endnote>
  <w:endnote w:type="continuationNotice" w:id="1">
    <w:p w14:paraId="514EFABA" w14:textId="77777777" w:rsidR="00885B72" w:rsidRDefault="00885B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0955B6" w14:textId="17DA25D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A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2A0D3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B044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109A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3CA1" w14:textId="77777777" w:rsidR="00885B72" w:rsidRDefault="00885B72">
      <w:r>
        <w:separator/>
      </w:r>
    </w:p>
    <w:p w14:paraId="272191E1" w14:textId="77777777" w:rsidR="00885B72" w:rsidRDefault="00885B72"/>
  </w:footnote>
  <w:footnote w:type="continuationSeparator" w:id="0">
    <w:p w14:paraId="12E7C8DE" w14:textId="77777777" w:rsidR="00885B72" w:rsidRDefault="00885B72">
      <w:r>
        <w:continuationSeparator/>
      </w:r>
    </w:p>
    <w:p w14:paraId="6111A97D" w14:textId="77777777" w:rsidR="00885B72" w:rsidRDefault="00885B72"/>
  </w:footnote>
  <w:footnote w:type="continuationNotice" w:id="1">
    <w:p w14:paraId="00249A56" w14:textId="77777777" w:rsidR="00885B72" w:rsidRDefault="00885B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29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NDc0NTAwNTU3t7BU0lEKTi0uzszPAykwqgUAcebgcywAAAA="/>
  </w:docVars>
  <w:rsids>
    <w:rsidRoot w:val="00500AD2"/>
    <w:rsid w:val="00001DB1"/>
    <w:rsid w:val="0000203E"/>
    <w:rsid w:val="000135A3"/>
    <w:rsid w:val="00035181"/>
    <w:rsid w:val="000502BC"/>
    <w:rsid w:val="00056BB0"/>
    <w:rsid w:val="00064AFB"/>
    <w:rsid w:val="000743F2"/>
    <w:rsid w:val="0007555C"/>
    <w:rsid w:val="000850AD"/>
    <w:rsid w:val="0009173E"/>
    <w:rsid w:val="00094A70"/>
    <w:rsid w:val="000A131C"/>
    <w:rsid w:val="000A7B71"/>
    <w:rsid w:val="000A7EDD"/>
    <w:rsid w:val="000D4A7F"/>
    <w:rsid w:val="000E1446"/>
    <w:rsid w:val="000E249B"/>
    <w:rsid w:val="000F71FD"/>
    <w:rsid w:val="0010500B"/>
    <w:rsid w:val="001062C5"/>
    <w:rsid w:val="00106C80"/>
    <w:rsid w:val="001073BD"/>
    <w:rsid w:val="0011068E"/>
    <w:rsid w:val="001120AD"/>
    <w:rsid w:val="00112429"/>
    <w:rsid w:val="00115B31"/>
    <w:rsid w:val="00116D53"/>
    <w:rsid w:val="0015070B"/>
    <w:rsid w:val="001509BF"/>
    <w:rsid w:val="00150A27"/>
    <w:rsid w:val="00162FC0"/>
    <w:rsid w:val="00165627"/>
    <w:rsid w:val="00167107"/>
    <w:rsid w:val="001741D3"/>
    <w:rsid w:val="00176CB8"/>
    <w:rsid w:val="00180BD2"/>
    <w:rsid w:val="0018528C"/>
    <w:rsid w:val="00195A80"/>
    <w:rsid w:val="001A07F9"/>
    <w:rsid w:val="001A0A92"/>
    <w:rsid w:val="001B4162"/>
    <w:rsid w:val="001D4249"/>
    <w:rsid w:val="001D46D7"/>
    <w:rsid w:val="001D4A40"/>
    <w:rsid w:val="001D6603"/>
    <w:rsid w:val="00205741"/>
    <w:rsid w:val="00207323"/>
    <w:rsid w:val="0021642E"/>
    <w:rsid w:val="0022045B"/>
    <w:rsid w:val="0022099D"/>
    <w:rsid w:val="002372AD"/>
    <w:rsid w:val="00240506"/>
    <w:rsid w:val="00241F94"/>
    <w:rsid w:val="00254A00"/>
    <w:rsid w:val="00265D71"/>
    <w:rsid w:val="00270162"/>
    <w:rsid w:val="00280955"/>
    <w:rsid w:val="00292C42"/>
    <w:rsid w:val="002A689A"/>
    <w:rsid w:val="002A7279"/>
    <w:rsid w:val="002B5A74"/>
    <w:rsid w:val="002C4435"/>
    <w:rsid w:val="002C52E5"/>
    <w:rsid w:val="002D043F"/>
    <w:rsid w:val="002D5F4F"/>
    <w:rsid w:val="002F196D"/>
    <w:rsid w:val="002F269C"/>
    <w:rsid w:val="002F561B"/>
    <w:rsid w:val="002F5754"/>
    <w:rsid w:val="00301E5D"/>
    <w:rsid w:val="00302D32"/>
    <w:rsid w:val="00320D3B"/>
    <w:rsid w:val="0033027F"/>
    <w:rsid w:val="00343761"/>
    <w:rsid w:val="003447CD"/>
    <w:rsid w:val="003465F6"/>
    <w:rsid w:val="00352CA7"/>
    <w:rsid w:val="003554DC"/>
    <w:rsid w:val="003720CF"/>
    <w:rsid w:val="003874A1"/>
    <w:rsid w:val="00387754"/>
    <w:rsid w:val="00393218"/>
    <w:rsid w:val="00394225"/>
    <w:rsid w:val="003A29EF"/>
    <w:rsid w:val="003A75C2"/>
    <w:rsid w:val="003D37D0"/>
    <w:rsid w:val="003F26F9"/>
    <w:rsid w:val="003F3109"/>
    <w:rsid w:val="004005CC"/>
    <w:rsid w:val="00401A50"/>
    <w:rsid w:val="00432688"/>
    <w:rsid w:val="00444642"/>
    <w:rsid w:val="00447A01"/>
    <w:rsid w:val="00463D5A"/>
    <w:rsid w:val="00465293"/>
    <w:rsid w:val="00475ABA"/>
    <w:rsid w:val="00483036"/>
    <w:rsid w:val="00490387"/>
    <w:rsid w:val="00490D72"/>
    <w:rsid w:val="004948B5"/>
    <w:rsid w:val="00497233"/>
    <w:rsid w:val="004A72CA"/>
    <w:rsid w:val="004B097C"/>
    <w:rsid w:val="004C4929"/>
    <w:rsid w:val="004D1B99"/>
    <w:rsid w:val="004D6B73"/>
    <w:rsid w:val="004E1CF2"/>
    <w:rsid w:val="004F3343"/>
    <w:rsid w:val="00500AD2"/>
    <w:rsid w:val="005020E8"/>
    <w:rsid w:val="005159E0"/>
    <w:rsid w:val="00550E96"/>
    <w:rsid w:val="00554C35"/>
    <w:rsid w:val="005550E4"/>
    <w:rsid w:val="005643AF"/>
    <w:rsid w:val="0057235A"/>
    <w:rsid w:val="00580C9E"/>
    <w:rsid w:val="00586366"/>
    <w:rsid w:val="00595589"/>
    <w:rsid w:val="00595D68"/>
    <w:rsid w:val="005A1EBD"/>
    <w:rsid w:val="005B5DE4"/>
    <w:rsid w:val="005C19D9"/>
    <w:rsid w:val="005C6980"/>
    <w:rsid w:val="005D4A03"/>
    <w:rsid w:val="005E655A"/>
    <w:rsid w:val="005E7681"/>
    <w:rsid w:val="005F3AA6"/>
    <w:rsid w:val="0060069C"/>
    <w:rsid w:val="00602959"/>
    <w:rsid w:val="00613704"/>
    <w:rsid w:val="00630AB3"/>
    <w:rsid w:val="006431A7"/>
    <w:rsid w:val="006440FF"/>
    <w:rsid w:val="00660571"/>
    <w:rsid w:val="006632A0"/>
    <w:rsid w:val="006662DF"/>
    <w:rsid w:val="00677451"/>
    <w:rsid w:val="00681A93"/>
    <w:rsid w:val="00687344"/>
    <w:rsid w:val="0069346A"/>
    <w:rsid w:val="006A691C"/>
    <w:rsid w:val="006B26AF"/>
    <w:rsid w:val="006B590A"/>
    <w:rsid w:val="006B5AB9"/>
    <w:rsid w:val="006C29D8"/>
    <w:rsid w:val="006D3E3C"/>
    <w:rsid w:val="006D562C"/>
    <w:rsid w:val="006E2D27"/>
    <w:rsid w:val="006E5951"/>
    <w:rsid w:val="006F0605"/>
    <w:rsid w:val="006F5CC7"/>
    <w:rsid w:val="007101A2"/>
    <w:rsid w:val="007218EB"/>
    <w:rsid w:val="0072551E"/>
    <w:rsid w:val="00727F04"/>
    <w:rsid w:val="007316C5"/>
    <w:rsid w:val="00731A8B"/>
    <w:rsid w:val="0074578A"/>
    <w:rsid w:val="00750030"/>
    <w:rsid w:val="00767CD4"/>
    <w:rsid w:val="00770B9A"/>
    <w:rsid w:val="007713A0"/>
    <w:rsid w:val="007A1A40"/>
    <w:rsid w:val="007B293E"/>
    <w:rsid w:val="007B416E"/>
    <w:rsid w:val="007B6497"/>
    <w:rsid w:val="007C1D9D"/>
    <w:rsid w:val="007C4204"/>
    <w:rsid w:val="007C6893"/>
    <w:rsid w:val="007D521C"/>
    <w:rsid w:val="007D5248"/>
    <w:rsid w:val="007E0011"/>
    <w:rsid w:val="007E73C5"/>
    <w:rsid w:val="007E79D5"/>
    <w:rsid w:val="007F0A63"/>
    <w:rsid w:val="007F4087"/>
    <w:rsid w:val="00806569"/>
    <w:rsid w:val="008167F4"/>
    <w:rsid w:val="00826BF8"/>
    <w:rsid w:val="008279D5"/>
    <w:rsid w:val="0083646C"/>
    <w:rsid w:val="0085260B"/>
    <w:rsid w:val="00853E42"/>
    <w:rsid w:val="00856C8B"/>
    <w:rsid w:val="0086385A"/>
    <w:rsid w:val="00870EEC"/>
    <w:rsid w:val="008727E9"/>
    <w:rsid w:val="00872BFD"/>
    <w:rsid w:val="00873775"/>
    <w:rsid w:val="00873B26"/>
    <w:rsid w:val="00880099"/>
    <w:rsid w:val="008837A4"/>
    <w:rsid w:val="00885B72"/>
    <w:rsid w:val="00892A94"/>
    <w:rsid w:val="008E28FA"/>
    <w:rsid w:val="008F0B17"/>
    <w:rsid w:val="008F6FD7"/>
    <w:rsid w:val="00900ACB"/>
    <w:rsid w:val="009027F3"/>
    <w:rsid w:val="00903766"/>
    <w:rsid w:val="00910DAD"/>
    <w:rsid w:val="00925D71"/>
    <w:rsid w:val="00933C81"/>
    <w:rsid w:val="00934027"/>
    <w:rsid w:val="00935702"/>
    <w:rsid w:val="00936B33"/>
    <w:rsid w:val="009400EE"/>
    <w:rsid w:val="0094029B"/>
    <w:rsid w:val="00954ADE"/>
    <w:rsid w:val="009565A2"/>
    <w:rsid w:val="009579A0"/>
    <w:rsid w:val="009822E5"/>
    <w:rsid w:val="00990ECE"/>
    <w:rsid w:val="009B730C"/>
    <w:rsid w:val="009D1067"/>
    <w:rsid w:val="009D7485"/>
    <w:rsid w:val="009D77A3"/>
    <w:rsid w:val="009F3044"/>
    <w:rsid w:val="00A03635"/>
    <w:rsid w:val="00A06FE2"/>
    <w:rsid w:val="00A10451"/>
    <w:rsid w:val="00A269C2"/>
    <w:rsid w:val="00A37F69"/>
    <w:rsid w:val="00A46ACE"/>
    <w:rsid w:val="00A531EC"/>
    <w:rsid w:val="00A654D0"/>
    <w:rsid w:val="00A73528"/>
    <w:rsid w:val="00AA0EC2"/>
    <w:rsid w:val="00AD1881"/>
    <w:rsid w:val="00AE212E"/>
    <w:rsid w:val="00AF39A5"/>
    <w:rsid w:val="00B019C1"/>
    <w:rsid w:val="00B10EFF"/>
    <w:rsid w:val="00B15D83"/>
    <w:rsid w:val="00B1635A"/>
    <w:rsid w:val="00B30100"/>
    <w:rsid w:val="00B47730"/>
    <w:rsid w:val="00B565C2"/>
    <w:rsid w:val="00B80064"/>
    <w:rsid w:val="00BA4408"/>
    <w:rsid w:val="00BA599A"/>
    <w:rsid w:val="00BA7C84"/>
    <w:rsid w:val="00BB5C3B"/>
    <w:rsid w:val="00BB6434"/>
    <w:rsid w:val="00BC0B52"/>
    <w:rsid w:val="00BC1806"/>
    <w:rsid w:val="00BC5E03"/>
    <w:rsid w:val="00BD41EF"/>
    <w:rsid w:val="00BD4E49"/>
    <w:rsid w:val="00BE7B81"/>
    <w:rsid w:val="00BF365A"/>
    <w:rsid w:val="00BF3919"/>
    <w:rsid w:val="00BF76F0"/>
    <w:rsid w:val="00BF7DFB"/>
    <w:rsid w:val="00C034E3"/>
    <w:rsid w:val="00C30AFF"/>
    <w:rsid w:val="00C319CC"/>
    <w:rsid w:val="00C43EC9"/>
    <w:rsid w:val="00C443EA"/>
    <w:rsid w:val="00C6098B"/>
    <w:rsid w:val="00C816B7"/>
    <w:rsid w:val="00C83F87"/>
    <w:rsid w:val="00C853EB"/>
    <w:rsid w:val="00C92A35"/>
    <w:rsid w:val="00C93F56"/>
    <w:rsid w:val="00C96CEE"/>
    <w:rsid w:val="00CA09E2"/>
    <w:rsid w:val="00CA2899"/>
    <w:rsid w:val="00CA30A1"/>
    <w:rsid w:val="00CA6B5C"/>
    <w:rsid w:val="00CB344F"/>
    <w:rsid w:val="00CB3A0E"/>
    <w:rsid w:val="00CC4ED3"/>
    <w:rsid w:val="00CC559F"/>
    <w:rsid w:val="00CD1A0E"/>
    <w:rsid w:val="00CD5494"/>
    <w:rsid w:val="00CE602C"/>
    <w:rsid w:val="00CF17D2"/>
    <w:rsid w:val="00D00D43"/>
    <w:rsid w:val="00D117CA"/>
    <w:rsid w:val="00D17349"/>
    <w:rsid w:val="00D30A34"/>
    <w:rsid w:val="00D34AB2"/>
    <w:rsid w:val="00D42397"/>
    <w:rsid w:val="00D42AFB"/>
    <w:rsid w:val="00D52CE9"/>
    <w:rsid w:val="00D63236"/>
    <w:rsid w:val="00D71D13"/>
    <w:rsid w:val="00D929DF"/>
    <w:rsid w:val="00D94395"/>
    <w:rsid w:val="00D975BE"/>
    <w:rsid w:val="00DA2B29"/>
    <w:rsid w:val="00DB6BFB"/>
    <w:rsid w:val="00DC57C0"/>
    <w:rsid w:val="00DE4062"/>
    <w:rsid w:val="00DE6E46"/>
    <w:rsid w:val="00DF7976"/>
    <w:rsid w:val="00E0423E"/>
    <w:rsid w:val="00E06550"/>
    <w:rsid w:val="00E13406"/>
    <w:rsid w:val="00E209D3"/>
    <w:rsid w:val="00E2508B"/>
    <w:rsid w:val="00E26CD3"/>
    <w:rsid w:val="00E310B4"/>
    <w:rsid w:val="00E34500"/>
    <w:rsid w:val="00E37C8F"/>
    <w:rsid w:val="00E42EF6"/>
    <w:rsid w:val="00E43503"/>
    <w:rsid w:val="00E611AD"/>
    <w:rsid w:val="00E611DE"/>
    <w:rsid w:val="00E6136C"/>
    <w:rsid w:val="00E65532"/>
    <w:rsid w:val="00E7586F"/>
    <w:rsid w:val="00E771DF"/>
    <w:rsid w:val="00E84A4E"/>
    <w:rsid w:val="00E96AB4"/>
    <w:rsid w:val="00E97376"/>
    <w:rsid w:val="00EB262D"/>
    <w:rsid w:val="00EB4F54"/>
    <w:rsid w:val="00EB5A95"/>
    <w:rsid w:val="00ED266D"/>
    <w:rsid w:val="00ED2846"/>
    <w:rsid w:val="00ED4C8C"/>
    <w:rsid w:val="00ED6ADF"/>
    <w:rsid w:val="00EF1E62"/>
    <w:rsid w:val="00EF5191"/>
    <w:rsid w:val="00F01C1E"/>
    <w:rsid w:val="00F030A7"/>
    <w:rsid w:val="00F0418B"/>
    <w:rsid w:val="00F12CB7"/>
    <w:rsid w:val="00F1371E"/>
    <w:rsid w:val="00F1526A"/>
    <w:rsid w:val="00F21E23"/>
    <w:rsid w:val="00F23C44"/>
    <w:rsid w:val="00F33321"/>
    <w:rsid w:val="00F34140"/>
    <w:rsid w:val="00F43CF5"/>
    <w:rsid w:val="00F60349"/>
    <w:rsid w:val="00F747C0"/>
    <w:rsid w:val="00FA5BBD"/>
    <w:rsid w:val="00FA63F7"/>
    <w:rsid w:val="00FB2FD6"/>
    <w:rsid w:val="00FC412A"/>
    <w:rsid w:val="00FC4FD7"/>
    <w:rsid w:val="00FC547E"/>
    <w:rsid w:val="00FE2146"/>
    <w:rsid w:val="00FF34C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556943"/>
  <w15:docId w15:val="{A694ADEB-8A9E-4C50-B2C7-82D4E6F4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5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75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5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94225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rsid w:val="00936B33"/>
    <w:pPr>
      <w:suppressAutoHyphens/>
      <w:spacing w:line="480" w:lineRule="auto"/>
      <w:ind w:firstLine="1440"/>
      <w:jc w:val="both"/>
    </w:pPr>
    <w:rPr>
      <w:szCs w:val="20"/>
    </w:rPr>
  </w:style>
  <w:style w:type="character" w:customStyle="1" w:styleId="cf01">
    <w:name w:val="cf01"/>
    <w:basedOn w:val="DefaultParagraphFont"/>
    <w:rsid w:val="0061370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1" ma:contentTypeDescription="Create a new document." ma:contentTypeScope="" ma:versionID="447a44663847d164cf8486b872cc9ba5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da652357f669e31947eb5a143646ba0b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C3AF-5730-480F-97E3-C8B0C6E3D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70752-CD80-4BC2-9745-A03EE81D2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15CBD-5F1D-4B7D-84EA-DD32F61AA9BC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4.xml><?xml version="1.0" encoding="utf-8"?>
<ds:datastoreItem xmlns:ds="http://schemas.openxmlformats.org/officeDocument/2006/customXml" ds:itemID="{625B317F-EB6B-4132-9B8D-A9497E53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Jeffries, Jillian</cp:lastModifiedBy>
  <cp:revision>4</cp:revision>
  <cp:lastPrinted>2026-03-19T15:42:00Z</cp:lastPrinted>
  <dcterms:created xsi:type="dcterms:W3CDTF">2026-03-21T01:04:00Z</dcterms:created>
  <dcterms:modified xsi:type="dcterms:W3CDTF">2026-03-25T19:52:00Z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