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D1213F">
      <w:pPr>
        <w:pStyle w:val="NoSpacing"/>
        <w:spacing w:line="276" w:lineRule="auto"/>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0082DC3" w14:textId="01DB7898" w:rsidR="0041520B" w:rsidRDefault="007068C4" w:rsidP="58F8B9DC">
      <w:pPr>
        <w:pStyle w:val="NoSpacing"/>
        <w:spacing w:before="80"/>
        <w:jc w:val="both"/>
        <w:rPr>
          <w:rFonts w:cs="Times New Roman"/>
        </w:rPr>
      </w:pPr>
      <w:r w:rsidRPr="58F8B9DC">
        <w:rPr>
          <w:rFonts w:cs="Times New Roman"/>
        </w:rPr>
        <w:t xml:space="preserve">Int. No. </w:t>
      </w:r>
      <w:r w:rsidR="0092026F">
        <w:rPr>
          <w:rFonts w:cs="Times New Roman"/>
        </w:rPr>
        <w:t>761</w:t>
      </w:r>
    </w:p>
    <w:p w14:paraId="672A6659" w14:textId="77777777" w:rsidR="007068C4" w:rsidRPr="00A5189C" w:rsidRDefault="007068C4" w:rsidP="006C314E">
      <w:pPr>
        <w:pStyle w:val="NoSpacing"/>
        <w:spacing w:before="80"/>
        <w:jc w:val="both"/>
        <w:rPr>
          <w:rFonts w:cs="Times New Roman"/>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0A75271" w14:textId="0ADF6B3E" w:rsidR="004E6EE0" w:rsidRDefault="004E6EE0" w:rsidP="004E6EE0">
      <w:pPr>
        <w:autoSpaceDE w:val="0"/>
        <w:autoSpaceDN w:val="0"/>
        <w:adjustRightInd w:val="0"/>
        <w:jc w:val="both"/>
        <w:rPr>
          <w:rFonts w:eastAsiaTheme="minorHAnsi"/>
          <w:szCs w:val="24"/>
        </w:rPr>
      </w:pPr>
      <w:r>
        <w:rPr>
          <w:rFonts w:eastAsiaTheme="minorHAnsi"/>
          <w:szCs w:val="24"/>
        </w:rPr>
        <w:t xml:space="preserve">By the Public Advocate (Mr. Williams) </w:t>
      </w:r>
    </w:p>
    <w:p w14:paraId="15D50B01" w14:textId="45FE8D18" w:rsidR="1323E79D" w:rsidRDefault="1323E79D" w:rsidP="1323E79D">
      <w:pPr>
        <w:jc w:val="both"/>
        <w:rPr>
          <w:rFonts w:eastAsiaTheme="minorEastAsia"/>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5D965B2" w14:textId="77777777" w:rsidR="0041520B" w:rsidRDefault="001218E3" w:rsidP="001218E3">
      <w:pPr>
        <w:pStyle w:val="BodyText"/>
        <w:spacing w:before="80" w:line="240" w:lineRule="auto"/>
        <w:ind w:firstLine="0"/>
      </w:pPr>
      <w:r>
        <w:t>A Local Law to</w:t>
      </w:r>
      <w:r w:rsidR="00A9132D">
        <w:t xml:space="preserve"> </w:t>
      </w:r>
      <w:r w:rsidR="00640EC1">
        <w:t xml:space="preserve">amend the </w:t>
      </w:r>
      <w:sdt>
        <w:sdtPr>
          <w:id w:val="1993222445"/>
          <w:placeholder>
            <w:docPart w:val="A1DFF4B96274497287818D4DD6A63E20"/>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building code" w:value="New York city building code"/>
          </w:dropDownList>
        </w:sdtPr>
        <w:sdtContent>
          <w:r w:rsidR="00640EC1">
            <w:t>administrative code of the city of New York</w:t>
          </w:r>
        </w:sdtContent>
      </w:sdt>
      <w:r w:rsidR="00640EC1">
        <w:t xml:space="preserve">, in relation to </w:t>
      </w:r>
      <w:r w:rsidR="008E65FB">
        <w:t>establishing an emergency student food plan</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BEA81BA" w14:textId="77777777" w:rsidR="0017748E" w:rsidRDefault="009D3F0D" w:rsidP="00D1213F">
      <w:pPr>
        <w:pStyle w:val="NoSpacing"/>
        <w:spacing w:after="240"/>
        <w:jc w:val="both"/>
        <w:rPr>
          <w:rFonts w:cs="Times New Roman"/>
          <w:szCs w:val="24"/>
        </w:rPr>
      </w:pPr>
      <w:r>
        <w:rPr>
          <w:rFonts w:cs="Times New Roman"/>
          <w:szCs w:val="24"/>
        </w:rPr>
        <w:t xml:space="preserve">This bill would </w:t>
      </w:r>
      <w:r w:rsidR="008E65FB">
        <w:t>require the Office of Emergency Management, in consultation with the Mayor’s Office of Food Policy and the Department of Education (DOE) to develop a plan to provide students with breakfast, lunch and dinner in the event that City schools are ordered closed either by the governor, mayor or chancellor</w:t>
      </w:r>
      <w:r w:rsidR="00620A73">
        <w:t>, or when any form of remote learning is being used by the DOE</w:t>
      </w:r>
      <w:r w:rsidR="00640EC1">
        <w:t>.</w:t>
      </w:r>
      <w:r w:rsidR="008E65FB">
        <w:t xml:space="preserve"> The DOE already provides free breakfast, lunch and afterschool meals to all NYC public school students during the school year. This bill would ensure that in the event of an emergency or public health crisis that shutters schools, students will still be able to receive the meals they would normally receive in school and thus ensure their food security.</w:t>
      </w: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B475F" w14:textId="77777777" w:rsidR="0041520B" w:rsidRPr="00A5189C" w:rsidRDefault="00D1213F" w:rsidP="00D1213F">
      <w:pPr>
        <w:pStyle w:val="NoSpacing"/>
        <w:spacing w:before="80" w:line="360" w:lineRule="auto"/>
        <w:jc w:val="both"/>
        <w:rPr>
          <w:rFonts w:cs="Times New Roman"/>
          <w:szCs w:val="24"/>
        </w:rPr>
      </w:pPr>
      <w:r>
        <w:t>I</w:t>
      </w:r>
      <w:r w:rsidR="00A418EC">
        <w:t>mmediately</w:t>
      </w:r>
    </w:p>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335BA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A5189C" w:rsidRPr="00D1213F" w:rsidRDefault="00000000" w:rsidP="00D1213F">
      <w:pPr>
        <w:tabs>
          <w:tab w:val="left" w:pos="540"/>
        </w:tabs>
        <w:spacing w:after="120"/>
        <w:ind w:left="187"/>
        <w:rPr>
          <w:rStyle w:val="apple-style-span"/>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2EB378F" w14:textId="77777777" w:rsidR="006C314E" w:rsidRDefault="006C314E" w:rsidP="008823EE">
      <w:pPr>
        <w:pStyle w:val="NoSpacing"/>
        <w:jc w:val="both"/>
        <w:rPr>
          <w:rStyle w:val="apple-style-span"/>
          <w:szCs w:val="24"/>
        </w:rPr>
      </w:pPr>
    </w:p>
    <w:p w14:paraId="6D828848" w14:textId="77777777" w:rsidR="0071262A" w:rsidRDefault="0071262A" w:rsidP="0071262A">
      <w:pPr>
        <w:jc w:val="both"/>
        <w:rPr>
          <w:sz w:val="18"/>
          <w:szCs w:val="18"/>
        </w:rPr>
      </w:pPr>
      <w:r>
        <w:rPr>
          <w:sz w:val="18"/>
          <w:szCs w:val="18"/>
        </w:rPr>
        <w:t>JG</w:t>
      </w:r>
    </w:p>
    <w:p w14:paraId="43B32C5D" w14:textId="77777777" w:rsidR="0071262A" w:rsidRDefault="0071262A" w:rsidP="0071262A">
      <w:pPr>
        <w:jc w:val="both"/>
        <w:rPr>
          <w:sz w:val="18"/>
          <w:szCs w:val="18"/>
        </w:rPr>
      </w:pPr>
      <w:r>
        <w:rPr>
          <w:sz w:val="18"/>
          <w:szCs w:val="18"/>
        </w:rPr>
        <w:t>LS #4342</w:t>
      </w:r>
    </w:p>
    <w:p w14:paraId="4BB9CF84" w14:textId="77777777" w:rsidR="0071262A" w:rsidRDefault="0071262A" w:rsidP="0071262A">
      <w:pPr>
        <w:jc w:val="both"/>
        <w:rPr>
          <w:sz w:val="18"/>
          <w:szCs w:val="18"/>
        </w:rPr>
      </w:pPr>
      <w:r>
        <w:rPr>
          <w:sz w:val="18"/>
          <w:szCs w:val="18"/>
        </w:rPr>
        <w:t>Int. #0702-2024</w:t>
      </w:r>
    </w:p>
    <w:p w14:paraId="325ACBBA" w14:textId="77777777" w:rsidR="0071262A" w:rsidRDefault="0071262A" w:rsidP="0071262A">
      <w:pPr>
        <w:jc w:val="both"/>
        <w:rPr>
          <w:sz w:val="18"/>
          <w:szCs w:val="18"/>
        </w:rPr>
      </w:pPr>
      <w:r>
        <w:rPr>
          <w:sz w:val="18"/>
          <w:szCs w:val="18"/>
        </w:rPr>
        <w:t>1/6/2026 8:43 AM</w:t>
      </w:r>
    </w:p>
    <w:p w14:paraId="1446C391" w14:textId="7FD6C64E" w:rsidR="00B32C52" w:rsidRPr="001218E3" w:rsidRDefault="00B32C52" w:rsidP="0071262A">
      <w:pPr>
        <w:spacing w:line="259" w:lineRule="auto"/>
        <w:jc w:val="both"/>
        <w:rPr>
          <w:sz w:val="18"/>
          <w:szCs w:val="18"/>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4040D" w14:textId="77777777" w:rsidR="00CE78BF" w:rsidRDefault="00CE78BF" w:rsidP="00272634">
      <w:r>
        <w:separator/>
      </w:r>
    </w:p>
  </w:endnote>
  <w:endnote w:type="continuationSeparator" w:id="0">
    <w:p w14:paraId="227ED8AF" w14:textId="77777777" w:rsidR="00CE78BF" w:rsidRDefault="00CE78B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03AAA" w14:textId="77777777" w:rsidR="00CE78BF" w:rsidRDefault="00CE78BF" w:rsidP="00272634">
      <w:r>
        <w:separator/>
      </w:r>
    </w:p>
  </w:footnote>
  <w:footnote w:type="continuationSeparator" w:id="0">
    <w:p w14:paraId="61EDBEE2" w14:textId="77777777" w:rsidR="00CE78BF" w:rsidRDefault="00CE78B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2694648">
    <w:abstractNumId w:val="0"/>
  </w:num>
  <w:num w:numId="2" w16cid:durableId="1855072041">
    <w:abstractNumId w:val="2"/>
  </w:num>
  <w:num w:numId="3" w16cid:durableId="1873104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40EC1"/>
    <w:rsid w:val="000053F4"/>
    <w:rsid w:val="00006640"/>
    <w:rsid w:val="00010CFD"/>
    <w:rsid w:val="00030E40"/>
    <w:rsid w:val="00046C92"/>
    <w:rsid w:val="000765AF"/>
    <w:rsid w:val="00080B67"/>
    <w:rsid w:val="000E4F15"/>
    <w:rsid w:val="0010786F"/>
    <w:rsid w:val="001218E3"/>
    <w:rsid w:val="00134583"/>
    <w:rsid w:val="001349AE"/>
    <w:rsid w:val="001673AD"/>
    <w:rsid w:val="0017748E"/>
    <w:rsid w:val="001B259A"/>
    <w:rsid w:val="001C2910"/>
    <w:rsid w:val="001E3407"/>
    <w:rsid w:val="00216A92"/>
    <w:rsid w:val="0021732B"/>
    <w:rsid w:val="00220726"/>
    <w:rsid w:val="00241523"/>
    <w:rsid w:val="00255386"/>
    <w:rsid w:val="00272634"/>
    <w:rsid w:val="00280543"/>
    <w:rsid w:val="002B309C"/>
    <w:rsid w:val="002D5D8B"/>
    <w:rsid w:val="002D78A5"/>
    <w:rsid w:val="00310E8B"/>
    <w:rsid w:val="00314831"/>
    <w:rsid w:val="0033433B"/>
    <w:rsid w:val="00335BAD"/>
    <w:rsid w:val="00345D79"/>
    <w:rsid w:val="0035723D"/>
    <w:rsid w:val="003A304F"/>
    <w:rsid w:val="003D6D23"/>
    <w:rsid w:val="003E2F46"/>
    <w:rsid w:val="003E57E6"/>
    <w:rsid w:val="0041520B"/>
    <w:rsid w:val="004204BF"/>
    <w:rsid w:val="00424E79"/>
    <w:rsid w:val="00435546"/>
    <w:rsid w:val="00474067"/>
    <w:rsid w:val="0048104D"/>
    <w:rsid w:val="004872BC"/>
    <w:rsid w:val="004B589D"/>
    <w:rsid w:val="004E6EE0"/>
    <w:rsid w:val="005021D5"/>
    <w:rsid w:val="00512FB5"/>
    <w:rsid w:val="005331A0"/>
    <w:rsid w:val="00563377"/>
    <w:rsid w:val="00597FA2"/>
    <w:rsid w:val="005A6020"/>
    <w:rsid w:val="005B1E8E"/>
    <w:rsid w:val="005E5537"/>
    <w:rsid w:val="005E60DC"/>
    <w:rsid w:val="005F4579"/>
    <w:rsid w:val="00601833"/>
    <w:rsid w:val="00606846"/>
    <w:rsid w:val="0060722C"/>
    <w:rsid w:val="00615680"/>
    <w:rsid w:val="00617310"/>
    <w:rsid w:val="00620A73"/>
    <w:rsid w:val="00640EC1"/>
    <w:rsid w:val="00651D12"/>
    <w:rsid w:val="00654B28"/>
    <w:rsid w:val="006632CD"/>
    <w:rsid w:val="00665C81"/>
    <w:rsid w:val="00697AB0"/>
    <w:rsid w:val="006B0536"/>
    <w:rsid w:val="006C314E"/>
    <w:rsid w:val="006F5093"/>
    <w:rsid w:val="006F5C05"/>
    <w:rsid w:val="007068C4"/>
    <w:rsid w:val="0071262A"/>
    <w:rsid w:val="007266DB"/>
    <w:rsid w:val="00751580"/>
    <w:rsid w:val="00781399"/>
    <w:rsid w:val="007B1198"/>
    <w:rsid w:val="007B19B7"/>
    <w:rsid w:val="0082024D"/>
    <w:rsid w:val="00820C10"/>
    <w:rsid w:val="00830D00"/>
    <w:rsid w:val="00837EB5"/>
    <w:rsid w:val="0086326E"/>
    <w:rsid w:val="008745FF"/>
    <w:rsid w:val="008749A3"/>
    <w:rsid w:val="008823EE"/>
    <w:rsid w:val="008C5165"/>
    <w:rsid w:val="008D5767"/>
    <w:rsid w:val="008E65FB"/>
    <w:rsid w:val="008F4A45"/>
    <w:rsid w:val="00913920"/>
    <w:rsid w:val="00913AF7"/>
    <w:rsid w:val="0092026F"/>
    <w:rsid w:val="009243C8"/>
    <w:rsid w:val="00932BFA"/>
    <w:rsid w:val="009433AB"/>
    <w:rsid w:val="00957F28"/>
    <w:rsid w:val="00962A70"/>
    <w:rsid w:val="009654CB"/>
    <w:rsid w:val="00993F6A"/>
    <w:rsid w:val="009A0B99"/>
    <w:rsid w:val="009B087E"/>
    <w:rsid w:val="009C3A0F"/>
    <w:rsid w:val="009C7312"/>
    <w:rsid w:val="009D3F0D"/>
    <w:rsid w:val="00A0603B"/>
    <w:rsid w:val="00A418EC"/>
    <w:rsid w:val="00A5189C"/>
    <w:rsid w:val="00A54037"/>
    <w:rsid w:val="00A6526E"/>
    <w:rsid w:val="00A73AEC"/>
    <w:rsid w:val="00A75AA5"/>
    <w:rsid w:val="00A75E32"/>
    <w:rsid w:val="00A87143"/>
    <w:rsid w:val="00A9132D"/>
    <w:rsid w:val="00A9191F"/>
    <w:rsid w:val="00AD7EC0"/>
    <w:rsid w:val="00AE4DE1"/>
    <w:rsid w:val="00AF56D8"/>
    <w:rsid w:val="00B301DF"/>
    <w:rsid w:val="00B32C52"/>
    <w:rsid w:val="00B578BD"/>
    <w:rsid w:val="00B9759C"/>
    <w:rsid w:val="00BA1D4D"/>
    <w:rsid w:val="00BD2104"/>
    <w:rsid w:val="00BD51CA"/>
    <w:rsid w:val="00C001EF"/>
    <w:rsid w:val="00C12137"/>
    <w:rsid w:val="00C20C57"/>
    <w:rsid w:val="00C20D76"/>
    <w:rsid w:val="00C22CDF"/>
    <w:rsid w:val="00C45973"/>
    <w:rsid w:val="00C47A43"/>
    <w:rsid w:val="00C54B6F"/>
    <w:rsid w:val="00C564A2"/>
    <w:rsid w:val="00C67FA9"/>
    <w:rsid w:val="00C7318B"/>
    <w:rsid w:val="00C81754"/>
    <w:rsid w:val="00CC3989"/>
    <w:rsid w:val="00CC3F79"/>
    <w:rsid w:val="00CD4E05"/>
    <w:rsid w:val="00CE78BF"/>
    <w:rsid w:val="00CF18B9"/>
    <w:rsid w:val="00D0018B"/>
    <w:rsid w:val="00D1213F"/>
    <w:rsid w:val="00D25C62"/>
    <w:rsid w:val="00D37B7F"/>
    <w:rsid w:val="00D442F8"/>
    <w:rsid w:val="00D553B5"/>
    <w:rsid w:val="00D74104"/>
    <w:rsid w:val="00D92C74"/>
    <w:rsid w:val="00DA19F0"/>
    <w:rsid w:val="00DA25D7"/>
    <w:rsid w:val="00DB46CB"/>
    <w:rsid w:val="00DE5E9E"/>
    <w:rsid w:val="00E3518C"/>
    <w:rsid w:val="00E42C29"/>
    <w:rsid w:val="00E444FF"/>
    <w:rsid w:val="00E47F9F"/>
    <w:rsid w:val="00EC1F6B"/>
    <w:rsid w:val="00EF0E87"/>
    <w:rsid w:val="00F21FC5"/>
    <w:rsid w:val="00F42BA3"/>
    <w:rsid w:val="00F4558B"/>
    <w:rsid w:val="00F45FFD"/>
    <w:rsid w:val="00F51D32"/>
    <w:rsid w:val="00F656F0"/>
    <w:rsid w:val="00F74B3D"/>
    <w:rsid w:val="00F8773C"/>
    <w:rsid w:val="1323E79D"/>
    <w:rsid w:val="41B21AA6"/>
    <w:rsid w:val="58F8B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59147"/>
  <w15:docId w15:val="{58255E98-4083-4062-AAAD-13FB2FC9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76680">
      <w:bodyDiv w:val="1"/>
      <w:marLeft w:val="0"/>
      <w:marRight w:val="0"/>
      <w:marTop w:val="0"/>
      <w:marBottom w:val="0"/>
      <w:divBdr>
        <w:top w:val="none" w:sz="0" w:space="0" w:color="auto"/>
        <w:left w:val="none" w:sz="0" w:space="0" w:color="auto"/>
        <w:bottom w:val="none" w:sz="0" w:space="0" w:color="auto"/>
        <w:right w:val="none" w:sz="0" w:space="0" w:color="auto"/>
      </w:divBdr>
    </w:div>
    <w:div w:id="758520377">
      <w:bodyDiv w:val="1"/>
      <w:marLeft w:val="0"/>
      <w:marRight w:val="0"/>
      <w:marTop w:val="0"/>
      <w:marBottom w:val="0"/>
      <w:divBdr>
        <w:top w:val="none" w:sz="0" w:space="0" w:color="auto"/>
        <w:left w:val="none" w:sz="0" w:space="0" w:color="auto"/>
        <w:bottom w:val="none" w:sz="0" w:space="0" w:color="auto"/>
        <w:right w:val="none" w:sz="0" w:space="0" w:color="auto"/>
      </w:divBdr>
    </w:div>
    <w:div w:id="1164318395">
      <w:bodyDiv w:val="1"/>
      <w:marLeft w:val="0"/>
      <w:marRight w:val="0"/>
      <w:marTop w:val="0"/>
      <w:marBottom w:val="0"/>
      <w:divBdr>
        <w:top w:val="none" w:sz="0" w:space="0" w:color="auto"/>
        <w:left w:val="none" w:sz="0" w:space="0" w:color="auto"/>
        <w:bottom w:val="none" w:sz="0" w:space="0" w:color="auto"/>
        <w:right w:val="none" w:sz="0" w:space="0" w:color="auto"/>
      </w:divBdr>
    </w:div>
    <w:div w:id="1203909202">
      <w:bodyDiv w:val="1"/>
      <w:marLeft w:val="0"/>
      <w:marRight w:val="0"/>
      <w:marTop w:val="0"/>
      <w:marBottom w:val="0"/>
      <w:divBdr>
        <w:top w:val="none" w:sz="0" w:space="0" w:color="auto"/>
        <w:left w:val="none" w:sz="0" w:space="0" w:color="auto"/>
        <w:bottom w:val="none" w:sz="0" w:space="0" w:color="auto"/>
        <w:right w:val="none" w:sz="0" w:space="0" w:color="auto"/>
      </w:divBdr>
    </w:div>
    <w:div w:id="1406337813">
      <w:bodyDiv w:val="1"/>
      <w:marLeft w:val="0"/>
      <w:marRight w:val="0"/>
      <w:marTop w:val="0"/>
      <w:marBottom w:val="0"/>
      <w:divBdr>
        <w:top w:val="none" w:sz="0" w:space="0" w:color="auto"/>
        <w:left w:val="none" w:sz="0" w:space="0" w:color="auto"/>
        <w:bottom w:val="none" w:sz="0" w:space="0" w:color="auto"/>
        <w:right w:val="none" w:sz="0" w:space="0" w:color="auto"/>
      </w:divBdr>
    </w:div>
    <w:div w:id="1526409828">
      <w:bodyDiv w:val="1"/>
      <w:marLeft w:val="0"/>
      <w:marRight w:val="0"/>
      <w:marTop w:val="0"/>
      <w:marBottom w:val="0"/>
      <w:divBdr>
        <w:top w:val="none" w:sz="0" w:space="0" w:color="auto"/>
        <w:left w:val="none" w:sz="0" w:space="0" w:color="auto"/>
        <w:bottom w:val="none" w:sz="0" w:space="0" w:color="auto"/>
        <w:right w:val="none" w:sz="0" w:space="0" w:color="auto"/>
      </w:divBdr>
    </w:div>
    <w:div w:id="1977951040">
      <w:bodyDiv w:val="1"/>
      <w:marLeft w:val="0"/>
      <w:marRight w:val="0"/>
      <w:marTop w:val="0"/>
      <w:marBottom w:val="0"/>
      <w:divBdr>
        <w:top w:val="none" w:sz="0" w:space="0" w:color="auto"/>
        <w:left w:val="none" w:sz="0" w:space="0" w:color="auto"/>
        <w:bottom w:val="none" w:sz="0" w:space="0" w:color="auto"/>
        <w:right w:val="none" w:sz="0" w:space="0" w:color="auto"/>
      </w:divBdr>
    </w:div>
    <w:div w:id="197848422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DFF4B96274497287818D4DD6A63E20"/>
        <w:category>
          <w:name w:val="General"/>
          <w:gallery w:val="placeholder"/>
        </w:category>
        <w:types>
          <w:type w:val="bbPlcHdr"/>
        </w:types>
        <w:behaviors>
          <w:behavior w:val="content"/>
        </w:behaviors>
        <w:guid w:val="{77BC7DAC-4E1A-4957-98D8-069AE51F6EEA}"/>
      </w:docPartPr>
      <w:docPartBody>
        <w:p w:rsidR="00803316" w:rsidRDefault="00C54B6F" w:rsidP="00C54B6F">
          <w:pPr>
            <w:pStyle w:val="A1DFF4B96274497287818D4DD6A63E20"/>
          </w:pPr>
          <w:r w:rsidRPr="00B8034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6F"/>
    <w:rsid w:val="00000884"/>
    <w:rsid w:val="00034AFE"/>
    <w:rsid w:val="00142A6B"/>
    <w:rsid w:val="001879AC"/>
    <w:rsid w:val="00360614"/>
    <w:rsid w:val="00481173"/>
    <w:rsid w:val="004A04AE"/>
    <w:rsid w:val="00592E15"/>
    <w:rsid w:val="005A270E"/>
    <w:rsid w:val="005A3348"/>
    <w:rsid w:val="006406FA"/>
    <w:rsid w:val="006632CD"/>
    <w:rsid w:val="006A3A52"/>
    <w:rsid w:val="006D7B66"/>
    <w:rsid w:val="007949DA"/>
    <w:rsid w:val="00803316"/>
    <w:rsid w:val="00A45547"/>
    <w:rsid w:val="00A620CC"/>
    <w:rsid w:val="00A91CD4"/>
    <w:rsid w:val="00C001EF"/>
    <w:rsid w:val="00C27862"/>
    <w:rsid w:val="00C4711D"/>
    <w:rsid w:val="00C54B6F"/>
    <w:rsid w:val="00C81754"/>
    <w:rsid w:val="00CA38D8"/>
    <w:rsid w:val="00CB4FCE"/>
    <w:rsid w:val="00D90B72"/>
    <w:rsid w:val="00DC0EAB"/>
    <w:rsid w:val="00EA3138"/>
    <w:rsid w:val="00EA6BC0"/>
    <w:rsid w:val="00F36966"/>
    <w:rsid w:val="00F435B1"/>
    <w:rsid w:val="00F966DD"/>
    <w:rsid w:val="00FC7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4B6F"/>
    <w:rPr>
      <w:color w:val="808080"/>
    </w:rPr>
  </w:style>
  <w:style w:type="paragraph" w:customStyle="1" w:styleId="A1DFF4B96274497287818D4DD6A63E20">
    <w:name w:val="A1DFF4B96274497287818D4DD6A63E20"/>
    <w:rsid w:val="00C54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Butehorn, Malcom</dc:creator>
  <cp:lastModifiedBy>Jeffries, Jillian</cp:lastModifiedBy>
  <cp:revision>3</cp:revision>
  <cp:lastPrinted>2018-02-28T16:57:00Z</cp:lastPrinted>
  <dcterms:created xsi:type="dcterms:W3CDTF">2026-03-06T15:12:00Z</dcterms:created>
  <dcterms:modified xsi:type="dcterms:W3CDTF">2026-03-10T13:19:00Z</dcterms:modified>
</cp:coreProperties>
</file>