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134EA" w14:textId="7BA9372F" w:rsidR="00ED49CA" w:rsidRPr="00ED49CA" w:rsidRDefault="166A4600" w:rsidP="00ED49CA">
      <w:pPr>
        <w:ind w:firstLine="0"/>
        <w:jc w:val="center"/>
      </w:pPr>
      <w:r>
        <w:t>Int. No.</w:t>
      </w:r>
      <w:r w:rsidR="00280528">
        <w:t xml:space="preserve"> </w:t>
      </w:r>
      <w:r w:rsidR="00727CB0">
        <w:t>801</w:t>
      </w:r>
    </w:p>
    <w:p w14:paraId="75493B97" w14:textId="77777777" w:rsidR="00E97376" w:rsidRDefault="00E97376" w:rsidP="00E97376">
      <w:pPr>
        <w:ind w:firstLine="0"/>
        <w:jc w:val="center"/>
      </w:pPr>
    </w:p>
    <w:p w14:paraId="3861EBE7" w14:textId="2391A1AF" w:rsidR="00424775" w:rsidRDefault="00424775" w:rsidP="00424775">
      <w:pPr>
        <w:autoSpaceDE w:val="0"/>
        <w:autoSpaceDN w:val="0"/>
        <w:adjustRightInd w:val="0"/>
        <w:ind w:firstLine="0"/>
        <w:jc w:val="both"/>
        <w:rPr>
          <w:rFonts w:eastAsia="Calibri"/>
        </w:rPr>
      </w:pPr>
      <w:r>
        <w:rPr>
          <w:rFonts w:eastAsia="Calibri"/>
        </w:rPr>
        <w:t xml:space="preserve">By Council Member </w:t>
      </w:r>
      <w:r w:rsidR="001B408F">
        <w:rPr>
          <w:rFonts w:eastAsia="Calibri"/>
        </w:rPr>
        <w:t>Stevens</w:t>
      </w:r>
    </w:p>
    <w:p w14:paraId="49EB47B3" w14:textId="77777777" w:rsidR="004E1CF2" w:rsidRDefault="004E1CF2" w:rsidP="007101A2">
      <w:pPr>
        <w:pStyle w:val="BodyText"/>
        <w:spacing w:line="240" w:lineRule="auto"/>
        <w:ind w:firstLine="0"/>
      </w:pPr>
    </w:p>
    <w:p w14:paraId="3A81079A" w14:textId="77777777" w:rsidR="002240E7" w:rsidRPr="002240E7" w:rsidRDefault="002240E7" w:rsidP="007101A2">
      <w:pPr>
        <w:pStyle w:val="BodyText"/>
        <w:spacing w:line="240" w:lineRule="auto"/>
        <w:ind w:firstLine="0"/>
        <w:rPr>
          <w:vanish/>
        </w:rPr>
      </w:pPr>
      <w:r w:rsidRPr="002240E7">
        <w:rPr>
          <w:vanish/>
        </w:rPr>
        <w:t>..Title</w:t>
      </w:r>
    </w:p>
    <w:p w14:paraId="622A8713" w14:textId="5FCFC081" w:rsidR="004E1CF2" w:rsidRDefault="002240E7" w:rsidP="007101A2">
      <w:pPr>
        <w:pStyle w:val="BodyText"/>
        <w:spacing w:line="240" w:lineRule="auto"/>
        <w:ind w:firstLine="0"/>
      </w:pPr>
      <w:r>
        <w:t>A Local Law t</w:t>
      </w:r>
      <w:r w:rsidR="004E1CF2">
        <w:t xml:space="preserve">o </w:t>
      </w:r>
      <w:r w:rsidR="00E310B4">
        <w:t xml:space="preserve">amend </w:t>
      </w:r>
      <w:r w:rsidR="00806F6A">
        <w:t xml:space="preserve">the </w:t>
      </w:r>
      <w:sdt>
        <w:sdtPr>
          <w:id w:val="1993222445"/>
          <w:placeholder>
            <w:docPart w:val="E460CE5590AB4A2395F8436DC787C503"/>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806F6A">
            <w:t>administrative code of the city of New York</w:t>
          </w:r>
        </w:sdtContent>
      </w:sdt>
      <w:r w:rsidR="004E1CF2">
        <w:t>, in relation to</w:t>
      </w:r>
      <w:r w:rsidR="00873B26">
        <w:t xml:space="preserve"> </w:t>
      </w:r>
      <w:r w:rsidR="00D64CF8">
        <w:t>creating a</w:t>
      </w:r>
      <w:r w:rsidR="00DC6A65">
        <w:t>pprenticeships for early childhood education</w:t>
      </w:r>
    </w:p>
    <w:p w14:paraId="51B4D66B" w14:textId="4763BFD3" w:rsidR="002240E7" w:rsidRPr="002240E7" w:rsidRDefault="002240E7" w:rsidP="007101A2">
      <w:pPr>
        <w:pStyle w:val="BodyText"/>
        <w:spacing w:line="240" w:lineRule="auto"/>
        <w:ind w:firstLine="0"/>
        <w:rPr>
          <w:vanish/>
        </w:rPr>
      </w:pPr>
      <w:r w:rsidRPr="002240E7">
        <w:rPr>
          <w:vanish/>
        </w:rPr>
        <w:t>..Body</w:t>
      </w:r>
    </w:p>
    <w:p w14:paraId="148CD712" w14:textId="77777777" w:rsidR="004E1CF2" w:rsidRDefault="004E1CF2" w:rsidP="007101A2">
      <w:pPr>
        <w:pStyle w:val="BodyText"/>
        <w:spacing w:line="240" w:lineRule="auto"/>
        <w:ind w:firstLine="0"/>
        <w:rPr>
          <w:u w:val="single"/>
        </w:rPr>
      </w:pPr>
    </w:p>
    <w:p w14:paraId="7A2387FB" w14:textId="77777777" w:rsidR="004E1CF2" w:rsidRDefault="004E1CF2" w:rsidP="007101A2">
      <w:pPr>
        <w:ind w:firstLine="0"/>
        <w:jc w:val="both"/>
      </w:pPr>
      <w:r>
        <w:rPr>
          <w:u w:val="single"/>
        </w:rPr>
        <w:t>Be it enacted by the Council as follows</w:t>
      </w:r>
      <w:r w:rsidRPr="005B5DE4">
        <w:rPr>
          <w:u w:val="single"/>
        </w:rPr>
        <w:t>:</w:t>
      </w:r>
    </w:p>
    <w:p w14:paraId="40249C19" w14:textId="77777777" w:rsidR="004E1CF2" w:rsidRDefault="004E1CF2" w:rsidP="006662DF">
      <w:pPr>
        <w:jc w:val="both"/>
      </w:pPr>
    </w:p>
    <w:p w14:paraId="578544EC"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65C875E" w14:textId="5E46EF68" w:rsidR="00945A10" w:rsidRDefault="007101A2" w:rsidP="00A31896">
      <w:pPr>
        <w:spacing w:line="480" w:lineRule="auto"/>
        <w:jc w:val="both"/>
      </w:pPr>
      <w:r>
        <w:t>S</w:t>
      </w:r>
      <w:r w:rsidR="004E1CF2">
        <w:t>ection 1.</w:t>
      </w:r>
      <w:r w:rsidR="007E79D5">
        <w:t xml:space="preserve"> </w:t>
      </w:r>
      <w:r w:rsidR="0006408A" w:rsidRPr="0006408A">
        <w:t xml:space="preserve">Section </w:t>
      </w:r>
      <w:r w:rsidR="0006408A">
        <w:t>21</w:t>
      </w:r>
      <w:r w:rsidR="0006408A" w:rsidRPr="0006408A">
        <w:t>-</w:t>
      </w:r>
      <w:r w:rsidR="0006408A">
        <w:t>414</w:t>
      </w:r>
      <w:r w:rsidR="0006408A" w:rsidRPr="0006408A">
        <w:t xml:space="preserve"> of the administrative code of the city of New York, as </w:t>
      </w:r>
      <w:r w:rsidR="00C22CDD">
        <w:t>added</w:t>
      </w:r>
      <w:r w:rsidR="0006408A" w:rsidRPr="0006408A">
        <w:t xml:space="preserve"> by local law number </w:t>
      </w:r>
      <w:r w:rsidR="0006408A">
        <w:t>83</w:t>
      </w:r>
      <w:r w:rsidR="0006408A" w:rsidRPr="0006408A">
        <w:t xml:space="preserve"> for the year </w:t>
      </w:r>
      <w:r w:rsidR="0006408A">
        <w:t>2023</w:t>
      </w:r>
      <w:r w:rsidR="0006408A" w:rsidRPr="0006408A">
        <w:t>, is</w:t>
      </w:r>
      <w:r w:rsidR="00C22CDD">
        <w:t xml:space="preserve"> amended</w:t>
      </w:r>
      <w:r w:rsidR="00927567">
        <w:t xml:space="preserve"> to read as follows:</w:t>
      </w:r>
      <w:r w:rsidR="00927567">
        <w:tab/>
      </w:r>
    </w:p>
    <w:p w14:paraId="29710BEE" w14:textId="78A544C8" w:rsidR="00C92F2C" w:rsidRDefault="0061132D" w:rsidP="00C92F2C">
      <w:pPr>
        <w:spacing w:line="480" w:lineRule="auto"/>
        <w:jc w:val="both"/>
      </w:pPr>
      <w:r w:rsidRPr="00DC6A65">
        <w:t xml:space="preserve"> </w:t>
      </w:r>
      <w:r w:rsidRPr="00C22CDD">
        <w:t xml:space="preserve">§ </w:t>
      </w:r>
      <w:r w:rsidR="0016437A" w:rsidRPr="00C22CDD">
        <w:t>21-414</w:t>
      </w:r>
      <w:r w:rsidRPr="00C22CDD">
        <w:t xml:space="preserve">. </w:t>
      </w:r>
      <w:r w:rsidR="00C92F2C">
        <w:t xml:space="preserve">Summer youth employment program. a. Definition. For </w:t>
      </w:r>
      <w:r w:rsidR="00D32C57">
        <w:t>[</w:t>
      </w:r>
      <w:r w:rsidR="00C92F2C">
        <w:t>the</w:t>
      </w:r>
      <w:r w:rsidR="00D32C57">
        <w:t>]</w:t>
      </w:r>
      <w:r w:rsidR="00C92F2C">
        <w:t xml:space="preserve"> purposes of this section</w:t>
      </w:r>
      <w:r w:rsidR="00D32C57" w:rsidRPr="00F1668C">
        <w:rPr>
          <w:u w:val="single"/>
        </w:rPr>
        <w:t>,</w:t>
      </w:r>
      <w:r w:rsidR="00C92F2C">
        <w:t xml:space="preserve"> the </w:t>
      </w:r>
      <w:r w:rsidR="00D32C57">
        <w:t>[</w:t>
      </w:r>
      <w:r w:rsidR="00C92F2C">
        <w:t>following term has the following meaning:</w:t>
      </w:r>
    </w:p>
    <w:p w14:paraId="3AC640E8" w14:textId="34B428A2" w:rsidR="00C92F2C" w:rsidRDefault="00C92F2C" w:rsidP="00C92F2C">
      <w:pPr>
        <w:spacing w:line="480" w:lineRule="auto"/>
        <w:jc w:val="both"/>
      </w:pPr>
      <w:r>
        <w:t>Summer youth employment program. The</w:t>
      </w:r>
      <w:r w:rsidR="00D32C57">
        <w:t>]</w:t>
      </w:r>
      <w:r>
        <w:t xml:space="preserve"> term “summer youth employment program” means the program operated by the department of youth and community development to provide youth with opportunities for summer employment.</w:t>
      </w:r>
    </w:p>
    <w:p w14:paraId="38C0A5AC" w14:textId="5C4875CB" w:rsidR="00C92F2C" w:rsidRDefault="00C92F2C" w:rsidP="00C92F2C">
      <w:pPr>
        <w:spacing w:line="480" w:lineRule="auto"/>
        <w:jc w:val="both"/>
      </w:pPr>
      <w:r>
        <w:t>b.</w:t>
      </w:r>
      <w:r w:rsidR="00132895">
        <w:t xml:space="preserve"> </w:t>
      </w:r>
      <w:r>
        <w:t>The department shall operate a summer youth employment program. In operating the program, the department shall:</w:t>
      </w:r>
    </w:p>
    <w:p w14:paraId="1B6AFED3" w14:textId="03127D9A" w:rsidR="00C92F2C" w:rsidRDefault="00C92F2C" w:rsidP="00C92F2C">
      <w:pPr>
        <w:spacing w:line="480" w:lineRule="auto"/>
        <w:jc w:val="both"/>
      </w:pPr>
      <w:r>
        <w:t>1.</w:t>
      </w:r>
      <w:r w:rsidR="00132895">
        <w:t xml:space="preserve"> C</w:t>
      </w:r>
      <w:r>
        <w:t>oordinate with other agencies to develop summer youth employment opportunities within such agencies; each agency shall have a goal of accepting summer youth employment program participants equal to at least .5 percent of its total full-time headcount; [and]</w:t>
      </w:r>
    </w:p>
    <w:p w14:paraId="49EA6654" w14:textId="54F7EC77" w:rsidR="00C92F2C" w:rsidRDefault="00C92F2C" w:rsidP="00C92F2C">
      <w:pPr>
        <w:spacing w:line="480" w:lineRule="auto"/>
        <w:jc w:val="both"/>
      </w:pPr>
      <w:r>
        <w:t>2. Coordinate with the department of small business services to promote the summer youth employment program to businesses with which such department has contact[.]</w:t>
      </w:r>
      <w:r w:rsidRPr="00DC6A65">
        <w:rPr>
          <w:u w:val="single"/>
        </w:rPr>
        <w:t xml:space="preserve">; and </w:t>
      </w:r>
    </w:p>
    <w:p w14:paraId="4E4640AB" w14:textId="26663852" w:rsidR="00C92F2C" w:rsidRDefault="00C92F2C" w:rsidP="00C92F2C">
      <w:pPr>
        <w:spacing w:line="480" w:lineRule="auto"/>
        <w:jc w:val="both"/>
      </w:pPr>
      <w:r w:rsidRPr="00C22CDD">
        <w:rPr>
          <w:u w:val="single"/>
        </w:rPr>
        <w:t xml:space="preserve">3. </w:t>
      </w:r>
      <w:r w:rsidR="00725B82">
        <w:rPr>
          <w:u w:val="single"/>
        </w:rPr>
        <w:t>Provide employment, apprenticeship, internship, and credit-bearing opportunities for summer youth in the childcare and early childhood education sectors.</w:t>
      </w:r>
    </w:p>
    <w:p w14:paraId="5030D4FA" w14:textId="6250EA36" w:rsidR="00331CE4" w:rsidRPr="00C22CDD" w:rsidRDefault="00C92F2C" w:rsidP="00C92F2C">
      <w:pPr>
        <w:spacing w:line="480" w:lineRule="auto"/>
        <w:jc w:val="both"/>
      </w:pPr>
      <w:r>
        <w:t xml:space="preserve">c. On or before January 31, 2024, and annually thereafter, the commissioner shall submit to the mayor and the speaker of the council a report regarding the summer youth employment </w:t>
      </w:r>
      <w:r>
        <w:lastRenderedPageBreak/>
        <w:t>program. Such report shall include the number of youth employed pursuant to the summer youth employment program during the previous summer, disaggregated by placement in each of the government, private, and nonprofit sectors. For the government sector, the report shall disaggregate the number of youth employed by each agency. For any agency that does not meet the goal of employing at least .5 percent of its total full-time headcount, the report shall include an explanation of why the goal was not met.</w:t>
      </w:r>
      <w:r w:rsidR="00945A10" w:rsidRPr="00C22CDD">
        <w:t xml:space="preserve"> </w:t>
      </w:r>
    </w:p>
    <w:p w14:paraId="05608CCD" w14:textId="7716CC26" w:rsidR="00FF69A9" w:rsidRPr="00535384" w:rsidRDefault="00FF69A9" w:rsidP="00FF69A9">
      <w:pPr>
        <w:spacing w:line="480" w:lineRule="auto"/>
        <w:jc w:val="both"/>
        <w:sectPr w:rsidR="00FF69A9" w:rsidRPr="00535384" w:rsidSect="00AF39A5">
          <w:type w:val="continuous"/>
          <w:pgSz w:w="12240" w:h="15840"/>
          <w:pgMar w:top="1440" w:right="1440" w:bottom="1440" w:left="1440" w:header="720" w:footer="720" w:gutter="0"/>
          <w:lnNumType w:countBy="1"/>
          <w:cols w:space="720"/>
          <w:titlePg/>
          <w:docGrid w:linePitch="360"/>
        </w:sectPr>
      </w:pPr>
      <w:r w:rsidRPr="00535384">
        <w:t>§</w:t>
      </w:r>
      <w:r>
        <w:t xml:space="preserve"> 2. T</w:t>
      </w:r>
      <w:r w:rsidRPr="00535384">
        <w:t xml:space="preserve">his local law takes effect </w:t>
      </w:r>
      <w:r w:rsidR="00C22CDD">
        <w:t>immediately</w:t>
      </w:r>
      <w:r>
        <w:t>.</w:t>
      </w:r>
    </w:p>
    <w:p w14:paraId="5E7EF868"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64D27353" w14:textId="77777777" w:rsidR="002E4F5F" w:rsidRPr="002E4F5F" w:rsidRDefault="002E4F5F" w:rsidP="68F5EA8B">
      <w:pPr>
        <w:ind w:firstLine="0"/>
        <w:jc w:val="both"/>
        <w:rPr>
          <w:sz w:val="18"/>
          <w:szCs w:val="18"/>
        </w:rPr>
      </w:pPr>
      <w:r w:rsidRPr="002E4F5F">
        <w:rPr>
          <w:sz w:val="18"/>
          <w:szCs w:val="18"/>
        </w:rPr>
        <w:t>ACK</w:t>
      </w:r>
    </w:p>
    <w:p w14:paraId="103F8912" w14:textId="659D765B" w:rsidR="68F5EA8B" w:rsidRDefault="68F5EA8B" w:rsidP="68F5EA8B">
      <w:pPr>
        <w:ind w:firstLine="0"/>
        <w:jc w:val="both"/>
        <w:rPr>
          <w:sz w:val="18"/>
          <w:szCs w:val="18"/>
        </w:rPr>
      </w:pPr>
      <w:r w:rsidRPr="68F5EA8B">
        <w:rPr>
          <w:sz w:val="18"/>
          <w:szCs w:val="18"/>
        </w:rPr>
        <w:t>LS #</w:t>
      </w:r>
      <w:r w:rsidR="002E4F5F">
        <w:rPr>
          <w:sz w:val="18"/>
          <w:szCs w:val="18"/>
        </w:rPr>
        <w:t>18779</w:t>
      </w:r>
    </w:p>
    <w:p w14:paraId="6C9D2430" w14:textId="303FFB9F" w:rsidR="00BB5AE7" w:rsidRDefault="00BB5AE7" w:rsidP="68F5EA8B">
      <w:pPr>
        <w:ind w:firstLine="0"/>
        <w:jc w:val="both"/>
        <w:rPr>
          <w:sz w:val="18"/>
          <w:szCs w:val="18"/>
        </w:rPr>
      </w:pPr>
      <w:r>
        <w:rPr>
          <w:sz w:val="18"/>
          <w:szCs w:val="18"/>
        </w:rPr>
        <w:t>Int. #1484-2025</w:t>
      </w:r>
    </w:p>
    <w:p w14:paraId="674E87FB" w14:textId="10CCFA04" w:rsidR="68F5EA8B" w:rsidRDefault="00BB5AE7" w:rsidP="68F5EA8B">
      <w:pPr>
        <w:spacing w:line="259" w:lineRule="auto"/>
        <w:ind w:firstLine="0"/>
        <w:jc w:val="both"/>
      </w:pPr>
      <w:r>
        <w:rPr>
          <w:sz w:val="18"/>
          <w:szCs w:val="18"/>
        </w:rPr>
        <w:t>1/7/2026 1:48 PM</w:t>
      </w:r>
    </w:p>
    <w:p w14:paraId="1CF843BE" w14:textId="77777777" w:rsidR="00424746" w:rsidRDefault="00424746" w:rsidP="007101A2">
      <w:pPr>
        <w:ind w:firstLine="0"/>
        <w:jc w:val="both"/>
        <w:rPr>
          <w:sz w:val="18"/>
          <w:szCs w:val="18"/>
        </w:rPr>
      </w:pPr>
    </w:p>
    <w:p w14:paraId="4BD2A7EF" w14:textId="77777777" w:rsidR="00424746" w:rsidRPr="00424746" w:rsidRDefault="00424746" w:rsidP="007101A2">
      <w:pPr>
        <w:ind w:firstLine="0"/>
        <w:jc w:val="both"/>
        <w:rPr>
          <w:sz w:val="18"/>
          <w:szCs w:val="18"/>
        </w:rPr>
      </w:pPr>
    </w:p>
    <w:p w14:paraId="28332A20" w14:textId="77777777" w:rsidR="004E1CF2" w:rsidRDefault="004E1CF2" w:rsidP="007101A2">
      <w:pPr>
        <w:ind w:firstLine="0"/>
        <w:rPr>
          <w:sz w:val="18"/>
          <w:szCs w:val="18"/>
        </w:rPr>
      </w:pPr>
    </w:p>
    <w:p w14:paraId="4DE3E0B9" w14:textId="77777777" w:rsidR="00AE212E" w:rsidRDefault="00AE212E" w:rsidP="007101A2">
      <w:pPr>
        <w:ind w:firstLine="0"/>
        <w:rPr>
          <w:sz w:val="18"/>
          <w:szCs w:val="18"/>
        </w:rPr>
      </w:pPr>
    </w:p>
    <w:p w14:paraId="3A30EBEE"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0A9D7" w14:textId="77777777" w:rsidR="004A7C95" w:rsidRDefault="004A7C95">
      <w:r>
        <w:separator/>
      </w:r>
    </w:p>
    <w:p w14:paraId="00007B98" w14:textId="77777777" w:rsidR="004A7C95" w:rsidRDefault="004A7C95"/>
  </w:endnote>
  <w:endnote w:type="continuationSeparator" w:id="0">
    <w:p w14:paraId="5B9E401A" w14:textId="77777777" w:rsidR="004A7C95" w:rsidRDefault="004A7C95">
      <w:r>
        <w:continuationSeparator/>
      </w:r>
    </w:p>
    <w:p w14:paraId="610E18AF" w14:textId="77777777" w:rsidR="004A7C95" w:rsidRDefault="004A7C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9BC2B98" w14:textId="4C42F1FF" w:rsidR="008F0B17" w:rsidRDefault="008F0B17">
        <w:pPr>
          <w:pStyle w:val="Footer"/>
          <w:jc w:val="center"/>
        </w:pPr>
        <w:r>
          <w:fldChar w:fldCharType="begin"/>
        </w:r>
        <w:r>
          <w:instrText xml:space="preserve"> PAGE   \* MERGEFORMAT </w:instrText>
        </w:r>
        <w:r>
          <w:fldChar w:fldCharType="separate"/>
        </w:r>
        <w:r w:rsidR="00424775">
          <w:rPr>
            <w:noProof/>
          </w:rPr>
          <w:t>2</w:t>
        </w:r>
        <w:r>
          <w:rPr>
            <w:noProof/>
          </w:rPr>
          <w:fldChar w:fldCharType="end"/>
        </w:r>
      </w:p>
    </w:sdtContent>
  </w:sdt>
  <w:p w14:paraId="12E12443"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B207637" w14:textId="4F6A6BDB" w:rsidR="008F0B17" w:rsidRDefault="008F0B17">
        <w:pPr>
          <w:pStyle w:val="Footer"/>
          <w:jc w:val="center"/>
        </w:pPr>
        <w:r>
          <w:fldChar w:fldCharType="begin"/>
        </w:r>
        <w:r>
          <w:instrText xml:space="preserve"> PAGE   \* MERGEFORMAT </w:instrText>
        </w:r>
        <w:r>
          <w:fldChar w:fldCharType="separate"/>
        </w:r>
        <w:r w:rsidR="007C4897">
          <w:rPr>
            <w:noProof/>
          </w:rPr>
          <w:t>2</w:t>
        </w:r>
        <w:r>
          <w:rPr>
            <w:noProof/>
          </w:rPr>
          <w:fldChar w:fldCharType="end"/>
        </w:r>
      </w:p>
    </w:sdtContent>
  </w:sdt>
  <w:p w14:paraId="6763F8A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59FC0" w14:textId="77777777" w:rsidR="004A7C95" w:rsidRDefault="004A7C95">
      <w:r>
        <w:separator/>
      </w:r>
    </w:p>
    <w:p w14:paraId="469E735F" w14:textId="77777777" w:rsidR="004A7C95" w:rsidRDefault="004A7C95"/>
  </w:footnote>
  <w:footnote w:type="continuationSeparator" w:id="0">
    <w:p w14:paraId="363F17F1" w14:textId="77777777" w:rsidR="004A7C95" w:rsidRDefault="004A7C95">
      <w:r>
        <w:continuationSeparator/>
      </w:r>
    </w:p>
    <w:p w14:paraId="2D864DF8" w14:textId="77777777" w:rsidR="004A7C95" w:rsidRDefault="004A7C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1149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32D"/>
    <w:rsid w:val="00005956"/>
    <w:rsid w:val="000135A3"/>
    <w:rsid w:val="00016FB7"/>
    <w:rsid w:val="00035181"/>
    <w:rsid w:val="00047753"/>
    <w:rsid w:val="000502BC"/>
    <w:rsid w:val="00056BB0"/>
    <w:rsid w:val="0006408A"/>
    <w:rsid w:val="00064AFB"/>
    <w:rsid w:val="0009173E"/>
    <w:rsid w:val="00094A70"/>
    <w:rsid w:val="000D4A7F"/>
    <w:rsid w:val="000F7A87"/>
    <w:rsid w:val="001073BD"/>
    <w:rsid w:val="00111029"/>
    <w:rsid w:val="00115B31"/>
    <w:rsid w:val="00126E02"/>
    <w:rsid w:val="00132895"/>
    <w:rsid w:val="001509BF"/>
    <w:rsid w:val="00150A27"/>
    <w:rsid w:val="00162FC0"/>
    <w:rsid w:val="0016437A"/>
    <w:rsid w:val="00165627"/>
    <w:rsid w:val="00167107"/>
    <w:rsid w:val="001737A4"/>
    <w:rsid w:val="00180BD2"/>
    <w:rsid w:val="00195A80"/>
    <w:rsid w:val="001A4F29"/>
    <w:rsid w:val="001B408F"/>
    <w:rsid w:val="001C3CFE"/>
    <w:rsid w:val="001D4249"/>
    <w:rsid w:val="001E062C"/>
    <w:rsid w:val="001F39AE"/>
    <w:rsid w:val="001F4D8A"/>
    <w:rsid w:val="00205741"/>
    <w:rsid w:val="00207323"/>
    <w:rsid w:val="0021642E"/>
    <w:rsid w:val="0022099D"/>
    <w:rsid w:val="002222CB"/>
    <w:rsid w:val="002240E7"/>
    <w:rsid w:val="00241F94"/>
    <w:rsid w:val="002508EE"/>
    <w:rsid w:val="00252671"/>
    <w:rsid w:val="00254155"/>
    <w:rsid w:val="00270162"/>
    <w:rsid w:val="00280528"/>
    <w:rsid w:val="00280865"/>
    <w:rsid w:val="00280955"/>
    <w:rsid w:val="00292C42"/>
    <w:rsid w:val="00295A42"/>
    <w:rsid w:val="002C4435"/>
    <w:rsid w:val="002C711D"/>
    <w:rsid w:val="002D5F4F"/>
    <w:rsid w:val="002E4F5F"/>
    <w:rsid w:val="002F196D"/>
    <w:rsid w:val="002F269C"/>
    <w:rsid w:val="002F5CEF"/>
    <w:rsid w:val="00301E5D"/>
    <w:rsid w:val="00320D3B"/>
    <w:rsid w:val="0033027F"/>
    <w:rsid w:val="00331CE4"/>
    <w:rsid w:val="00343DA5"/>
    <w:rsid w:val="003447CD"/>
    <w:rsid w:val="00352CA7"/>
    <w:rsid w:val="003720CF"/>
    <w:rsid w:val="003874A1"/>
    <w:rsid w:val="00387754"/>
    <w:rsid w:val="00395751"/>
    <w:rsid w:val="003A29EF"/>
    <w:rsid w:val="003A75C2"/>
    <w:rsid w:val="003B7183"/>
    <w:rsid w:val="003D2BCA"/>
    <w:rsid w:val="003E1DF4"/>
    <w:rsid w:val="003F26F9"/>
    <w:rsid w:val="003F304F"/>
    <w:rsid w:val="003F3109"/>
    <w:rsid w:val="004137EB"/>
    <w:rsid w:val="0041557D"/>
    <w:rsid w:val="00424746"/>
    <w:rsid w:val="00424775"/>
    <w:rsid w:val="00432688"/>
    <w:rsid w:val="0043468C"/>
    <w:rsid w:val="004439C2"/>
    <w:rsid w:val="00444642"/>
    <w:rsid w:val="00447A01"/>
    <w:rsid w:val="00462373"/>
    <w:rsid w:val="00465293"/>
    <w:rsid w:val="00485367"/>
    <w:rsid w:val="00490A80"/>
    <w:rsid w:val="004948B5"/>
    <w:rsid w:val="00497233"/>
    <w:rsid w:val="004A7C95"/>
    <w:rsid w:val="004B097C"/>
    <w:rsid w:val="004B1D25"/>
    <w:rsid w:val="004B2071"/>
    <w:rsid w:val="004B4838"/>
    <w:rsid w:val="004B4F1D"/>
    <w:rsid w:val="004E1CF2"/>
    <w:rsid w:val="004E67D6"/>
    <w:rsid w:val="004F3343"/>
    <w:rsid w:val="004F3BBC"/>
    <w:rsid w:val="005020E8"/>
    <w:rsid w:val="00517FA2"/>
    <w:rsid w:val="00531A63"/>
    <w:rsid w:val="00537931"/>
    <w:rsid w:val="00537D85"/>
    <w:rsid w:val="005431B7"/>
    <w:rsid w:val="00550E96"/>
    <w:rsid w:val="0055145A"/>
    <w:rsid w:val="00552070"/>
    <w:rsid w:val="00554C35"/>
    <w:rsid w:val="0057235A"/>
    <w:rsid w:val="00586366"/>
    <w:rsid w:val="005869BF"/>
    <w:rsid w:val="00591A5C"/>
    <w:rsid w:val="00595589"/>
    <w:rsid w:val="005A1EBD"/>
    <w:rsid w:val="005B5DE4"/>
    <w:rsid w:val="005C12E8"/>
    <w:rsid w:val="005C47EA"/>
    <w:rsid w:val="005C6980"/>
    <w:rsid w:val="005D4A03"/>
    <w:rsid w:val="005E655A"/>
    <w:rsid w:val="005E7681"/>
    <w:rsid w:val="005F3AA6"/>
    <w:rsid w:val="0061132D"/>
    <w:rsid w:val="00630AB3"/>
    <w:rsid w:val="00635800"/>
    <w:rsid w:val="00645E0C"/>
    <w:rsid w:val="00662546"/>
    <w:rsid w:val="006662DF"/>
    <w:rsid w:val="00681A93"/>
    <w:rsid w:val="00687344"/>
    <w:rsid w:val="006A691C"/>
    <w:rsid w:val="006B26AF"/>
    <w:rsid w:val="006B590A"/>
    <w:rsid w:val="006B5AB9"/>
    <w:rsid w:val="006C29D8"/>
    <w:rsid w:val="006D3E3C"/>
    <w:rsid w:val="006D562C"/>
    <w:rsid w:val="006F138D"/>
    <w:rsid w:val="006F5CC7"/>
    <w:rsid w:val="00701624"/>
    <w:rsid w:val="007101A2"/>
    <w:rsid w:val="007218EB"/>
    <w:rsid w:val="0072551E"/>
    <w:rsid w:val="00725B82"/>
    <w:rsid w:val="00727CB0"/>
    <w:rsid w:val="00727F04"/>
    <w:rsid w:val="00745AE5"/>
    <w:rsid w:val="00750030"/>
    <w:rsid w:val="00767CD4"/>
    <w:rsid w:val="00770B9A"/>
    <w:rsid w:val="007741D8"/>
    <w:rsid w:val="00786CB3"/>
    <w:rsid w:val="007A1A40"/>
    <w:rsid w:val="007B00BE"/>
    <w:rsid w:val="007B293E"/>
    <w:rsid w:val="007B6497"/>
    <w:rsid w:val="007C1B38"/>
    <w:rsid w:val="007C1D9D"/>
    <w:rsid w:val="007C4897"/>
    <w:rsid w:val="007C4A0C"/>
    <w:rsid w:val="007C6893"/>
    <w:rsid w:val="007D5851"/>
    <w:rsid w:val="007E73C5"/>
    <w:rsid w:val="007E79D5"/>
    <w:rsid w:val="007F089D"/>
    <w:rsid w:val="007F0A63"/>
    <w:rsid w:val="007F4087"/>
    <w:rsid w:val="00801C2B"/>
    <w:rsid w:val="00806569"/>
    <w:rsid w:val="00806F6A"/>
    <w:rsid w:val="008167F4"/>
    <w:rsid w:val="00822FF5"/>
    <w:rsid w:val="0083646C"/>
    <w:rsid w:val="0085260B"/>
    <w:rsid w:val="00853E42"/>
    <w:rsid w:val="00872BFD"/>
    <w:rsid w:val="00873B26"/>
    <w:rsid w:val="00880099"/>
    <w:rsid w:val="008C1ACF"/>
    <w:rsid w:val="008C365E"/>
    <w:rsid w:val="008E28FA"/>
    <w:rsid w:val="008F0B17"/>
    <w:rsid w:val="00900ACB"/>
    <w:rsid w:val="00900E0C"/>
    <w:rsid w:val="009078A7"/>
    <w:rsid w:val="00907AC1"/>
    <w:rsid w:val="0091474D"/>
    <w:rsid w:val="00925D71"/>
    <w:rsid w:val="00927567"/>
    <w:rsid w:val="009318FB"/>
    <w:rsid w:val="0094029B"/>
    <w:rsid w:val="00945A10"/>
    <w:rsid w:val="00955AAA"/>
    <w:rsid w:val="009822E5"/>
    <w:rsid w:val="00990ECE"/>
    <w:rsid w:val="00991651"/>
    <w:rsid w:val="009B6474"/>
    <w:rsid w:val="009B716A"/>
    <w:rsid w:val="009C5732"/>
    <w:rsid w:val="00A03635"/>
    <w:rsid w:val="00A10451"/>
    <w:rsid w:val="00A269C2"/>
    <w:rsid w:val="00A3014B"/>
    <w:rsid w:val="00A31896"/>
    <w:rsid w:val="00A36A4D"/>
    <w:rsid w:val="00A46ACE"/>
    <w:rsid w:val="00A531EC"/>
    <w:rsid w:val="00A654D0"/>
    <w:rsid w:val="00AA414B"/>
    <w:rsid w:val="00AB25E4"/>
    <w:rsid w:val="00AD1881"/>
    <w:rsid w:val="00AE212E"/>
    <w:rsid w:val="00AF39A5"/>
    <w:rsid w:val="00B00264"/>
    <w:rsid w:val="00B07647"/>
    <w:rsid w:val="00B15D83"/>
    <w:rsid w:val="00B1635A"/>
    <w:rsid w:val="00B30100"/>
    <w:rsid w:val="00B326F0"/>
    <w:rsid w:val="00B43101"/>
    <w:rsid w:val="00B47730"/>
    <w:rsid w:val="00B50920"/>
    <w:rsid w:val="00B572F2"/>
    <w:rsid w:val="00B82C98"/>
    <w:rsid w:val="00B9646A"/>
    <w:rsid w:val="00BA368A"/>
    <w:rsid w:val="00BA4408"/>
    <w:rsid w:val="00BA599A"/>
    <w:rsid w:val="00BB22BB"/>
    <w:rsid w:val="00BB5AE7"/>
    <w:rsid w:val="00BB6434"/>
    <w:rsid w:val="00BC1806"/>
    <w:rsid w:val="00BC5BBA"/>
    <w:rsid w:val="00BD4658"/>
    <w:rsid w:val="00BD4E49"/>
    <w:rsid w:val="00BD61CB"/>
    <w:rsid w:val="00BF76F0"/>
    <w:rsid w:val="00C00D72"/>
    <w:rsid w:val="00C22CDD"/>
    <w:rsid w:val="00C23097"/>
    <w:rsid w:val="00C25C6F"/>
    <w:rsid w:val="00C41D68"/>
    <w:rsid w:val="00C478E9"/>
    <w:rsid w:val="00C6008F"/>
    <w:rsid w:val="00C81B1D"/>
    <w:rsid w:val="00C90675"/>
    <w:rsid w:val="00C92A35"/>
    <w:rsid w:val="00C92F2C"/>
    <w:rsid w:val="00C93F56"/>
    <w:rsid w:val="00C96CEE"/>
    <w:rsid w:val="00C9737C"/>
    <w:rsid w:val="00CA09E2"/>
    <w:rsid w:val="00CA2899"/>
    <w:rsid w:val="00CA30A1"/>
    <w:rsid w:val="00CA6B5C"/>
    <w:rsid w:val="00CC4ED3"/>
    <w:rsid w:val="00CC7E87"/>
    <w:rsid w:val="00CD6A0A"/>
    <w:rsid w:val="00CE602C"/>
    <w:rsid w:val="00CF17D2"/>
    <w:rsid w:val="00D00241"/>
    <w:rsid w:val="00D13FF7"/>
    <w:rsid w:val="00D14EC5"/>
    <w:rsid w:val="00D17FD1"/>
    <w:rsid w:val="00D30A34"/>
    <w:rsid w:val="00D32C57"/>
    <w:rsid w:val="00D44383"/>
    <w:rsid w:val="00D52CE9"/>
    <w:rsid w:val="00D54A04"/>
    <w:rsid w:val="00D6170B"/>
    <w:rsid w:val="00D641F1"/>
    <w:rsid w:val="00D64CF8"/>
    <w:rsid w:val="00D929DF"/>
    <w:rsid w:val="00D94395"/>
    <w:rsid w:val="00D975BE"/>
    <w:rsid w:val="00DA225F"/>
    <w:rsid w:val="00DA4587"/>
    <w:rsid w:val="00DB6BFB"/>
    <w:rsid w:val="00DC57C0"/>
    <w:rsid w:val="00DC644F"/>
    <w:rsid w:val="00DC6A65"/>
    <w:rsid w:val="00DE6E46"/>
    <w:rsid w:val="00DF7976"/>
    <w:rsid w:val="00E0423E"/>
    <w:rsid w:val="00E06550"/>
    <w:rsid w:val="00E13406"/>
    <w:rsid w:val="00E310B4"/>
    <w:rsid w:val="00E34500"/>
    <w:rsid w:val="00E37C8F"/>
    <w:rsid w:val="00E42EF6"/>
    <w:rsid w:val="00E50053"/>
    <w:rsid w:val="00E611AD"/>
    <w:rsid w:val="00E611DE"/>
    <w:rsid w:val="00E818AF"/>
    <w:rsid w:val="00E84A4E"/>
    <w:rsid w:val="00E96AB4"/>
    <w:rsid w:val="00E97376"/>
    <w:rsid w:val="00EA138C"/>
    <w:rsid w:val="00EB262D"/>
    <w:rsid w:val="00EB4F54"/>
    <w:rsid w:val="00EB5A95"/>
    <w:rsid w:val="00ED266D"/>
    <w:rsid w:val="00ED2846"/>
    <w:rsid w:val="00ED49CA"/>
    <w:rsid w:val="00ED6ADF"/>
    <w:rsid w:val="00EF1E62"/>
    <w:rsid w:val="00F01C1E"/>
    <w:rsid w:val="00F0418B"/>
    <w:rsid w:val="00F12CB7"/>
    <w:rsid w:val="00F1371E"/>
    <w:rsid w:val="00F1668C"/>
    <w:rsid w:val="00F22313"/>
    <w:rsid w:val="00F23C44"/>
    <w:rsid w:val="00F33321"/>
    <w:rsid w:val="00F34140"/>
    <w:rsid w:val="00F462B7"/>
    <w:rsid w:val="00F52AB2"/>
    <w:rsid w:val="00F60349"/>
    <w:rsid w:val="00FA5BBD"/>
    <w:rsid w:val="00FA63F7"/>
    <w:rsid w:val="00FB2FD6"/>
    <w:rsid w:val="00FC25E5"/>
    <w:rsid w:val="00FC547E"/>
    <w:rsid w:val="00FF4160"/>
    <w:rsid w:val="00FF69A9"/>
    <w:rsid w:val="166A4600"/>
    <w:rsid w:val="68F5E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4F535"/>
  <w15:docId w15:val="{0D5382C3-6A2E-466F-B190-A0F42DA9D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27567"/>
    <w:rPr>
      <w:sz w:val="16"/>
      <w:szCs w:val="16"/>
    </w:rPr>
  </w:style>
  <w:style w:type="paragraph" w:styleId="CommentText">
    <w:name w:val="annotation text"/>
    <w:basedOn w:val="Normal"/>
    <w:link w:val="CommentTextChar"/>
    <w:uiPriority w:val="99"/>
    <w:unhideWhenUsed/>
    <w:rsid w:val="00927567"/>
    <w:rPr>
      <w:sz w:val="20"/>
      <w:szCs w:val="20"/>
    </w:rPr>
  </w:style>
  <w:style w:type="character" w:customStyle="1" w:styleId="CommentTextChar">
    <w:name w:val="Comment Text Char"/>
    <w:basedOn w:val="DefaultParagraphFont"/>
    <w:link w:val="CommentText"/>
    <w:uiPriority w:val="99"/>
    <w:rsid w:val="0092756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06F6A"/>
    <w:rPr>
      <w:b/>
      <w:bCs/>
    </w:rPr>
  </w:style>
  <w:style w:type="character" w:customStyle="1" w:styleId="CommentSubjectChar">
    <w:name w:val="Comment Subject Char"/>
    <w:basedOn w:val="CommentTextChar"/>
    <w:link w:val="CommentSubject"/>
    <w:uiPriority w:val="99"/>
    <w:semiHidden/>
    <w:rsid w:val="00806F6A"/>
    <w:rPr>
      <w:rFonts w:ascii="Times New Roman" w:eastAsia="Times New Roman" w:hAnsi="Times New Roman"/>
      <w:b/>
      <w:bCs/>
    </w:rPr>
  </w:style>
  <w:style w:type="paragraph" w:styleId="Revision">
    <w:name w:val="Revision"/>
    <w:hidden/>
    <w:uiPriority w:val="99"/>
    <w:semiHidden/>
    <w:rsid w:val="00D32C5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09071">
      <w:bodyDiv w:val="1"/>
      <w:marLeft w:val="0"/>
      <w:marRight w:val="0"/>
      <w:marTop w:val="0"/>
      <w:marBottom w:val="0"/>
      <w:divBdr>
        <w:top w:val="none" w:sz="0" w:space="0" w:color="auto"/>
        <w:left w:val="none" w:sz="0" w:space="0" w:color="auto"/>
        <w:bottom w:val="none" w:sz="0" w:space="0" w:color="auto"/>
        <w:right w:val="none" w:sz="0" w:space="0" w:color="auto"/>
      </w:divBdr>
    </w:div>
    <w:div w:id="61768562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25274683">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71697750">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60CE5590AB4A2395F8436DC787C503"/>
        <w:category>
          <w:name w:val="General"/>
          <w:gallery w:val="placeholder"/>
        </w:category>
        <w:types>
          <w:type w:val="bbPlcHdr"/>
        </w:types>
        <w:behaviors>
          <w:behavior w:val="content"/>
        </w:behaviors>
        <w:guid w:val="{0C646B74-88DA-4214-AA99-24A25F481A29}"/>
      </w:docPartPr>
      <w:docPartBody>
        <w:p w:rsidR="00184228" w:rsidRDefault="00B022C2" w:rsidP="00B022C2">
          <w:pPr>
            <w:pStyle w:val="E460CE5590AB4A2395F8436DC787C503"/>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E43"/>
    <w:rsid w:val="0004322B"/>
    <w:rsid w:val="000B24C1"/>
    <w:rsid w:val="000F200E"/>
    <w:rsid w:val="00146AD2"/>
    <w:rsid w:val="00184228"/>
    <w:rsid w:val="0019219D"/>
    <w:rsid w:val="001D7341"/>
    <w:rsid w:val="001E6573"/>
    <w:rsid w:val="00201CF4"/>
    <w:rsid w:val="002B600F"/>
    <w:rsid w:val="00356DBD"/>
    <w:rsid w:val="004137EB"/>
    <w:rsid w:val="00493789"/>
    <w:rsid w:val="00495F9C"/>
    <w:rsid w:val="004B69D2"/>
    <w:rsid w:val="004E186C"/>
    <w:rsid w:val="00535115"/>
    <w:rsid w:val="005534E6"/>
    <w:rsid w:val="00581E91"/>
    <w:rsid w:val="00585CE3"/>
    <w:rsid w:val="00626484"/>
    <w:rsid w:val="006E124C"/>
    <w:rsid w:val="00714D0B"/>
    <w:rsid w:val="00762B09"/>
    <w:rsid w:val="0077588E"/>
    <w:rsid w:val="007B00BE"/>
    <w:rsid w:val="007C4434"/>
    <w:rsid w:val="007D5052"/>
    <w:rsid w:val="007F4F3F"/>
    <w:rsid w:val="007F659F"/>
    <w:rsid w:val="007F6AC5"/>
    <w:rsid w:val="0080767F"/>
    <w:rsid w:val="00822FF5"/>
    <w:rsid w:val="008E2FF9"/>
    <w:rsid w:val="00907AC1"/>
    <w:rsid w:val="009318FB"/>
    <w:rsid w:val="00A705F1"/>
    <w:rsid w:val="00A874BA"/>
    <w:rsid w:val="00B022C2"/>
    <w:rsid w:val="00BB0730"/>
    <w:rsid w:val="00BC0A76"/>
    <w:rsid w:val="00C15E43"/>
    <w:rsid w:val="00C90675"/>
    <w:rsid w:val="00C92540"/>
    <w:rsid w:val="00D246C0"/>
    <w:rsid w:val="00D8287B"/>
    <w:rsid w:val="00D85564"/>
    <w:rsid w:val="00DC2D55"/>
    <w:rsid w:val="00E03704"/>
    <w:rsid w:val="00E1614A"/>
    <w:rsid w:val="00E90281"/>
    <w:rsid w:val="00EA2952"/>
    <w:rsid w:val="00EA6C10"/>
    <w:rsid w:val="00F150C0"/>
    <w:rsid w:val="00F31A1A"/>
    <w:rsid w:val="00FC3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22C2"/>
    <w:rPr>
      <w:color w:val="808080"/>
    </w:rPr>
  </w:style>
  <w:style w:type="paragraph" w:customStyle="1" w:styleId="E460CE5590AB4A2395F8436DC787C503">
    <w:name w:val="E460CE5590AB4A2395F8436DC787C503"/>
    <w:rsid w:val="00B02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2DCCF-40E5-4F45-B1C3-D3BD99C87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2</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Kilawan</dc:creator>
  <cp:lastModifiedBy>Jeffries, Jillian</cp:lastModifiedBy>
  <cp:revision>3</cp:revision>
  <cp:lastPrinted>2019-04-18T15:11:00Z</cp:lastPrinted>
  <dcterms:created xsi:type="dcterms:W3CDTF">2026-03-21T01:10:00Z</dcterms:created>
  <dcterms:modified xsi:type="dcterms:W3CDTF">2026-03-26T16:25:00Z</dcterms:modified>
</cp:coreProperties>
</file>