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2032C" w14:textId="50BB6B9B" w:rsidR="004E1CF2" w:rsidRDefault="004E1CF2" w:rsidP="00E97376">
      <w:pPr>
        <w:ind w:firstLine="0"/>
        <w:jc w:val="center"/>
      </w:pPr>
      <w:r>
        <w:t>Int. No.</w:t>
      </w:r>
      <w:r w:rsidR="00056CDE" w:rsidRPr="00056CDE">
        <w:t xml:space="preserve"> </w:t>
      </w:r>
      <w:r w:rsidR="00D30991">
        <w:t>841</w:t>
      </w:r>
    </w:p>
    <w:p w14:paraId="4D406E26" w14:textId="77777777" w:rsidR="00E97376" w:rsidRDefault="00E97376" w:rsidP="00E97376">
      <w:pPr>
        <w:ind w:firstLine="0"/>
        <w:jc w:val="center"/>
      </w:pPr>
    </w:p>
    <w:p w14:paraId="5671B12C" w14:textId="0EC57D48" w:rsidR="007738A0" w:rsidRDefault="007738A0" w:rsidP="007738A0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</w:t>
      </w:r>
      <w:r w:rsidR="0062781E">
        <w:rPr>
          <w:rFonts w:eastAsia="Calibri"/>
        </w:rPr>
        <w:t xml:space="preserve"> </w:t>
      </w:r>
      <w:r>
        <w:rPr>
          <w:rFonts w:eastAsia="Calibri"/>
        </w:rPr>
        <w:t>Schulman</w:t>
      </w:r>
    </w:p>
    <w:p w14:paraId="39AFF74B" w14:textId="77777777" w:rsidR="00A6204F" w:rsidRDefault="00A6204F" w:rsidP="007101A2">
      <w:pPr>
        <w:pStyle w:val="BodyText"/>
        <w:spacing w:line="240" w:lineRule="auto"/>
        <w:ind w:firstLine="0"/>
      </w:pPr>
    </w:p>
    <w:p w14:paraId="35D349F8" w14:textId="77777777" w:rsidR="00F8202C" w:rsidRPr="00F8202C" w:rsidRDefault="00F8202C" w:rsidP="007101A2">
      <w:pPr>
        <w:pStyle w:val="BodyText"/>
        <w:spacing w:line="240" w:lineRule="auto"/>
        <w:ind w:firstLine="0"/>
        <w:rPr>
          <w:vanish/>
        </w:rPr>
      </w:pPr>
      <w:r w:rsidRPr="00F8202C">
        <w:rPr>
          <w:vanish/>
        </w:rPr>
        <w:t>..Title</w:t>
      </w:r>
    </w:p>
    <w:p w14:paraId="2ACA89A7" w14:textId="7A1DBBB6" w:rsidR="004E1CF2" w:rsidRDefault="00F8202C" w:rsidP="007101A2">
      <w:pPr>
        <w:pStyle w:val="BodyText"/>
        <w:spacing w:line="240" w:lineRule="auto"/>
        <w:ind w:firstLine="0"/>
      </w:pPr>
      <w:r>
        <w:t>A Local Law i</w:t>
      </w:r>
      <w:r w:rsidR="004E1CF2">
        <w:t>n relation to</w:t>
      </w:r>
      <w:r w:rsidR="007F4087">
        <w:t xml:space="preserve"> </w:t>
      </w:r>
      <w:r w:rsidR="00462279">
        <w:t>a pilot program to establish</w:t>
      </w:r>
      <w:r w:rsidR="00E31607">
        <w:t xml:space="preserve"> a pet food pantry</w:t>
      </w:r>
    </w:p>
    <w:p w14:paraId="61B720A3" w14:textId="338E2C36" w:rsidR="00F8202C" w:rsidRPr="00F8202C" w:rsidRDefault="00F8202C" w:rsidP="007101A2">
      <w:pPr>
        <w:pStyle w:val="BodyText"/>
        <w:spacing w:line="240" w:lineRule="auto"/>
        <w:ind w:firstLine="0"/>
        <w:rPr>
          <w:vanish/>
        </w:rPr>
      </w:pPr>
      <w:r w:rsidRPr="00F8202C">
        <w:rPr>
          <w:vanish/>
        </w:rPr>
        <w:t>..Body</w:t>
      </w:r>
    </w:p>
    <w:p w14:paraId="370F9DDD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6D280B16" w14:textId="77777777" w:rsidR="004E1CF2" w:rsidRDefault="004E1CF2" w:rsidP="00F8202C">
      <w:pPr>
        <w:spacing w:line="480" w:lineRule="auto"/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343E4919" w14:textId="77777777" w:rsidR="004E1CF2" w:rsidRDefault="004E1CF2" w:rsidP="006662DF">
      <w:pPr>
        <w:jc w:val="both"/>
      </w:pPr>
    </w:p>
    <w:p w14:paraId="54871288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224B66A" w14:textId="43EEB623" w:rsidR="00A20B29" w:rsidRDefault="007101A2" w:rsidP="0033557C">
      <w:pPr>
        <w:spacing w:line="480" w:lineRule="auto"/>
        <w:jc w:val="both"/>
      </w:pPr>
      <w:r w:rsidRPr="005F7931">
        <w:t>S</w:t>
      </w:r>
      <w:r w:rsidR="004E1CF2" w:rsidRPr="005F7931">
        <w:t>ection 1.</w:t>
      </w:r>
      <w:r w:rsidR="007E79D5" w:rsidRPr="005F7931">
        <w:t xml:space="preserve"> </w:t>
      </w:r>
      <w:r w:rsidR="00462279">
        <w:rPr>
          <w:color w:val="000000"/>
          <w:shd w:val="clear" w:color="auto" w:fill="FFFFFF"/>
        </w:rPr>
        <w:t xml:space="preserve">a. Definitions. </w:t>
      </w:r>
      <w:r w:rsidR="00A20B29">
        <w:rPr>
          <w:color w:val="000000"/>
          <w:shd w:val="clear" w:color="auto" w:fill="FFFFFF"/>
        </w:rPr>
        <w:t>As used in</w:t>
      </w:r>
      <w:r w:rsidR="0033557C">
        <w:rPr>
          <w:color w:val="000000"/>
          <w:shd w:val="clear" w:color="auto" w:fill="FFFFFF"/>
        </w:rPr>
        <w:t xml:space="preserve"> this section, </w:t>
      </w:r>
      <w:r w:rsidR="00A20B29">
        <w:rPr>
          <w:sz w:val="23"/>
          <w:szCs w:val="23"/>
        </w:rPr>
        <w:t xml:space="preserve">the following terms have the following meanings: </w:t>
      </w:r>
    </w:p>
    <w:p w14:paraId="23EEDAED" w14:textId="5F6D701A" w:rsidR="0033557C" w:rsidRDefault="00A20B29" w:rsidP="0033557C">
      <w:pPr>
        <w:spacing w:line="480" w:lineRule="auto"/>
        <w:jc w:val="both"/>
      </w:pPr>
      <w:r>
        <w:t xml:space="preserve">Pet. The </w:t>
      </w:r>
      <w:r w:rsidR="00462279">
        <w:t xml:space="preserve">term “pet” means an </w:t>
      </w:r>
      <w:r w:rsidR="00462279" w:rsidRPr="00462279">
        <w:t>animal that is kept primarily for companionship in compliance with all applicable laws</w:t>
      </w:r>
      <w:r w:rsidR="0033557C">
        <w:t xml:space="preserve">. </w:t>
      </w:r>
    </w:p>
    <w:p w14:paraId="1ED888F9" w14:textId="7DDEADF1" w:rsidR="00A20B29" w:rsidRDefault="00A20B29" w:rsidP="0033557C">
      <w:pPr>
        <w:spacing w:line="480" w:lineRule="auto"/>
        <w:jc w:val="both"/>
      </w:pPr>
      <w:r>
        <w:t xml:space="preserve">Pet food pantry. The term “pet food pantry” means a </w:t>
      </w:r>
      <w:r w:rsidR="00037864">
        <w:t xml:space="preserve">program that provides pet food for free to </w:t>
      </w:r>
      <w:r w:rsidR="009D5458">
        <w:t>people</w:t>
      </w:r>
      <w:r w:rsidR="00037864">
        <w:t xml:space="preserve"> for their pet</w:t>
      </w:r>
      <w:r w:rsidR="00D44565">
        <w:t>s</w:t>
      </w:r>
      <w:r w:rsidR="00037864">
        <w:t>.</w:t>
      </w:r>
    </w:p>
    <w:p w14:paraId="1A6C68FD" w14:textId="62D8726C" w:rsidR="009D160F" w:rsidRDefault="00490651" w:rsidP="00094A70">
      <w:pPr>
        <w:spacing w:line="480" w:lineRule="auto"/>
        <w:jc w:val="both"/>
      </w:pPr>
      <w:r>
        <w:t xml:space="preserve">b. </w:t>
      </w:r>
      <w:r w:rsidR="00E94284">
        <w:t>Pilot program.</w:t>
      </w:r>
      <w:r w:rsidR="002576D4">
        <w:t xml:space="preserve"> </w:t>
      </w:r>
      <w:r w:rsidR="00A20B29">
        <w:t>W</w:t>
      </w:r>
      <w:r w:rsidR="00B629AE">
        <w:t>ithin</w:t>
      </w:r>
      <w:r w:rsidR="00B629AE" w:rsidRPr="00B629AE">
        <w:t xml:space="preserve"> </w:t>
      </w:r>
      <w:r w:rsidR="00F30E54">
        <w:t>6</w:t>
      </w:r>
      <w:r w:rsidR="00B629AE" w:rsidRPr="00B629AE">
        <w:t xml:space="preserve"> months of the effective date of this local law</w:t>
      </w:r>
      <w:r w:rsidR="00B629AE">
        <w:t>, t</w:t>
      </w:r>
      <w:r w:rsidR="00D043B2">
        <w:t xml:space="preserve">he commissioner </w:t>
      </w:r>
      <w:r w:rsidR="00B629AE" w:rsidRPr="00B629AE">
        <w:t xml:space="preserve">of health and mental hygiene </w:t>
      </w:r>
      <w:r w:rsidR="00D043B2">
        <w:t xml:space="preserve">shall </w:t>
      </w:r>
      <w:r w:rsidR="00B72D40">
        <w:t>establish</w:t>
      </w:r>
      <w:r w:rsidR="003E6DCA">
        <w:t xml:space="preserve"> at least 1</w:t>
      </w:r>
      <w:r w:rsidR="00B72D40">
        <w:t xml:space="preserve"> pet food pantry</w:t>
      </w:r>
      <w:r w:rsidR="00CC5AF8">
        <w:t>.</w:t>
      </w:r>
      <w:r w:rsidR="00451D93">
        <w:t xml:space="preserve"> </w:t>
      </w:r>
    </w:p>
    <w:p w14:paraId="680A8E7E" w14:textId="1C4012BA" w:rsidR="00490651" w:rsidRDefault="009D160F" w:rsidP="00094A70">
      <w:pPr>
        <w:spacing w:line="480" w:lineRule="auto"/>
        <w:jc w:val="both"/>
      </w:pPr>
      <w:r>
        <w:t xml:space="preserve">c. Duration. </w:t>
      </w:r>
      <w:r w:rsidR="00FE17A7">
        <w:t xml:space="preserve">The </w:t>
      </w:r>
      <w:r w:rsidR="00FE17A7" w:rsidRPr="00FE17A7">
        <w:t>commissioner of health and mental hygiene</w:t>
      </w:r>
      <w:r w:rsidR="00FE17A7">
        <w:t xml:space="preserve"> shall </w:t>
      </w:r>
      <w:r>
        <w:t xml:space="preserve">maintain the </w:t>
      </w:r>
      <w:r w:rsidR="003E6DCA">
        <w:t xml:space="preserve">pet food pantry </w:t>
      </w:r>
      <w:r>
        <w:t>for at least 12 months after it is established</w:t>
      </w:r>
      <w:r w:rsidR="000B073C">
        <w:t>.</w:t>
      </w:r>
    </w:p>
    <w:p w14:paraId="44AC4419" w14:textId="512F8BE7" w:rsidR="005B2000" w:rsidRDefault="009D160F" w:rsidP="00094A70">
      <w:pPr>
        <w:spacing w:line="48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</w:t>
      </w:r>
      <w:r w:rsidR="005B2000">
        <w:rPr>
          <w:color w:val="000000"/>
          <w:shd w:val="clear" w:color="auto" w:fill="FFFFFF"/>
        </w:rPr>
        <w:t xml:space="preserve">. Reporting. No later than 18 months after the effective date of this local law, the </w:t>
      </w:r>
      <w:r w:rsidR="00C43371" w:rsidRPr="00C43371">
        <w:rPr>
          <w:color w:val="000000"/>
          <w:shd w:val="clear" w:color="auto" w:fill="FFFFFF"/>
        </w:rPr>
        <w:t xml:space="preserve">commissioner of health and mental hygiene </w:t>
      </w:r>
      <w:r w:rsidR="005B2000">
        <w:rPr>
          <w:color w:val="000000"/>
          <w:shd w:val="clear" w:color="auto" w:fill="FFFFFF"/>
        </w:rPr>
        <w:t>shall submit to the mayor and the speaker of the council a report on the pilot program established pursuant to subdivision b of this section. Such report shall include the following information:</w:t>
      </w:r>
    </w:p>
    <w:p w14:paraId="728F6C72" w14:textId="77777777" w:rsidR="00935959" w:rsidRDefault="005B2000" w:rsidP="00094A70">
      <w:pPr>
        <w:spacing w:line="48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1. </w:t>
      </w:r>
      <w:r w:rsidR="00935959">
        <w:rPr>
          <w:color w:val="000000"/>
          <w:shd w:val="clear" w:color="auto" w:fill="FFFFFF"/>
        </w:rPr>
        <w:t>An analysis of the utilization of the pet food pantry, including any available data on the number of pet owners that visited the pantry and quantities of food distributed;</w:t>
      </w:r>
    </w:p>
    <w:p w14:paraId="3EFE7DAB" w14:textId="631327FC" w:rsidR="005B2000" w:rsidRDefault="00935959" w:rsidP="00094A70">
      <w:pPr>
        <w:spacing w:line="48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2. T</w:t>
      </w:r>
      <w:r w:rsidR="00077DB7">
        <w:rPr>
          <w:color w:val="000000"/>
          <w:shd w:val="clear" w:color="auto" w:fill="FFFFFF"/>
        </w:rPr>
        <w:t>he effect, if any</w:t>
      </w:r>
      <w:r>
        <w:rPr>
          <w:color w:val="000000"/>
          <w:shd w:val="clear" w:color="auto" w:fill="FFFFFF"/>
        </w:rPr>
        <w:t xml:space="preserve"> can be determined</w:t>
      </w:r>
      <w:r w:rsidR="00077DB7">
        <w:rPr>
          <w:color w:val="000000"/>
          <w:shd w:val="clear" w:color="auto" w:fill="FFFFFF"/>
        </w:rPr>
        <w:t xml:space="preserve">, </w:t>
      </w:r>
      <w:r>
        <w:rPr>
          <w:color w:val="000000"/>
          <w:shd w:val="clear" w:color="auto" w:fill="FFFFFF"/>
        </w:rPr>
        <w:t xml:space="preserve">of the pet food pantry </w:t>
      </w:r>
      <w:r w:rsidR="00077DB7">
        <w:rPr>
          <w:color w:val="000000"/>
          <w:shd w:val="clear" w:color="auto" w:fill="FFFFFF"/>
        </w:rPr>
        <w:t xml:space="preserve">on the number of </w:t>
      </w:r>
      <w:r w:rsidR="0013525B">
        <w:rPr>
          <w:color w:val="000000"/>
          <w:shd w:val="clear" w:color="auto" w:fill="FFFFFF"/>
        </w:rPr>
        <w:t>pet</w:t>
      </w:r>
      <w:r w:rsidR="00077DB7">
        <w:rPr>
          <w:color w:val="000000"/>
          <w:shd w:val="clear" w:color="auto" w:fill="FFFFFF"/>
        </w:rPr>
        <w:t xml:space="preserve"> surrenders</w:t>
      </w:r>
      <w:r w:rsidR="008D5D09">
        <w:rPr>
          <w:color w:val="000000"/>
          <w:shd w:val="clear" w:color="auto" w:fill="FFFFFF"/>
        </w:rPr>
        <w:t xml:space="preserve"> to</w:t>
      </w:r>
      <w:r w:rsidR="00077DB7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nearby </w:t>
      </w:r>
      <w:r w:rsidR="008D5D09">
        <w:rPr>
          <w:color w:val="000000"/>
          <w:shd w:val="clear" w:color="auto" w:fill="FFFFFF"/>
        </w:rPr>
        <w:t>animal shelters</w:t>
      </w:r>
      <w:r w:rsidR="00077DB7">
        <w:rPr>
          <w:color w:val="000000"/>
          <w:shd w:val="clear" w:color="auto" w:fill="FFFFFF"/>
        </w:rPr>
        <w:t>;</w:t>
      </w:r>
    </w:p>
    <w:p w14:paraId="29D3AB8F" w14:textId="567F3612" w:rsidR="005B2000" w:rsidRDefault="00935959" w:rsidP="00094A70">
      <w:pPr>
        <w:spacing w:line="48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>3</w:t>
      </w:r>
      <w:r w:rsidR="005B2000">
        <w:rPr>
          <w:color w:val="000000"/>
          <w:shd w:val="clear" w:color="auto" w:fill="FFFFFF"/>
        </w:rPr>
        <w:t xml:space="preserve">. The </w:t>
      </w:r>
      <w:r>
        <w:rPr>
          <w:color w:val="000000"/>
          <w:shd w:val="clear" w:color="auto" w:fill="FFFFFF"/>
        </w:rPr>
        <w:t xml:space="preserve">estimated </w:t>
      </w:r>
      <w:r w:rsidR="005B2000">
        <w:rPr>
          <w:color w:val="000000"/>
          <w:shd w:val="clear" w:color="auto" w:fill="FFFFFF"/>
        </w:rPr>
        <w:t xml:space="preserve">cost of </w:t>
      </w:r>
      <w:r>
        <w:rPr>
          <w:color w:val="000000"/>
          <w:shd w:val="clear" w:color="auto" w:fill="FFFFFF"/>
        </w:rPr>
        <w:t xml:space="preserve">expanding </w:t>
      </w:r>
      <w:r w:rsidR="005B2000">
        <w:rPr>
          <w:color w:val="000000"/>
          <w:shd w:val="clear" w:color="auto" w:fill="FFFFFF"/>
        </w:rPr>
        <w:t>the pilot program</w:t>
      </w:r>
      <w:r>
        <w:rPr>
          <w:color w:val="000000"/>
          <w:shd w:val="clear" w:color="auto" w:fill="FFFFFF"/>
        </w:rPr>
        <w:t>, on a per pet food pantry basis</w:t>
      </w:r>
      <w:r w:rsidR="005B2000">
        <w:rPr>
          <w:color w:val="000000"/>
          <w:shd w:val="clear" w:color="auto" w:fill="FFFFFF"/>
        </w:rPr>
        <w:t>; and</w:t>
      </w:r>
    </w:p>
    <w:p w14:paraId="2DBD3A4A" w14:textId="6B1658BC" w:rsidR="005B2000" w:rsidRPr="005F7931" w:rsidRDefault="00935959" w:rsidP="00094A70">
      <w:pPr>
        <w:spacing w:line="480" w:lineRule="auto"/>
        <w:jc w:val="both"/>
      </w:pPr>
      <w:r>
        <w:rPr>
          <w:color w:val="000000"/>
          <w:shd w:val="clear" w:color="auto" w:fill="FFFFFF"/>
        </w:rPr>
        <w:t>4</w:t>
      </w:r>
      <w:r w:rsidR="005B2000">
        <w:rPr>
          <w:color w:val="000000"/>
          <w:shd w:val="clear" w:color="auto" w:fill="FFFFFF"/>
        </w:rPr>
        <w:t xml:space="preserve">. An evaluation of the feasibility of continuing the pet food </w:t>
      </w:r>
      <w:r w:rsidR="0033557C" w:rsidRPr="0033557C">
        <w:rPr>
          <w:color w:val="000000"/>
          <w:shd w:val="clear" w:color="auto" w:fill="FFFFFF"/>
        </w:rPr>
        <w:t xml:space="preserve">pantry </w:t>
      </w:r>
      <w:r w:rsidR="005B2000">
        <w:rPr>
          <w:color w:val="000000"/>
          <w:shd w:val="clear" w:color="auto" w:fill="FFFFFF"/>
        </w:rPr>
        <w:t xml:space="preserve">and </w:t>
      </w:r>
      <w:r w:rsidR="006A74DC">
        <w:rPr>
          <w:color w:val="000000"/>
          <w:shd w:val="clear" w:color="auto" w:fill="FFFFFF"/>
        </w:rPr>
        <w:t>establishing</w:t>
      </w:r>
      <w:r w:rsidR="005B2000">
        <w:rPr>
          <w:color w:val="000000"/>
          <w:shd w:val="clear" w:color="auto" w:fill="FFFFFF"/>
        </w:rPr>
        <w:t xml:space="preserve"> pet food </w:t>
      </w:r>
      <w:r w:rsidR="008468A9">
        <w:rPr>
          <w:color w:val="000000"/>
          <w:shd w:val="clear" w:color="auto" w:fill="FFFFFF"/>
        </w:rPr>
        <w:t>pantries</w:t>
      </w:r>
      <w:r w:rsidR="003736C0">
        <w:rPr>
          <w:color w:val="000000"/>
          <w:shd w:val="clear" w:color="auto" w:fill="FFFFFF"/>
        </w:rPr>
        <w:t xml:space="preserve"> in</w:t>
      </w:r>
      <w:r w:rsidR="005B2000">
        <w:rPr>
          <w:color w:val="000000"/>
          <w:shd w:val="clear" w:color="auto" w:fill="FFFFFF"/>
        </w:rPr>
        <w:t xml:space="preserve"> additional locations.</w:t>
      </w:r>
    </w:p>
    <w:p w14:paraId="36482229" w14:textId="5DBF73CF" w:rsidR="00CF4B93" w:rsidRPr="00CF4B93" w:rsidRDefault="00CF4B93" w:rsidP="007F5A49">
      <w:pPr>
        <w:spacing w:line="480" w:lineRule="auto"/>
        <w:jc w:val="both"/>
        <w:sectPr w:rsidR="00CF4B93" w:rsidRPr="00CF4B93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 w:rsidRPr="00CF4B93">
        <w:t>§</w:t>
      </w:r>
      <w:r w:rsidR="00C12A99">
        <w:t xml:space="preserve"> 2. </w:t>
      </w:r>
      <w:r w:rsidR="007F5A49" w:rsidRPr="007F5A49">
        <w:t>This local law takes effect immediately.</w:t>
      </w:r>
    </w:p>
    <w:p w14:paraId="1E1C3EB6" w14:textId="2F76C5D3" w:rsidR="00EB262D" w:rsidRDefault="00CF392C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JGP</w:t>
      </w:r>
    </w:p>
    <w:p w14:paraId="3C9E9CD1" w14:textId="27C27951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CF392C">
        <w:rPr>
          <w:sz w:val="18"/>
          <w:szCs w:val="18"/>
        </w:rPr>
        <w:t>2403/</w:t>
      </w:r>
      <w:r w:rsidR="003B4422" w:rsidRPr="003B4422">
        <w:rPr>
          <w:sz w:val="18"/>
          <w:szCs w:val="18"/>
        </w:rPr>
        <w:t>16837</w:t>
      </w:r>
    </w:p>
    <w:p w14:paraId="1B2977F9" w14:textId="3ED4D053" w:rsidR="00E81172" w:rsidRDefault="00E8117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#1172-2025</w:t>
      </w:r>
    </w:p>
    <w:p w14:paraId="297EA8A6" w14:textId="57A8EDE4" w:rsidR="002D5F4F" w:rsidRDefault="00E81172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1/6/2026 10:54 AM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6CD6B" w14:textId="77777777" w:rsidR="00897635" w:rsidRDefault="00897635">
      <w:r>
        <w:separator/>
      </w:r>
    </w:p>
    <w:p w14:paraId="39634395" w14:textId="77777777" w:rsidR="00897635" w:rsidRDefault="00897635"/>
  </w:endnote>
  <w:endnote w:type="continuationSeparator" w:id="0">
    <w:p w14:paraId="05C5BBFC" w14:textId="77777777" w:rsidR="00897635" w:rsidRDefault="00897635">
      <w:r>
        <w:continuationSeparator/>
      </w:r>
    </w:p>
    <w:p w14:paraId="0DC954DE" w14:textId="77777777" w:rsidR="00897635" w:rsidRDefault="008976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44F26A" w14:textId="32AE4DEB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38A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149D0F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26934F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1EE2A33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AD956" w14:textId="77777777" w:rsidR="00897635" w:rsidRDefault="00897635">
      <w:r>
        <w:separator/>
      </w:r>
    </w:p>
    <w:p w14:paraId="55E08617" w14:textId="77777777" w:rsidR="00897635" w:rsidRDefault="00897635"/>
  </w:footnote>
  <w:footnote w:type="continuationSeparator" w:id="0">
    <w:p w14:paraId="09A991DC" w14:textId="77777777" w:rsidR="00897635" w:rsidRDefault="00897635">
      <w:r>
        <w:continuationSeparator/>
      </w:r>
    </w:p>
    <w:p w14:paraId="494D5D91" w14:textId="77777777" w:rsidR="00897635" w:rsidRDefault="0089763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5566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607"/>
    <w:rsid w:val="00003620"/>
    <w:rsid w:val="000135A3"/>
    <w:rsid w:val="00035181"/>
    <w:rsid w:val="00037864"/>
    <w:rsid w:val="000502BC"/>
    <w:rsid w:val="00056BB0"/>
    <w:rsid w:val="00056CDE"/>
    <w:rsid w:val="00064AFB"/>
    <w:rsid w:val="00077DB7"/>
    <w:rsid w:val="0009173E"/>
    <w:rsid w:val="00094A70"/>
    <w:rsid w:val="000A297C"/>
    <w:rsid w:val="000B073C"/>
    <w:rsid w:val="000C2081"/>
    <w:rsid w:val="000D4A7F"/>
    <w:rsid w:val="000D70DC"/>
    <w:rsid w:val="000F2DF9"/>
    <w:rsid w:val="001073BD"/>
    <w:rsid w:val="0011294E"/>
    <w:rsid w:val="00115B31"/>
    <w:rsid w:val="0013525B"/>
    <w:rsid w:val="0014065A"/>
    <w:rsid w:val="001469FD"/>
    <w:rsid w:val="001509BF"/>
    <w:rsid w:val="00150A27"/>
    <w:rsid w:val="00153648"/>
    <w:rsid w:val="001547DA"/>
    <w:rsid w:val="00165627"/>
    <w:rsid w:val="00167107"/>
    <w:rsid w:val="00176535"/>
    <w:rsid w:val="001773EF"/>
    <w:rsid w:val="00180BD2"/>
    <w:rsid w:val="00194B43"/>
    <w:rsid w:val="00195A80"/>
    <w:rsid w:val="001B1BA1"/>
    <w:rsid w:val="001B532E"/>
    <w:rsid w:val="001D4249"/>
    <w:rsid w:val="00202146"/>
    <w:rsid w:val="00205741"/>
    <w:rsid w:val="00207323"/>
    <w:rsid w:val="00212BFA"/>
    <w:rsid w:val="00215957"/>
    <w:rsid w:val="0021642E"/>
    <w:rsid w:val="0022099D"/>
    <w:rsid w:val="002246E6"/>
    <w:rsid w:val="00230A28"/>
    <w:rsid w:val="00241F94"/>
    <w:rsid w:val="00243DCC"/>
    <w:rsid w:val="00246A1C"/>
    <w:rsid w:val="002576D4"/>
    <w:rsid w:val="00270162"/>
    <w:rsid w:val="00280955"/>
    <w:rsid w:val="00287645"/>
    <w:rsid w:val="00292C42"/>
    <w:rsid w:val="002C4435"/>
    <w:rsid w:val="002C5245"/>
    <w:rsid w:val="002D0004"/>
    <w:rsid w:val="002D4B99"/>
    <w:rsid w:val="002D5F4F"/>
    <w:rsid w:val="002E0288"/>
    <w:rsid w:val="002F196D"/>
    <w:rsid w:val="002F22CB"/>
    <w:rsid w:val="002F269C"/>
    <w:rsid w:val="002F775B"/>
    <w:rsid w:val="00301E5D"/>
    <w:rsid w:val="00310B57"/>
    <w:rsid w:val="00311EB5"/>
    <w:rsid w:val="00320D3B"/>
    <w:rsid w:val="003233E0"/>
    <w:rsid w:val="0033027F"/>
    <w:rsid w:val="003316F4"/>
    <w:rsid w:val="0033557C"/>
    <w:rsid w:val="00337A01"/>
    <w:rsid w:val="003447CD"/>
    <w:rsid w:val="00345ACC"/>
    <w:rsid w:val="00352CA7"/>
    <w:rsid w:val="00364035"/>
    <w:rsid w:val="003704DC"/>
    <w:rsid w:val="003720CF"/>
    <w:rsid w:val="003736C0"/>
    <w:rsid w:val="0038642F"/>
    <w:rsid w:val="003874A1"/>
    <w:rsid w:val="00387754"/>
    <w:rsid w:val="003941A8"/>
    <w:rsid w:val="003A29EF"/>
    <w:rsid w:val="003A561B"/>
    <w:rsid w:val="003A75C2"/>
    <w:rsid w:val="003B4422"/>
    <w:rsid w:val="003D1381"/>
    <w:rsid w:val="003D6C5E"/>
    <w:rsid w:val="003E6DCA"/>
    <w:rsid w:val="003F26F9"/>
    <w:rsid w:val="003F3109"/>
    <w:rsid w:val="00416A3B"/>
    <w:rsid w:val="00424FBF"/>
    <w:rsid w:val="00432688"/>
    <w:rsid w:val="00444642"/>
    <w:rsid w:val="00447A01"/>
    <w:rsid w:val="00451D93"/>
    <w:rsid w:val="00460F86"/>
    <w:rsid w:val="00462279"/>
    <w:rsid w:val="00482C1C"/>
    <w:rsid w:val="00490651"/>
    <w:rsid w:val="004948B5"/>
    <w:rsid w:val="00496BBC"/>
    <w:rsid w:val="004B097C"/>
    <w:rsid w:val="004E1CF2"/>
    <w:rsid w:val="004F3343"/>
    <w:rsid w:val="005020E8"/>
    <w:rsid w:val="005279F5"/>
    <w:rsid w:val="0054733F"/>
    <w:rsid w:val="00550651"/>
    <w:rsid w:val="00550E96"/>
    <w:rsid w:val="00554C35"/>
    <w:rsid w:val="00585175"/>
    <w:rsid w:val="00586366"/>
    <w:rsid w:val="005A1EBD"/>
    <w:rsid w:val="005B2000"/>
    <w:rsid w:val="005B5DE4"/>
    <w:rsid w:val="005C6980"/>
    <w:rsid w:val="005C736C"/>
    <w:rsid w:val="005D4A03"/>
    <w:rsid w:val="005E1EB3"/>
    <w:rsid w:val="005E655A"/>
    <w:rsid w:val="005E7681"/>
    <w:rsid w:val="005F0D5E"/>
    <w:rsid w:val="005F3AA6"/>
    <w:rsid w:val="005F7931"/>
    <w:rsid w:val="00620D5D"/>
    <w:rsid w:val="0062781E"/>
    <w:rsid w:val="00630AB3"/>
    <w:rsid w:val="006662DF"/>
    <w:rsid w:val="00681A93"/>
    <w:rsid w:val="006850B7"/>
    <w:rsid w:val="00687344"/>
    <w:rsid w:val="006A3305"/>
    <w:rsid w:val="006A691C"/>
    <w:rsid w:val="006A74DC"/>
    <w:rsid w:val="006B26AF"/>
    <w:rsid w:val="006B4CE5"/>
    <w:rsid w:val="006B590A"/>
    <w:rsid w:val="006B5AB9"/>
    <w:rsid w:val="006D3E3C"/>
    <w:rsid w:val="006D562C"/>
    <w:rsid w:val="006F5C8A"/>
    <w:rsid w:val="006F5CC7"/>
    <w:rsid w:val="00703639"/>
    <w:rsid w:val="007101A2"/>
    <w:rsid w:val="007218EB"/>
    <w:rsid w:val="0072551E"/>
    <w:rsid w:val="00727F04"/>
    <w:rsid w:val="00750030"/>
    <w:rsid w:val="00767CD4"/>
    <w:rsid w:val="00770B9A"/>
    <w:rsid w:val="007738A0"/>
    <w:rsid w:val="00781047"/>
    <w:rsid w:val="007A1A40"/>
    <w:rsid w:val="007B293E"/>
    <w:rsid w:val="007B38A6"/>
    <w:rsid w:val="007B6497"/>
    <w:rsid w:val="007B7438"/>
    <w:rsid w:val="007C1D9D"/>
    <w:rsid w:val="007C6893"/>
    <w:rsid w:val="007E73C5"/>
    <w:rsid w:val="007E79D5"/>
    <w:rsid w:val="007F4087"/>
    <w:rsid w:val="007F5A49"/>
    <w:rsid w:val="00802860"/>
    <w:rsid w:val="00806569"/>
    <w:rsid w:val="00815A82"/>
    <w:rsid w:val="008167F4"/>
    <w:rsid w:val="00822B23"/>
    <w:rsid w:val="008242EE"/>
    <w:rsid w:val="0083646C"/>
    <w:rsid w:val="008468A9"/>
    <w:rsid w:val="00847A63"/>
    <w:rsid w:val="0085260B"/>
    <w:rsid w:val="00853E42"/>
    <w:rsid w:val="00855182"/>
    <w:rsid w:val="00872BFD"/>
    <w:rsid w:val="008752B7"/>
    <w:rsid w:val="008774E9"/>
    <w:rsid w:val="00880099"/>
    <w:rsid w:val="00897635"/>
    <w:rsid w:val="008B3BE4"/>
    <w:rsid w:val="008B4E13"/>
    <w:rsid w:val="008B6FEC"/>
    <w:rsid w:val="008D2BC8"/>
    <w:rsid w:val="008D5D09"/>
    <w:rsid w:val="008E28FA"/>
    <w:rsid w:val="008F0B17"/>
    <w:rsid w:val="008F17DA"/>
    <w:rsid w:val="008F2990"/>
    <w:rsid w:val="008F64E0"/>
    <w:rsid w:val="00900ACB"/>
    <w:rsid w:val="0090751B"/>
    <w:rsid w:val="00921ACA"/>
    <w:rsid w:val="00925D71"/>
    <w:rsid w:val="0092646D"/>
    <w:rsid w:val="00935959"/>
    <w:rsid w:val="00970BDB"/>
    <w:rsid w:val="009822E5"/>
    <w:rsid w:val="00985B33"/>
    <w:rsid w:val="00990ECE"/>
    <w:rsid w:val="009D160F"/>
    <w:rsid w:val="009D5458"/>
    <w:rsid w:val="009D577C"/>
    <w:rsid w:val="00A03635"/>
    <w:rsid w:val="00A10451"/>
    <w:rsid w:val="00A1120E"/>
    <w:rsid w:val="00A16F12"/>
    <w:rsid w:val="00A20B29"/>
    <w:rsid w:val="00A269C2"/>
    <w:rsid w:val="00A34B88"/>
    <w:rsid w:val="00A46ACE"/>
    <w:rsid w:val="00A50EE6"/>
    <w:rsid w:val="00A531EC"/>
    <w:rsid w:val="00A603AA"/>
    <w:rsid w:val="00A60C3F"/>
    <w:rsid w:val="00A6132B"/>
    <w:rsid w:val="00A6204F"/>
    <w:rsid w:val="00A654D0"/>
    <w:rsid w:val="00A814B1"/>
    <w:rsid w:val="00AA707C"/>
    <w:rsid w:val="00AB7131"/>
    <w:rsid w:val="00AC40C8"/>
    <w:rsid w:val="00AD1840"/>
    <w:rsid w:val="00AD1881"/>
    <w:rsid w:val="00AE212E"/>
    <w:rsid w:val="00AE5C0D"/>
    <w:rsid w:val="00AF39A5"/>
    <w:rsid w:val="00B05DB7"/>
    <w:rsid w:val="00B15D83"/>
    <w:rsid w:val="00B1635A"/>
    <w:rsid w:val="00B25A5F"/>
    <w:rsid w:val="00B30100"/>
    <w:rsid w:val="00B33E3E"/>
    <w:rsid w:val="00B47730"/>
    <w:rsid w:val="00B5203B"/>
    <w:rsid w:val="00B56A9A"/>
    <w:rsid w:val="00B629AE"/>
    <w:rsid w:val="00B62D5E"/>
    <w:rsid w:val="00B64F22"/>
    <w:rsid w:val="00B72D40"/>
    <w:rsid w:val="00B93AF4"/>
    <w:rsid w:val="00B97BB6"/>
    <w:rsid w:val="00BA4408"/>
    <w:rsid w:val="00BA599A"/>
    <w:rsid w:val="00BB6434"/>
    <w:rsid w:val="00BC1806"/>
    <w:rsid w:val="00BC2523"/>
    <w:rsid w:val="00BD4E49"/>
    <w:rsid w:val="00BF76F0"/>
    <w:rsid w:val="00C12A99"/>
    <w:rsid w:val="00C16284"/>
    <w:rsid w:val="00C2183D"/>
    <w:rsid w:val="00C43371"/>
    <w:rsid w:val="00C726AC"/>
    <w:rsid w:val="00C8263B"/>
    <w:rsid w:val="00C92A35"/>
    <w:rsid w:val="00C93F56"/>
    <w:rsid w:val="00C96CEE"/>
    <w:rsid w:val="00CA09E2"/>
    <w:rsid w:val="00CA2899"/>
    <w:rsid w:val="00CA30A1"/>
    <w:rsid w:val="00CA5E82"/>
    <w:rsid w:val="00CA5FFF"/>
    <w:rsid w:val="00CA6B5C"/>
    <w:rsid w:val="00CC1813"/>
    <w:rsid w:val="00CC4ED3"/>
    <w:rsid w:val="00CC5AF8"/>
    <w:rsid w:val="00CC76D2"/>
    <w:rsid w:val="00CE602C"/>
    <w:rsid w:val="00CF1435"/>
    <w:rsid w:val="00CF17D2"/>
    <w:rsid w:val="00CF392C"/>
    <w:rsid w:val="00CF4B93"/>
    <w:rsid w:val="00D043B2"/>
    <w:rsid w:val="00D275FB"/>
    <w:rsid w:val="00D30991"/>
    <w:rsid w:val="00D30A34"/>
    <w:rsid w:val="00D35405"/>
    <w:rsid w:val="00D44565"/>
    <w:rsid w:val="00D52CE9"/>
    <w:rsid w:val="00D55BA1"/>
    <w:rsid w:val="00D640F6"/>
    <w:rsid w:val="00D87D34"/>
    <w:rsid w:val="00D94395"/>
    <w:rsid w:val="00D975BE"/>
    <w:rsid w:val="00DA1317"/>
    <w:rsid w:val="00DB6BFB"/>
    <w:rsid w:val="00DB6DF1"/>
    <w:rsid w:val="00DC11FB"/>
    <w:rsid w:val="00DC4DD9"/>
    <w:rsid w:val="00DC57C0"/>
    <w:rsid w:val="00DC6B38"/>
    <w:rsid w:val="00DE6E46"/>
    <w:rsid w:val="00DF2F77"/>
    <w:rsid w:val="00DF7976"/>
    <w:rsid w:val="00E0423E"/>
    <w:rsid w:val="00E06550"/>
    <w:rsid w:val="00E13406"/>
    <w:rsid w:val="00E163EB"/>
    <w:rsid w:val="00E310B4"/>
    <w:rsid w:val="00E31607"/>
    <w:rsid w:val="00E34500"/>
    <w:rsid w:val="00E37C8F"/>
    <w:rsid w:val="00E40E0C"/>
    <w:rsid w:val="00E42EF6"/>
    <w:rsid w:val="00E44300"/>
    <w:rsid w:val="00E611AD"/>
    <w:rsid w:val="00E611DE"/>
    <w:rsid w:val="00E81172"/>
    <w:rsid w:val="00E84A4E"/>
    <w:rsid w:val="00E94284"/>
    <w:rsid w:val="00E96AB4"/>
    <w:rsid w:val="00E97376"/>
    <w:rsid w:val="00EB262D"/>
    <w:rsid w:val="00EB4F54"/>
    <w:rsid w:val="00EB5A95"/>
    <w:rsid w:val="00ED19B7"/>
    <w:rsid w:val="00ED1FF0"/>
    <w:rsid w:val="00ED266D"/>
    <w:rsid w:val="00ED2846"/>
    <w:rsid w:val="00ED2F3A"/>
    <w:rsid w:val="00ED6ADF"/>
    <w:rsid w:val="00EE219E"/>
    <w:rsid w:val="00EE4F1C"/>
    <w:rsid w:val="00EF1E62"/>
    <w:rsid w:val="00F0418B"/>
    <w:rsid w:val="00F23C44"/>
    <w:rsid w:val="00F30E54"/>
    <w:rsid w:val="00F33321"/>
    <w:rsid w:val="00F34140"/>
    <w:rsid w:val="00F80923"/>
    <w:rsid w:val="00F8202C"/>
    <w:rsid w:val="00F973EA"/>
    <w:rsid w:val="00FA5BBD"/>
    <w:rsid w:val="00FA63F7"/>
    <w:rsid w:val="00FB2FD6"/>
    <w:rsid w:val="00FB5863"/>
    <w:rsid w:val="00FB6208"/>
    <w:rsid w:val="00FC547E"/>
    <w:rsid w:val="00FE17A7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E546FC"/>
  <w15:docId w15:val="{1919DCE3-D3AD-48B8-948A-8A0C42003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622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22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2279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22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2279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8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2a%20-%20Unconsolidated%20Bill%20Template%20(Apr.%202015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BDC47-CDDD-402A-95F6-5E908F082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E.2a - Unconsolidated Bill Template (Apr. 2015)</Template>
  <TotalTime>1</TotalTime>
  <Pages>2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Goldsmith-Pinkham, Julia</dc:creator>
  <cp:lastModifiedBy>Jeffries, Jillian</cp:lastModifiedBy>
  <cp:revision>3</cp:revision>
  <cp:lastPrinted>2013-04-22T14:57:00Z</cp:lastPrinted>
  <dcterms:created xsi:type="dcterms:W3CDTF">2026-03-31T13:36:00Z</dcterms:created>
  <dcterms:modified xsi:type="dcterms:W3CDTF">2026-04-16T13:57:00Z</dcterms:modified>
</cp:coreProperties>
</file>