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D270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15F28E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AB145AB" w14:textId="45A41172" w:rsidR="0041520B" w:rsidRPr="00A5189C" w:rsidRDefault="0004593B" w:rsidP="006C314E">
      <w:pPr>
        <w:pStyle w:val="NoSpacing"/>
        <w:spacing w:before="80"/>
        <w:jc w:val="both"/>
        <w:rPr>
          <w:rFonts w:cs="Times New Roman"/>
          <w:szCs w:val="24"/>
        </w:rPr>
      </w:pPr>
      <w:r>
        <w:rPr>
          <w:rFonts w:cs="Times New Roman"/>
          <w:szCs w:val="24"/>
        </w:rPr>
        <w:t>Int. No.</w:t>
      </w:r>
      <w:r w:rsidR="00CA1DF2" w:rsidRPr="00CA1DF2">
        <w:rPr>
          <w:rFonts w:cs="Times New Roman"/>
          <w:szCs w:val="24"/>
        </w:rPr>
        <w:t xml:space="preserve"> </w:t>
      </w:r>
      <w:r w:rsidR="00BB520E">
        <w:rPr>
          <w:rFonts w:cs="Times New Roman"/>
          <w:szCs w:val="24"/>
        </w:rPr>
        <w:t>841</w:t>
      </w:r>
    </w:p>
    <w:p w14:paraId="1DCA6E7D" w14:textId="77777777" w:rsidR="0041520B" w:rsidRDefault="0041520B" w:rsidP="0041520B">
      <w:pPr>
        <w:pStyle w:val="NoSpacing"/>
        <w:jc w:val="both"/>
        <w:rPr>
          <w:rFonts w:cs="Times New Roman"/>
          <w:b/>
          <w:szCs w:val="24"/>
        </w:rPr>
      </w:pPr>
    </w:p>
    <w:p w14:paraId="79FD822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C44886E" w14:textId="47BD8F88" w:rsidR="00CD45B3" w:rsidRDefault="00CD45B3" w:rsidP="00CD45B3">
      <w:pPr>
        <w:autoSpaceDE w:val="0"/>
        <w:autoSpaceDN w:val="0"/>
        <w:adjustRightInd w:val="0"/>
        <w:jc w:val="both"/>
        <w:rPr>
          <w:rFonts w:eastAsiaTheme="minorHAnsi"/>
          <w:szCs w:val="24"/>
        </w:rPr>
      </w:pPr>
      <w:r>
        <w:rPr>
          <w:rFonts w:eastAsiaTheme="minorHAnsi"/>
          <w:szCs w:val="24"/>
        </w:rPr>
        <w:t xml:space="preserve">By Council </w:t>
      </w:r>
      <w:r w:rsidR="00631C08" w:rsidRPr="00631C08">
        <w:rPr>
          <w:rFonts w:eastAsiaTheme="minorHAnsi"/>
          <w:szCs w:val="24"/>
        </w:rPr>
        <w:t>Member Schulman</w:t>
      </w:r>
    </w:p>
    <w:p w14:paraId="6ADE0B00" w14:textId="77777777" w:rsidR="00B7280B" w:rsidRDefault="00B7280B" w:rsidP="00B73BEE">
      <w:pPr>
        <w:autoSpaceDE w:val="0"/>
        <w:autoSpaceDN w:val="0"/>
        <w:adjustRightInd w:val="0"/>
        <w:jc w:val="both"/>
        <w:rPr>
          <w:rFonts w:eastAsiaTheme="minorHAnsi"/>
          <w:szCs w:val="24"/>
        </w:rPr>
      </w:pPr>
    </w:p>
    <w:p w14:paraId="039BEB3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F9A5C31" w14:textId="77777777" w:rsidR="0041520B" w:rsidRDefault="003C3819" w:rsidP="001218E3">
      <w:pPr>
        <w:pStyle w:val="BodyText"/>
        <w:spacing w:before="80" w:line="240" w:lineRule="auto"/>
        <w:ind w:firstLine="0"/>
      </w:pPr>
      <w:r>
        <w:t xml:space="preserve">A Local Law in relation to a pilot program to establish a pet food pantry </w:t>
      </w:r>
    </w:p>
    <w:p w14:paraId="2FCF8FC8" w14:textId="77777777" w:rsidR="008823EE" w:rsidRDefault="008823EE" w:rsidP="0041520B">
      <w:pPr>
        <w:pStyle w:val="NoSpacing"/>
        <w:jc w:val="both"/>
        <w:rPr>
          <w:rFonts w:cs="Times New Roman"/>
          <w:szCs w:val="24"/>
        </w:rPr>
      </w:pPr>
    </w:p>
    <w:p w14:paraId="48CBA62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7B2E0D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4697A4B" w14:textId="088E98D6" w:rsidR="0017748E" w:rsidRDefault="009D3F0D" w:rsidP="00CC3F79">
      <w:pPr>
        <w:pStyle w:val="NoSpacing"/>
        <w:spacing w:before="120"/>
        <w:jc w:val="both"/>
        <w:rPr>
          <w:rFonts w:cs="Times New Roman"/>
          <w:szCs w:val="24"/>
        </w:rPr>
      </w:pPr>
      <w:r>
        <w:rPr>
          <w:rFonts w:cs="Times New Roman"/>
          <w:szCs w:val="24"/>
        </w:rPr>
        <w:t xml:space="preserve">This bill would </w:t>
      </w:r>
      <w:r w:rsidR="00064204">
        <w:rPr>
          <w:rFonts w:cs="Times New Roman"/>
          <w:szCs w:val="24"/>
        </w:rPr>
        <w:t xml:space="preserve">require the Commissioner of Health and Mental Hygiene to establish a pet food pantry in at least one location </w:t>
      </w:r>
      <w:r w:rsidR="00CE3B88">
        <w:rPr>
          <w:rFonts w:cs="Times New Roman"/>
          <w:szCs w:val="24"/>
        </w:rPr>
        <w:t>for at least 12 months</w:t>
      </w:r>
      <w:r w:rsidR="00957534">
        <w:rPr>
          <w:rFonts w:cs="Times New Roman"/>
          <w:szCs w:val="24"/>
        </w:rPr>
        <w:t xml:space="preserve">. It would also require the Commissioner to </w:t>
      </w:r>
      <w:r w:rsidR="00064204">
        <w:rPr>
          <w:rFonts w:cs="Times New Roman"/>
          <w:szCs w:val="24"/>
        </w:rPr>
        <w:t xml:space="preserve">deliver a report </w:t>
      </w:r>
      <w:r w:rsidR="00756734">
        <w:rPr>
          <w:rFonts w:cs="Times New Roman"/>
          <w:szCs w:val="24"/>
        </w:rPr>
        <w:t xml:space="preserve">on the impact </w:t>
      </w:r>
      <w:r w:rsidR="00B55986">
        <w:rPr>
          <w:rFonts w:cs="Times New Roman"/>
          <w:szCs w:val="24"/>
        </w:rPr>
        <w:t xml:space="preserve">of the pilot program and feasibility </w:t>
      </w:r>
      <w:r w:rsidR="000A62CC">
        <w:rPr>
          <w:rFonts w:cs="Times New Roman"/>
          <w:szCs w:val="24"/>
        </w:rPr>
        <w:t>of</w:t>
      </w:r>
      <w:r w:rsidR="00B55986">
        <w:rPr>
          <w:rFonts w:cs="Times New Roman"/>
          <w:szCs w:val="24"/>
        </w:rPr>
        <w:t xml:space="preserve"> continu</w:t>
      </w:r>
      <w:r w:rsidR="000A62CC">
        <w:rPr>
          <w:rFonts w:cs="Times New Roman"/>
          <w:szCs w:val="24"/>
        </w:rPr>
        <w:t>ing or expanding</w:t>
      </w:r>
      <w:r w:rsidR="00B55986">
        <w:rPr>
          <w:rFonts w:cs="Times New Roman"/>
          <w:szCs w:val="24"/>
        </w:rPr>
        <w:t xml:space="preserve"> the program.</w:t>
      </w:r>
    </w:p>
    <w:p w14:paraId="4D855A53" w14:textId="77777777" w:rsidR="008823EE" w:rsidRDefault="008823EE" w:rsidP="0041520B">
      <w:pPr>
        <w:pStyle w:val="NoSpacing"/>
        <w:jc w:val="both"/>
        <w:rPr>
          <w:rFonts w:cs="Times New Roman"/>
          <w:szCs w:val="24"/>
        </w:rPr>
      </w:pPr>
    </w:p>
    <w:p w14:paraId="0FE6FC2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B63D0B0" w14:textId="0570CF7F" w:rsidR="0041520B" w:rsidRPr="00A5189C" w:rsidRDefault="003B0928" w:rsidP="006C314E">
      <w:pPr>
        <w:pStyle w:val="NoSpacing"/>
        <w:spacing w:before="80"/>
        <w:jc w:val="both"/>
        <w:rPr>
          <w:rFonts w:cs="Times New Roman"/>
          <w:szCs w:val="24"/>
        </w:rPr>
      </w:pPr>
      <w:r>
        <w:rPr>
          <w:rFonts w:cs="Times New Roman"/>
          <w:szCs w:val="24"/>
        </w:rPr>
        <w:t>Immediately</w:t>
      </w:r>
      <w:r w:rsidR="00B55986" w:rsidRPr="00B55986">
        <w:rPr>
          <w:rFonts w:eastAsia="Times New Roman" w:cs="Times New Roman"/>
          <w:szCs w:val="24"/>
        </w:rPr>
        <w:t xml:space="preserve"> </w:t>
      </w:r>
    </w:p>
    <w:p w14:paraId="2F49C116" w14:textId="77777777" w:rsidR="00D92C74" w:rsidRDefault="00D92C74" w:rsidP="0041520B"/>
    <w:p w14:paraId="3B8137F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74CE9CD"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CB24CF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B634B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F3F845C" w14:textId="450BF5DB"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5242E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2C5951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0F55AC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FA7C8A7" w14:textId="77777777" w:rsidR="00A5189C" w:rsidRDefault="00A5189C" w:rsidP="008823EE">
      <w:pPr>
        <w:pStyle w:val="NoSpacing"/>
        <w:jc w:val="both"/>
        <w:rPr>
          <w:rStyle w:val="apple-style-span"/>
          <w:b/>
          <w:bCs/>
          <w:szCs w:val="24"/>
        </w:rPr>
      </w:pPr>
    </w:p>
    <w:p w14:paraId="22C9720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98CAC21" w14:textId="6990027F" w:rsidR="00B32C52" w:rsidRDefault="00B32C52" w:rsidP="003C3819">
      <w:pPr>
        <w:rPr>
          <w:sz w:val="18"/>
          <w:szCs w:val="18"/>
        </w:rPr>
      </w:pPr>
    </w:p>
    <w:p w14:paraId="6268DAA3" w14:textId="77777777" w:rsidR="00FC50E2" w:rsidRPr="00FC50E2" w:rsidRDefault="00FC50E2" w:rsidP="00FC50E2">
      <w:pPr>
        <w:rPr>
          <w:sz w:val="18"/>
          <w:szCs w:val="18"/>
        </w:rPr>
      </w:pPr>
      <w:r w:rsidRPr="00FC50E2">
        <w:rPr>
          <w:sz w:val="18"/>
          <w:szCs w:val="18"/>
        </w:rPr>
        <w:t>JGP</w:t>
      </w:r>
    </w:p>
    <w:p w14:paraId="6B9878C0" w14:textId="77777777" w:rsidR="00FC50E2" w:rsidRPr="00FC50E2" w:rsidRDefault="00FC50E2" w:rsidP="00FC50E2">
      <w:pPr>
        <w:rPr>
          <w:sz w:val="18"/>
          <w:szCs w:val="18"/>
        </w:rPr>
      </w:pPr>
      <w:r w:rsidRPr="00FC50E2">
        <w:rPr>
          <w:sz w:val="18"/>
          <w:szCs w:val="18"/>
        </w:rPr>
        <w:t>LS #2403/16837</w:t>
      </w:r>
    </w:p>
    <w:p w14:paraId="535D6046" w14:textId="77777777" w:rsidR="00FC50E2" w:rsidRPr="00FC50E2" w:rsidRDefault="00FC50E2" w:rsidP="00FC50E2">
      <w:pPr>
        <w:rPr>
          <w:sz w:val="18"/>
          <w:szCs w:val="18"/>
        </w:rPr>
      </w:pPr>
      <w:r w:rsidRPr="00FC50E2">
        <w:rPr>
          <w:sz w:val="18"/>
          <w:szCs w:val="18"/>
        </w:rPr>
        <w:t>Int. #1172-2025</w:t>
      </w:r>
    </w:p>
    <w:p w14:paraId="643F85E7" w14:textId="40434774" w:rsidR="00FC50E2" w:rsidRPr="009B7689" w:rsidRDefault="00FC50E2" w:rsidP="00FC50E2">
      <w:pPr>
        <w:rPr>
          <w:sz w:val="18"/>
          <w:szCs w:val="18"/>
        </w:rPr>
      </w:pPr>
      <w:r w:rsidRPr="00FC50E2">
        <w:rPr>
          <w:sz w:val="18"/>
          <w:szCs w:val="18"/>
        </w:rPr>
        <w:t>1/6/2026 10:54 AM</w:t>
      </w:r>
    </w:p>
    <w:sectPr w:rsidR="00FC50E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4D278" w14:textId="77777777" w:rsidR="00F07654" w:rsidRDefault="00F07654" w:rsidP="00272634">
      <w:r>
        <w:separator/>
      </w:r>
    </w:p>
  </w:endnote>
  <w:endnote w:type="continuationSeparator" w:id="0">
    <w:p w14:paraId="2CD041DC" w14:textId="77777777" w:rsidR="00F07654" w:rsidRDefault="00F0765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CB539" w14:textId="77777777" w:rsidR="00F07654" w:rsidRDefault="00F07654" w:rsidP="00272634">
      <w:r>
        <w:separator/>
      </w:r>
    </w:p>
  </w:footnote>
  <w:footnote w:type="continuationSeparator" w:id="0">
    <w:p w14:paraId="120540A3" w14:textId="77777777" w:rsidR="00F07654" w:rsidRDefault="00F0765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CEC3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5931619">
    <w:abstractNumId w:val="0"/>
  </w:num>
  <w:num w:numId="2" w16cid:durableId="43726036">
    <w:abstractNumId w:val="2"/>
  </w:num>
  <w:num w:numId="3" w16cid:durableId="234049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45583"/>
    <w:rsid w:val="00006640"/>
    <w:rsid w:val="00045583"/>
    <w:rsid w:val="0004593B"/>
    <w:rsid w:val="00064204"/>
    <w:rsid w:val="000738AA"/>
    <w:rsid w:val="000765AF"/>
    <w:rsid w:val="00080B67"/>
    <w:rsid w:val="000A62CC"/>
    <w:rsid w:val="000E4F15"/>
    <w:rsid w:val="000E5D59"/>
    <w:rsid w:val="000F1C3C"/>
    <w:rsid w:val="001007F1"/>
    <w:rsid w:val="0010786F"/>
    <w:rsid w:val="001218E3"/>
    <w:rsid w:val="001325A4"/>
    <w:rsid w:val="00134583"/>
    <w:rsid w:val="001349AE"/>
    <w:rsid w:val="001746AF"/>
    <w:rsid w:val="0017748E"/>
    <w:rsid w:val="00180676"/>
    <w:rsid w:val="00187441"/>
    <w:rsid w:val="001A50CB"/>
    <w:rsid w:val="001C7932"/>
    <w:rsid w:val="001E3407"/>
    <w:rsid w:val="00202AB1"/>
    <w:rsid w:val="00216A92"/>
    <w:rsid w:val="00220726"/>
    <w:rsid w:val="002269D9"/>
    <w:rsid w:val="002567BF"/>
    <w:rsid w:val="00272634"/>
    <w:rsid w:val="00280543"/>
    <w:rsid w:val="002A1741"/>
    <w:rsid w:val="002B309C"/>
    <w:rsid w:val="002C0926"/>
    <w:rsid w:val="002D65FA"/>
    <w:rsid w:val="002D78A5"/>
    <w:rsid w:val="002E3FDA"/>
    <w:rsid w:val="002E6419"/>
    <w:rsid w:val="00314831"/>
    <w:rsid w:val="0033433B"/>
    <w:rsid w:val="00345D79"/>
    <w:rsid w:val="0035723D"/>
    <w:rsid w:val="003A304F"/>
    <w:rsid w:val="003B0928"/>
    <w:rsid w:val="003C3819"/>
    <w:rsid w:val="003D6D23"/>
    <w:rsid w:val="003E2F46"/>
    <w:rsid w:val="003E57E6"/>
    <w:rsid w:val="0041520B"/>
    <w:rsid w:val="00424E79"/>
    <w:rsid w:val="00434C4E"/>
    <w:rsid w:val="00454182"/>
    <w:rsid w:val="00472149"/>
    <w:rsid w:val="00474067"/>
    <w:rsid w:val="00485C59"/>
    <w:rsid w:val="004B589D"/>
    <w:rsid w:val="004D5EFB"/>
    <w:rsid w:val="005021D5"/>
    <w:rsid w:val="005102FB"/>
    <w:rsid w:val="00512FB5"/>
    <w:rsid w:val="005145D1"/>
    <w:rsid w:val="005242EE"/>
    <w:rsid w:val="005331A0"/>
    <w:rsid w:val="00557F8F"/>
    <w:rsid w:val="00563377"/>
    <w:rsid w:val="00587E06"/>
    <w:rsid w:val="0059046C"/>
    <w:rsid w:val="00597FA2"/>
    <w:rsid w:val="005B050A"/>
    <w:rsid w:val="005B1E8E"/>
    <w:rsid w:val="005C033A"/>
    <w:rsid w:val="005D07D2"/>
    <w:rsid w:val="005E5537"/>
    <w:rsid w:val="005E60DC"/>
    <w:rsid w:val="00606846"/>
    <w:rsid w:val="00615680"/>
    <w:rsid w:val="00617310"/>
    <w:rsid w:val="006209CB"/>
    <w:rsid w:val="00631C08"/>
    <w:rsid w:val="00651D12"/>
    <w:rsid w:val="00673E17"/>
    <w:rsid w:val="00697821"/>
    <w:rsid w:val="006B0536"/>
    <w:rsid w:val="006C314E"/>
    <w:rsid w:val="006F2D22"/>
    <w:rsid w:val="006F4618"/>
    <w:rsid w:val="006F5093"/>
    <w:rsid w:val="00701FD6"/>
    <w:rsid w:val="00751580"/>
    <w:rsid w:val="00753A32"/>
    <w:rsid w:val="00756734"/>
    <w:rsid w:val="00756E86"/>
    <w:rsid w:val="0077703F"/>
    <w:rsid w:val="00781399"/>
    <w:rsid w:val="007A0789"/>
    <w:rsid w:val="0082024D"/>
    <w:rsid w:val="00820C10"/>
    <w:rsid w:val="00837EB5"/>
    <w:rsid w:val="00855EC7"/>
    <w:rsid w:val="0086326E"/>
    <w:rsid w:val="008749A3"/>
    <w:rsid w:val="008823EE"/>
    <w:rsid w:val="00895E6A"/>
    <w:rsid w:val="008A1F2D"/>
    <w:rsid w:val="00910887"/>
    <w:rsid w:val="009243C8"/>
    <w:rsid w:val="00932BFA"/>
    <w:rsid w:val="009411A2"/>
    <w:rsid w:val="00957534"/>
    <w:rsid w:val="00957F28"/>
    <w:rsid w:val="009609F0"/>
    <w:rsid w:val="00962A70"/>
    <w:rsid w:val="009654CB"/>
    <w:rsid w:val="00974D63"/>
    <w:rsid w:val="0099608B"/>
    <w:rsid w:val="009B087E"/>
    <w:rsid w:val="009B6CDB"/>
    <w:rsid w:val="009B7689"/>
    <w:rsid w:val="009D3F0D"/>
    <w:rsid w:val="00A0603B"/>
    <w:rsid w:val="00A23AED"/>
    <w:rsid w:val="00A3287D"/>
    <w:rsid w:val="00A5189C"/>
    <w:rsid w:val="00A54037"/>
    <w:rsid w:val="00A54401"/>
    <w:rsid w:val="00A54EC8"/>
    <w:rsid w:val="00A6526E"/>
    <w:rsid w:val="00A87143"/>
    <w:rsid w:val="00A9132D"/>
    <w:rsid w:val="00AA701D"/>
    <w:rsid w:val="00AB6EBE"/>
    <w:rsid w:val="00AC5EE7"/>
    <w:rsid w:val="00AD7EC0"/>
    <w:rsid w:val="00AE42A1"/>
    <w:rsid w:val="00AE4DE1"/>
    <w:rsid w:val="00AF56D8"/>
    <w:rsid w:val="00B021C8"/>
    <w:rsid w:val="00B22EA0"/>
    <w:rsid w:val="00B32C52"/>
    <w:rsid w:val="00B55986"/>
    <w:rsid w:val="00B578BD"/>
    <w:rsid w:val="00B61252"/>
    <w:rsid w:val="00B634B3"/>
    <w:rsid w:val="00B7280B"/>
    <w:rsid w:val="00B73BEE"/>
    <w:rsid w:val="00B9759C"/>
    <w:rsid w:val="00BA1D4D"/>
    <w:rsid w:val="00BA74F3"/>
    <w:rsid w:val="00BB520E"/>
    <w:rsid w:val="00BD2104"/>
    <w:rsid w:val="00BD51CA"/>
    <w:rsid w:val="00BE1D32"/>
    <w:rsid w:val="00C11420"/>
    <w:rsid w:val="00C20C57"/>
    <w:rsid w:val="00C20D76"/>
    <w:rsid w:val="00C22CDF"/>
    <w:rsid w:val="00C564A2"/>
    <w:rsid w:val="00C67FA9"/>
    <w:rsid w:val="00C76347"/>
    <w:rsid w:val="00CA1DF2"/>
    <w:rsid w:val="00CC3989"/>
    <w:rsid w:val="00CC3F79"/>
    <w:rsid w:val="00CD45B3"/>
    <w:rsid w:val="00CD5437"/>
    <w:rsid w:val="00CE3B88"/>
    <w:rsid w:val="00CF1435"/>
    <w:rsid w:val="00CF7FE3"/>
    <w:rsid w:val="00D0018B"/>
    <w:rsid w:val="00D25C62"/>
    <w:rsid w:val="00D32260"/>
    <w:rsid w:val="00D4172D"/>
    <w:rsid w:val="00D442F8"/>
    <w:rsid w:val="00D61C12"/>
    <w:rsid w:val="00D74104"/>
    <w:rsid w:val="00D92C74"/>
    <w:rsid w:val="00DA25D7"/>
    <w:rsid w:val="00DB2137"/>
    <w:rsid w:val="00DB46CB"/>
    <w:rsid w:val="00DF2F77"/>
    <w:rsid w:val="00E3518C"/>
    <w:rsid w:val="00E444FF"/>
    <w:rsid w:val="00E47F9F"/>
    <w:rsid w:val="00EB5377"/>
    <w:rsid w:val="00EC1C96"/>
    <w:rsid w:val="00EC6CEC"/>
    <w:rsid w:val="00EE23BF"/>
    <w:rsid w:val="00EF0E87"/>
    <w:rsid w:val="00F07654"/>
    <w:rsid w:val="00F13E9C"/>
    <w:rsid w:val="00F1681A"/>
    <w:rsid w:val="00F21FC5"/>
    <w:rsid w:val="00F42BA3"/>
    <w:rsid w:val="00F4558B"/>
    <w:rsid w:val="00F45C01"/>
    <w:rsid w:val="00F473CE"/>
    <w:rsid w:val="00F51D32"/>
    <w:rsid w:val="00F53FFD"/>
    <w:rsid w:val="00F656F0"/>
    <w:rsid w:val="00F667B7"/>
    <w:rsid w:val="00F74B3D"/>
    <w:rsid w:val="00F8214E"/>
    <w:rsid w:val="00F8773C"/>
    <w:rsid w:val="00FC3DCF"/>
    <w:rsid w:val="00FC50E2"/>
    <w:rsid w:val="00FC6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AA0E0"/>
  <w15:docId w15:val="{C2AEDC67-917E-41AA-B5F8-1C6E2DCA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3028">
      <w:bodyDiv w:val="1"/>
      <w:marLeft w:val="0"/>
      <w:marRight w:val="0"/>
      <w:marTop w:val="0"/>
      <w:marBottom w:val="0"/>
      <w:divBdr>
        <w:top w:val="none" w:sz="0" w:space="0" w:color="auto"/>
        <w:left w:val="none" w:sz="0" w:space="0" w:color="auto"/>
        <w:bottom w:val="none" w:sz="0" w:space="0" w:color="auto"/>
        <w:right w:val="none" w:sz="0" w:space="0" w:color="auto"/>
      </w:divBdr>
    </w:div>
    <w:div w:id="332730559">
      <w:bodyDiv w:val="1"/>
      <w:marLeft w:val="0"/>
      <w:marRight w:val="0"/>
      <w:marTop w:val="0"/>
      <w:marBottom w:val="0"/>
      <w:divBdr>
        <w:top w:val="none" w:sz="0" w:space="0" w:color="auto"/>
        <w:left w:val="none" w:sz="0" w:space="0" w:color="auto"/>
        <w:bottom w:val="none" w:sz="0" w:space="0" w:color="auto"/>
        <w:right w:val="none" w:sz="0" w:space="0" w:color="auto"/>
      </w:divBdr>
    </w:div>
    <w:div w:id="436097120">
      <w:bodyDiv w:val="1"/>
      <w:marLeft w:val="0"/>
      <w:marRight w:val="0"/>
      <w:marTop w:val="0"/>
      <w:marBottom w:val="0"/>
      <w:divBdr>
        <w:top w:val="none" w:sz="0" w:space="0" w:color="auto"/>
        <w:left w:val="none" w:sz="0" w:space="0" w:color="auto"/>
        <w:bottom w:val="none" w:sz="0" w:space="0" w:color="auto"/>
        <w:right w:val="none" w:sz="0" w:space="0" w:color="auto"/>
      </w:divBdr>
    </w:div>
    <w:div w:id="591743983">
      <w:bodyDiv w:val="1"/>
      <w:marLeft w:val="0"/>
      <w:marRight w:val="0"/>
      <w:marTop w:val="0"/>
      <w:marBottom w:val="0"/>
      <w:divBdr>
        <w:top w:val="none" w:sz="0" w:space="0" w:color="auto"/>
        <w:left w:val="none" w:sz="0" w:space="0" w:color="auto"/>
        <w:bottom w:val="none" w:sz="0" w:space="0" w:color="auto"/>
        <w:right w:val="none" w:sz="0" w:space="0" w:color="auto"/>
      </w:divBdr>
    </w:div>
    <w:div w:id="1572302474">
      <w:bodyDiv w:val="1"/>
      <w:marLeft w:val="0"/>
      <w:marRight w:val="0"/>
      <w:marTop w:val="0"/>
      <w:marBottom w:val="0"/>
      <w:divBdr>
        <w:top w:val="none" w:sz="0" w:space="0" w:color="auto"/>
        <w:left w:val="none" w:sz="0" w:space="0" w:color="auto"/>
        <w:bottom w:val="none" w:sz="0" w:space="0" w:color="auto"/>
        <w:right w:val="none" w:sz="0" w:space="0" w:color="auto"/>
      </w:divBdr>
    </w:div>
    <w:div w:id="158841737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242</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Jeffries, Jillian</cp:lastModifiedBy>
  <cp:revision>3</cp:revision>
  <cp:lastPrinted>2018-02-28T16:57:00Z</cp:lastPrinted>
  <dcterms:created xsi:type="dcterms:W3CDTF">2026-03-31T13:35:00Z</dcterms:created>
  <dcterms:modified xsi:type="dcterms:W3CDTF">2026-04-16T13:57:00Z</dcterms:modified>
</cp:coreProperties>
</file>