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921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8357F4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612FD1" w14:textId="2F682848" w:rsidR="0041520B" w:rsidRPr="00A5189C" w:rsidRDefault="0004593B" w:rsidP="006C314E">
      <w:pPr>
        <w:pStyle w:val="NoSpacing"/>
        <w:spacing w:before="80"/>
        <w:jc w:val="both"/>
        <w:rPr>
          <w:rFonts w:cs="Times New Roman"/>
          <w:szCs w:val="24"/>
        </w:rPr>
      </w:pPr>
      <w:r>
        <w:rPr>
          <w:rFonts w:cs="Times New Roman"/>
          <w:szCs w:val="24"/>
        </w:rPr>
        <w:t>Int. No.</w:t>
      </w:r>
      <w:r w:rsidR="002573FB">
        <w:rPr>
          <w:rFonts w:cs="Times New Roman"/>
          <w:szCs w:val="24"/>
        </w:rPr>
        <w:t xml:space="preserve"> </w:t>
      </w:r>
    </w:p>
    <w:p w14:paraId="16746162" w14:textId="77777777" w:rsidR="0041520B" w:rsidRDefault="0041520B" w:rsidP="0041520B">
      <w:pPr>
        <w:pStyle w:val="NoSpacing"/>
        <w:jc w:val="both"/>
        <w:rPr>
          <w:rFonts w:cs="Times New Roman"/>
          <w:b/>
          <w:szCs w:val="24"/>
        </w:rPr>
      </w:pPr>
    </w:p>
    <w:p w14:paraId="09C8BB2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4BFA23F" w14:textId="519A818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573FB" w:rsidRPr="002573FB">
        <w:rPr>
          <w:rFonts w:cs="Times New Roman"/>
          <w:szCs w:val="24"/>
        </w:rPr>
        <w:t>Gutiérrez</w:t>
      </w:r>
    </w:p>
    <w:p w14:paraId="76C0531A" w14:textId="77777777" w:rsidR="00E3518C" w:rsidRPr="003A304F" w:rsidRDefault="00E3518C" w:rsidP="0041520B">
      <w:pPr>
        <w:pStyle w:val="NoSpacing"/>
        <w:jc w:val="both"/>
        <w:rPr>
          <w:rFonts w:cs="Times New Roman"/>
          <w:szCs w:val="24"/>
        </w:rPr>
      </w:pPr>
    </w:p>
    <w:p w14:paraId="4B41155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DC7F0D" w14:textId="732E16EF" w:rsidR="0041520B" w:rsidRDefault="001218E3" w:rsidP="001218E3">
      <w:pPr>
        <w:pStyle w:val="BodyText"/>
        <w:spacing w:before="80" w:line="240" w:lineRule="auto"/>
        <w:ind w:firstLine="0"/>
      </w:pPr>
      <w:r>
        <w:t>A Local Law to</w:t>
      </w:r>
      <w:r w:rsidR="00A9132D">
        <w:t xml:space="preserve"> </w:t>
      </w:r>
      <w:r w:rsidR="00F96F64">
        <w:t>establish a child care workforce</w:t>
      </w:r>
      <w:r w:rsidR="00F96F64" w:rsidRPr="00AF2504">
        <w:t xml:space="preserve"> grant and services program</w:t>
      </w:r>
    </w:p>
    <w:p w14:paraId="1802E466" w14:textId="77777777" w:rsidR="008823EE" w:rsidRDefault="008823EE" w:rsidP="0041520B">
      <w:pPr>
        <w:pStyle w:val="NoSpacing"/>
        <w:jc w:val="both"/>
        <w:rPr>
          <w:rFonts w:cs="Times New Roman"/>
          <w:szCs w:val="24"/>
        </w:rPr>
      </w:pPr>
    </w:p>
    <w:p w14:paraId="4200EC4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874533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A9BB33" w14:textId="3D69F818" w:rsidR="0017748E" w:rsidRDefault="009D3F0D" w:rsidP="00CC3F79">
      <w:pPr>
        <w:pStyle w:val="NoSpacing"/>
        <w:spacing w:before="120"/>
        <w:jc w:val="both"/>
        <w:rPr>
          <w:rFonts w:cs="Times New Roman"/>
          <w:szCs w:val="24"/>
        </w:rPr>
      </w:pPr>
      <w:r>
        <w:rPr>
          <w:rFonts w:cs="Times New Roman"/>
          <w:szCs w:val="24"/>
        </w:rPr>
        <w:t xml:space="preserve">This bill would </w:t>
      </w:r>
      <w:r w:rsidR="00682406">
        <w:rPr>
          <w:rFonts w:cs="Times New Roman"/>
          <w:szCs w:val="24"/>
        </w:rPr>
        <w:t xml:space="preserve">require an agency or office </w:t>
      </w:r>
      <w:r w:rsidR="00682406" w:rsidRPr="00AF2504">
        <w:t>designated by the mayor to establish and administer</w:t>
      </w:r>
      <w:r w:rsidR="00234DD4">
        <w:t xml:space="preserve"> a program to assist people without experience in child care to complete</w:t>
      </w:r>
      <w:r w:rsidR="008852C3">
        <w:t xml:space="preserve"> educational programs </w:t>
      </w:r>
      <w:r w:rsidR="00311AB0">
        <w:t xml:space="preserve">that satisfy the requirements </w:t>
      </w:r>
      <w:r w:rsidR="00F429C2">
        <w:t>of</w:t>
      </w:r>
      <w:r w:rsidR="00311AB0">
        <w:t xml:space="preserve"> the Department of Education </w:t>
      </w:r>
      <w:r w:rsidR="001542C8">
        <w:t>or</w:t>
      </w:r>
      <w:r w:rsidR="00311AB0">
        <w:t xml:space="preserve"> the Department of Health and Mental Hygiene </w:t>
      </w:r>
      <w:r w:rsidR="00AB41F5">
        <w:t>to work in child care.</w:t>
      </w:r>
      <w:r w:rsidR="00862ABC">
        <w:t xml:space="preserve"> </w:t>
      </w:r>
      <w:r w:rsidR="00BC0746">
        <w:t xml:space="preserve">The agency or office would provide loans or grants to </w:t>
      </w:r>
      <w:r w:rsidR="00CB64CE">
        <w:t>participants</w:t>
      </w:r>
      <w:r w:rsidR="00084302">
        <w:t xml:space="preserve"> and</w:t>
      </w:r>
      <w:r w:rsidR="00862ABC">
        <w:t xml:space="preserve"> </w:t>
      </w:r>
      <w:r w:rsidR="00CB64CE">
        <w:t xml:space="preserve">the </w:t>
      </w:r>
      <w:r w:rsidR="00862ABC">
        <w:t>participant</w:t>
      </w:r>
      <w:r w:rsidR="002511C6">
        <w:t>s</w:t>
      </w:r>
      <w:r w:rsidR="00862ABC">
        <w:t xml:space="preserve"> in the program would be required to agree to work in child care in New York City for at least 5 years after finishing the program.</w:t>
      </w:r>
      <w:r w:rsidR="00BC0746">
        <w:t xml:space="preserve"> The program would also be required to provide child care services to program participants</w:t>
      </w:r>
      <w:r w:rsidR="00324C4F">
        <w:t xml:space="preserve"> during hours of the educational program and </w:t>
      </w:r>
      <w:r w:rsidR="000F746C">
        <w:t xml:space="preserve">conduct outreach </w:t>
      </w:r>
      <w:r w:rsidR="00775312">
        <w:t xml:space="preserve">about its offerings </w:t>
      </w:r>
      <w:r w:rsidR="000F746C">
        <w:t>to the public and high school students in New York City.</w:t>
      </w:r>
      <w:r w:rsidR="004133FE">
        <w:t xml:space="preserve"> </w:t>
      </w:r>
      <w:r w:rsidR="00044421">
        <w:t xml:space="preserve">The program must begin processing </w:t>
      </w:r>
      <w:r w:rsidR="00880E7A">
        <w:t>applications</w:t>
      </w:r>
      <w:r w:rsidR="00044421">
        <w:t xml:space="preserve"> no later than </w:t>
      </w:r>
      <w:r w:rsidR="00862BA0">
        <w:t>6 months</w:t>
      </w:r>
      <w:r w:rsidR="00044421">
        <w:t xml:space="preserve"> after the effective date of the local law.</w:t>
      </w:r>
    </w:p>
    <w:p w14:paraId="477F7948" w14:textId="77777777" w:rsidR="008823EE" w:rsidRDefault="008823EE" w:rsidP="0041520B">
      <w:pPr>
        <w:pStyle w:val="NoSpacing"/>
        <w:jc w:val="both"/>
        <w:rPr>
          <w:rFonts w:cs="Times New Roman"/>
          <w:szCs w:val="24"/>
        </w:rPr>
      </w:pPr>
    </w:p>
    <w:p w14:paraId="005C8C4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97D964A" w14:textId="48A4E8EA" w:rsidR="0041520B" w:rsidRPr="00A5189C" w:rsidRDefault="00862BA0" w:rsidP="006C314E">
      <w:pPr>
        <w:pStyle w:val="NoSpacing"/>
        <w:spacing w:before="80"/>
        <w:jc w:val="both"/>
        <w:rPr>
          <w:rFonts w:cs="Times New Roman"/>
          <w:szCs w:val="24"/>
        </w:rPr>
      </w:pPr>
      <w:r>
        <w:rPr>
          <w:rFonts w:cs="Times New Roman"/>
          <w:szCs w:val="24"/>
        </w:rPr>
        <w:t>1 year after the effective date</w:t>
      </w:r>
    </w:p>
    <w:p w14:paraId="61FB9EAD" w14:textId="77777777" w:rsidR="00D92C74" w:rsidRDefault="00D92C74" w:rsidP="0041520B"/>
    <w:p w14:paraId="0D033C9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0379231" w14:textId="77777777" w:rsidR="002B309C" w:rsidRPr="002B309C" w:rsidRDefault="002573F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F043E1" w14:textId="77777777" w:rsidR="002B309C" w:rsidRPr="002B309C" w:rsidRDefault="002573F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2690606" w14:textId="77777777" w:rsidR="002B309C" w:rsidRPr="002B309C" w:rsidRDefault="002573F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18F49C" w14:textId="77777777" w:rsidR="002B309C" w:rsidRPr="002B309C" w:rsidRDefault="002573F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6CFC1C" w14:textId="77777777" w:rsidR="002B309C" w:rsidRPr="002B309C" w:rsidRDefault="002573F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108653" w14:textId="77777777" w:rsidR="00A5189C" w:rsidRDefault="00A5189C" w:rsidP="008823EE">
      <w:pPr>
        <w:pStyle w:val="NoSpacing"/>
        <w:jc w:val="both"/>
        <w:rPr>
          <w:rStyle w:val="apple-style-span"/>
          <w:b/>
          <w:bCs/>
          <w:szCs w:val="24"/>
        </w:rPr>
      </w:pPr>
    </w:p>
    <w:p w14:paraId="16FE1B4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D698009" w14:textId="77777777" w:rsidR="006C314E" w:rsidRPr="00AC5EE7" w:rsidRDefault="006C314E" w:rsidP="008823EE">
      <w:pPr>
        <w:pStyle w:val="NoSpacing"/>
        <w:jc w:val="both"/>
        <w:rPr>
          <w:rStyle w:val="apple-style-span"/>
          <w:sz w:val="18"/>
          <w:szCs w:val="18"/>
        </w:rPr>
      </w:pPr>
    </w:p>
    <w:p w14:paraId="2B2E4176" w14:textId="77777777" w:rsidR="00094825" w:rsidRDefault="00094825" w:rsidP="00094825">
      <w:pPr>
        <w:jc w:val="both"/>
        <w:rPr>
          <w:sz w:val="18"/>
          <w:szCs w:val="18"/>
        </w:rPr>
      </w:pPr>
      <w:r>
        <w:rPr>
          <w:sz w:val="18"/>
          <w:szCs w:val="18"/>
        </w:rPr>
        <w:t>JGP</w:t>
      </w:r>
    </w:p>
    <w:p w14:paraId="289212D3" w14:textId="77777777" w:rsidR="00094825" w:rsidRDefault="00094825" w:rsidP="00094825">
      <w:pPr>
        <w:jc w:val="both"/>
        <w:rPr>
          <w:sz w:val="18"/>
          <w:szCs w:val="18"/>
        </w:rPr>
      </w:pPr>
      <w:r>
        <w:rPr>
          <w:sz w:val="18"/>
          <w:szCs w:val="18"/>
        </w:rPr>
        <w:t>LS #21767</w:t>
      </w:r>
    </w:p>
    <w:p w14:paraId="151F35DD" w14:textId="2F2EC60E" w:rsidR="00B32C52" w:rsidRPr="009B7689" w:rsidRDefault="00862BA0" w:rsidP="0044497C">
      <w:pPr>
        <w:rPr>
          <w:sz w:val="18"/>
          <w:szCs w:val="18"/>
        </w:rPr>
      </w:pPr>
      <w:r>
        <w:rPr>
          <w:sz w:val="18"/>
          <w:szCs w:val="18"/>
        </w:rPr>
        <w:t>4</w:t>
      </w:r>
      <w:r w:rsidR="00094825">
        <w:rPr>
          <w:sz w:val="18"/>
          <w:szCs w:val="18"/>
        </w:rPr>
        <w:t>/</w:t>
      </w:r>
      <w:r w:rsidR="007E1CC2">
        <w:rPr>
          <w:sz w:val="18"/>
          <w:szCs w:val="18"/>
        </w:rPr>
        <w:t>7</w:t>
      </w:r>
      <w:r w:rsidR="00094825">
        <w:rPr>
          <w:sz w:val="18"/>
          <w:szCs w:val="18"/>
        </w:rPr>
        <w:t xml:space="preserve">/26 </w:t>
      </w:r>
      <w:r w:rsidR="007E1CC2">
        <w:rPr>
          <w:sz w:val="18"/>
          <w:szCs w:val="18"/>
        </w:rPr>
        <w:t>12</w:t>
      </w:r>
      <w:r w:rsidR="00094825">
        <w:rPr>
          <w:sz w:val="18"/>
          <w:szCs w:val="18"/>
        </w:rPr>
        <w:t>:00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47F3" w14:textId="77777777" w:rsidR="00A73342" w:rsidRDefault="00A73342" w:rsidP="00272634">
      <w:r>
        <w:separator/>
      </w:r>
    </w:p>
  </w:endnote>
  <w:endnote w:type="continuationSeparator" w:id="0">
    <w:p w14:paraId="5D25DF8F" w14:textId="77777777" w:rsidR="00A73342" w:rsidRDefault="00A7334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28CC" w14:textId="77777777" w:rsidR="00A73342" w:rsidRDefault="00A73342" w:rsidP="00272634">
      <w:r>
        <w:separator/>
      </w:r>
    </w:p>
  </w:footnote>
  <w:footnote w:type="continuationSeparator" w:id="0">
    <w:p w14:paraId="793AD604" w14:textId="77777777" w:rsidR="00A73342" w:rsidRDefault="00A7334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AD7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400131">
    <w:abstractNumId w:val="0"/>
  </w:num>
  <w:num w:numId="2" w16cid:durableId="727072091">
    <w:abstractNumId w:val="2"/>
  </w:num>
  <w:num w:numId="3" w16cid:durableId="37743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A73342"/>
    <w:rsid w:val="00006640"/>
    <w:rsid w:val="00044421"/>
    <w:rsid w:val="0004593B"/>
    <w:rsid w:val="000765AF"/>
    <w:rsid w:val="00080B67"/>
    <w:rsid w:val="00084302"/>
    <w:rsid w:val="00094825"/>
    <w:rsid w:val="000E4F15"/>
    <w:rsid w:val="000F746C"/>
    <w:rsid w:val="0010786F"/>
    <w:rsid w:val="001218E3"/>
    <w:rsid w:val="00134583"/>
    <w:rsid w:val="001349AE"/>
    <w:rsid w:val="001542C8"/>
    <w:rsid w:val="0017748E"/>
    <w:rsid w:val="001E3407"/>
    <w:rsid w:val="002004F2"/>
    <w:rsid w:val="00216A92"/>
    <w:rsid w:val="00220726"/>
    <w:rsid w:val="00234DD4"/>
    <w:rsid w:val="00237F94"/>
    <w:rsid w:val="002511C6"/>
    <w:rsid w:val="002573FB"/>
    <w:rsid w:val="00272634"/>
    <w:rsid w:val="00280543"/>
    <w:rsid w:val="002B309C"/>
    <w:rsid w:val="002D78A5"/>
    <w:rsid w:val="00311AB0"/>
    <w:rsid w:val="00314831"/>
    <w:rsid w:val="00324C4F"/>
    <w:rsid w:val="0033433B"/>
    <w:rsid w:val="00345D79"/>
    <w:rsid w:val="0035723D"/>
    <w:rsid w:val="003A304F"/>
    <w:rsid w:val="003D6D23"/>
    <w:rsid w:val="003E2F46"/>
    <w:rsid w:val="003E57E6"/>
    <w:rsid w:val="004133FE"/>
    <w:rsid w:val="0041520B"/>
    <w:rsid w:val="00424E79"/>
    <w:rsid w:val="0044497C"/>
    <w:rsid w:val="00474067"/>
    <w:rsid w:val="00481746"/>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4058D"/>
    <w:rsid w:val="00651D12"/>
    <w:rsid w:val="00664683"/>
    <w:rsid w:val="00682406"/>
    <w:rsid w:val="006B0536"/>
    <w:rsid w:val="006C314E"/>
    <w:rsid w:val="006E04C7"/>
    <w:rsid w:val="006F5093"/>
    <w:rsid w:val="00701FD6"/>
    <w:rsid w:val="00751580"/>
    <w:rsid w:val="00775312"/>
    <w:rsid w:val="00781399"/>
    <w:rsid w:val="007E1CC2"/>
    <w:rsid w:val="0082024D"/>
    <w:rsid w:val="00820C10"/>
    <w:rsid w:val="00837EB5"/>
    <w:rsid w:val="00862ABC"/>
    <w:rsid w:val="00862BA0"/>
    <w:rsid w:val="0086326E"/>
    <w:rsid w:val="008749A3"/>
    <w:rsid w:val="00880E7A"/>
    <w:rsid w:val="008823EE"/>
    <w:rsid w:val="008852C3"/>
    <w:rsid w:val="008B4738"/>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73342"/>
    <w:rsid w:val="00A81F3B"/>
    <w:rsid w:val="00A87143"/>
    <w:rsid w:val="00A9132D"/>
    <w:rsid w:val="00AB41F5"/>
    <w:rsid w:val="00AB6EBE"/>
    <w:rsid w:val="00AC5EE7"/>
    <w:rsid w:val="00AD7EC0"/>
    <w:rsid w:val="00AE4DE1"/>
    <w:rsid w:val="00AF56D8"/>
    <w:rsid w:val="00B32C52"/>
    <w:rsid w:val="00B578BD"/>
    <w:rsid w:val="00B9759C"/>
    <w:rsid w:val="00BA1D4D"/>
    <w:rsid w:val="00BB1727"/>
    <w:rsid w:val="00BC0746"/>
    <w:rsid w:val="00BD2104"/>
    <w:rsid w:val="00BD51CA"/>
    <w:rsid w:val="00C20C57"/>
    <w:rsid w:val="00C20D76"/>
    <w:rsid w:val="00C22CDF"/>
    <w:rsid w:val="00C564A2"/>
    <w:rsid w:val="00C67FA9"/>
    <w:rsid w:val="00C94073"/>
    <w:rsid w:val="00CB11F2"/>
    <w:rsid w:val="00CB64CE"/>
    <w:rsid w:val="00CC3989"/>
    <w:rsid w:val="00CC3F79"/>
    <w:rsid w:val="00D0018B"/>
    <w:rsid w:val="00D1095B"/>
    <w:rsid w:val="00D25C62"/>
    <w:rsid w:val="00D442F8"/>
    <w:rsid w:val="00D74104"/>
    <w:rsid w:val="00D92C74"/>
    <w:rsid w:val="00DA25D7"/>
    <w:rsid w:val="00DB46CB"/>
    <w:rsid w:val="00E3518C"/>
    <w:rsid w:val="00E444FF"/>
    <w:rsid w:val="00E47F9F"/>
    <w:rsid w:val="00EF0E87"/>
    <w:rsid w:val="00F21FC5"/>
    <w:rsid w:val="00F429C2"/>
    <w:rsid w:val="00F42BA3"/>
    <w:rsid w:val="00F4558B"/>
    <w:rsid w:val="00F51D32"/>
    <w:rsid w:val="00F656F0"/>
    <w:rsid w:val="00F74B3D"/>
    <w:rsid w:val="00F8773C"/>
    <w:rsid w:val="00F96095"/>
    <w:rsid w:val="00F9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9D7C"/>
  <w15:docId w15:val="{DAB5AE22-5860-42CD-9C9A-CB3FDFC0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328</Words>
  <Characters>1871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2</cp:revision>
  <cp:lastPrinted>2018-02-28T16:57:00Z</cp:lastPrinted>
  <dcterms:created xsi:type="dcterms:W3CDTF">2026-04-07T17:28:00Z</dcterms:created>
  <dcterms:modified xsi:type="dcterms:W3CDTF">2026-04-07T17:28:00Z</dcterms:modified>
</cp:coreProperties>
</file>