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74C2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021665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C60AA5F" w14:textId="1BF8712F" w:rsidR="0041520B" w:rsidRPr="00A5189C" w:rsidRDefault="004A1FA3" w:rsidP="0EB0CF4C">
      <w:pPr>
        <w:pStyle w:val="NoSpacing"/>
        <w:spacing w:before="80"/>
        <w:jc w:val="both"/>
        <w:rPr>
          <w:rFonts w:cs="Times New Roman"/>
        </w:rPr>
      </w:pPr>
      <w:r>
        <w:rPr>
          <w:rFonts w:cs="Times New Roman"/>
        </w:rPr>
        <w:t xml:space="preserve">Proposed </w:t>
      </w:r>
      <w:r w:rsidR="0004593B" w:rsidRPr="0EB0CF4C">
        <w:rPr>
          <w:rFonts w:cs="Times New Roman"/>
        </w:rPr>
        <w:t>Int. No.</w:t>
      </w:r>
      <w:r w:rsidR="005F4A90" w:rsidRPr="0EB0CF4C">
        <w:rPr>
          <w:rFonts w:cs="Times New Roman"/>
        </w:rPr>
        <w:t xml:space="preserve"> </w:t>
      </w:r>
      <w:r w:rsidR="00D37722">
        <w:rPr>
          <w:rFonts w:cs="Times New Roman"/>
        </w:rPr>
        <w:t>857</w:t>
      </w:r>
      <w:r>
        <w:rPr>
          <w:rFonts w:cs="Times New Roman"/>
        </w:rPr>
        <w:t>-A</w:t>
      </w:r>
    </w:p>
    <w:p w14:paraId="4374B4E9" w14:textId="77777777" w:rsidR="0041520B" w:rsidRDefault="0041520B" w:rsidP="0041520B">
      <w:pPr>
        <w:pStyle w:val="NoSpacing"/>
        <w:jc w:val="both"/>
        <w:rPr>
          <w:rFonts w:cs="Times New Roman"/>
          <w:b/>
          <w:szCs w:val="24"/>
        </w:rPr>
      </w:pPr>
    </w:p>
    <w:p w14:paraId="6F4D31EC" w14:textId="77777777" w:rsidR="0041520B" w:rsidRPr="008823EE" w:rsidRDefault="0041520B" w:rsidP="0041520B">
      <w:pPr>
        <w:pStyle w:val="NoSpacing"/>
        <w:jc w:val="both"/>
        <w:rPr>
          <w:rFonts w:cs="Times New Roman"/>
          <w:b/>
          <w:szCs w:val="24"/>
          <w:u w:val="single"/>
        </w:rPr>
      </w:pPr>
      <w:r w:rsidRPr="45FF892F">
        <w:rPr>
          <w:rFonts w:cs="Times New Roman"/>
          <w:b/>
          <w:bCs/>
          <w:u w:val="single"/>
        </w:rPr>
        <w:t>P</w:t>
      </w:r>
      <w:r w:rsidR="008823EE" w:rsidRPr="45FF892F">
        <w:rPr>
          <w:rFonts w:cs="Times New Roman"/>
          <w:b/>
          <w:bCs/>
          <w:u w:val="single"/>
        </w:rPr>
        <w:t>rime Sponsors</w:t>
      </w:r>
      <w:r w:rsidRPr="45FF892F">
        <w:rPr>
          <w:rFonts w:cs="Times New Roman"/>
          <w:b/>
          <w:bCs/>
        </w:rPr>
        <w:t>:</w:t>
      </w:r>
    </w:p>
    <w:p w14:paraId="25C0428A" w14:textId="5B3AA02F" w:rsidR="002B5DFA" w:rsidRDefault="0058064F" w:rsidP="002B5DFA">
      <w:pPr>
        <w:autoSpaceDE w:val="0"/>
        <w:autoSpaceDN w:val="0"/>
        <w:adjustRightInd w:val="0"/>
        <w:jc w:val="both"/>
        <w:rPr>
          <w:rFonts w:eastAsiaTheme="minorHAnsi"/>
          <w:szCs w:val="24"/>
        </w:rPr>
      </w:pPr>
      <w:r>
        <w:rPr>
          <w:rFonts w:eastAsiaTheme="minorHAnsi"/>
          <w:szCs w:val="24"/>
        </w:rPr>
        <w:t>B</w:t>
      </w:r>
      <w:r w:rsidRPr="0058064F">
        <w:rPr>
          <w:rFonts w:eastAsiaTheme="minorHAnsi"/>
          <w:szCs w:val="24"/>
        </w:rPr>
        <w:t xml:space="preserve">y </w:t>
      </w:r>
      <w:r w:rsidR="00C50FCB">
        <w:rPr>
          <w:rFonts w:eastAsiaTheme="minorHAnsi"/>
          <w:szCs w:val="24"/>
        </w:rPr>
        <w:t>The Speaker (</w:t>
      </w:r>
      <w:r w:rsidRPr="0058064F">
        <w:rPr>
          <w:rFonts w:eastAsiaTheme="minorHAnsi"/>
          <w:szCs w:val="24"/>
        </w:rPr>
        <w:t>Council Member Menin</w:t>
      </w:r>
      <w:r w:rsidR="00C50FCB">
        <w:rPr>
          <w:rFonts w:eastAsiaTheme="minorHAnsi"/>
          <w:szCs w:val="24"/>
        </w:rPr>
        <w:t>)</w:t>
      </w:r>
      <w:r w:rsidR="004A1FA3">
        <w:rPr>
          <w:rFonts w:eastAsiaTheme="minorHAnsi"/>
          <w:szCs w:val="24"/>
        </w:rPr>
        <w:t xml:space="preserve">, </w:t>
      </w:r>
    </w:p>
    <w:p w14:paraId="17790076" w14:textId="77777777" w:rsidR="00E3518C" w:rsidRPr="003A304F" w:rsidRDefault="00E3518C" w:rsidP="0041520B">
      <w:pPr>
        <w:pStyle w:val="NoSpacing"/>
        <w:jc w:val="both"/>
        <w:rPr>
          <w:rFonts w:cs="Times New Roman"/>
          <w:szCs w:val="24"/>
        </w:rPr>
      </w:pPr>
    </w:p>
    <w:p w14:paraId="18135FA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A49204C" w14:textId="241E6B25" w:rsidR="0041520B" w:rsidRDefault="001218E3" w:rsidP="001218E3">
      <w:pPr>
        <w:pStyle w:val="BodyText"/>
        <w:spacing w:before="80" w:line="240" w:lineRule="auto"/>
        <w:ind w:firstLine="0"/>
      </w:pPr>
      <w:r>
        <w:t>A Local Law to</w:t>
      </w:r>
      <w:r w:rsidR="00A9132D">
        <w:t xml:space="preserve"> </w:t>
      </w:r>
      <w:r w:rsidR="001F0F01" w:rsidRPr="001F0F01">
        <w:t xml:space="preserve">amend the administrative code of the city of New York, in relation to requiring the department of sanitation to install and </w:t>
      </w:r>
      <w:r w:rsidR="00FB1AE3">
        <w:t>re</w:t>
      </w:r>
      <w:r w:rsidR="001F0F01" w:rsidRPr="001F0F01">
        <w:t>fill dog waste bag</w:t>
      </w:r>
      <w:r w:rsidR="0094169A">
        <w:t xml:space="preserve"> dispensers</w:t>
      </w:r>
      <w:r w:rsidR="001F0F01" w:rsidRPr="001F0F01">
        <w:t xml:space="preserve"> on public litter baskets</w:t>
      </w:r>
    </w:p>
    <w:p w14:paraId="2268D7E8" w14:textId="77777777" w:rsidR="008823EE" w:rsidRDefault="008823EE" w:rsidP="0041520B">
      <w:pPr>
        <w:pStyle w:val="NoSpacing"/>
        <w:jc w:val="both"/>
        <w:rPr>
          <w:rFonts w:cs="Times New Roman"/>
          <w:szCs w:val="24"/>
        </w:rPr>
      </w:pPr>
    </w:p>
    <w:p w14:paraId="2B2FA00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D1AB74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4F537D7" w14:textId="23B724A8" w:rsidR="0017748E" w:rsidRPr="000469F2" w:rsidRDefault="009D3F0D" w:rsidP="00CC3F79">
      <w:pPr>
        <w:pStyle w:val="NoSpacing"/>
        <w:spacing w:before="120"/>
        <w:jc w:val="both"/>
        <w:rPr>
          <w:rFonts w:cs="Times New Roman"/>
          <w:szCs w:val="24"/>
        </w:rPr>
      </w:pPr>
      <w:r>
        <w:rPr>
          <w:rFonts w:cs="Times New Roman"/>
          <w:szCs w:val="24"/>
        </w:rPr>
        <w:t xml:space="preserve">This bill would </w:t>
      </w:r>
      <w:r w:rsidR="001F0F01">
        <w:rPr>
          <w:rFonts w:cs="Times New Roman"/>
          <w:szCs w:val="24"/>
        </w:rPr>
        <w:t xml:space="preserve">require </w:t>
      </w:r>
      <w:r w:rsidR="001F0F01" w:rsidRPr="000469F2">
        <w:rPr>
          <w:rFonts w:cs="Times New Roman"/>
          <w:szCs w:val="24"/>
        </w:rPr>
        <w:t xml:space="preserve">the Department of Sanitation </w:t>
      </w:r>
      <w:r w:rsidR="006C0502" w:rsidRPr="000469F2">
        <w:rPr>
          <w:rFonts w:cs="Times New Roman"/>
          <w:szCs w:val="24"/>
        </w:rPr>
        <w:t xml:space="preserve">(DSNY) </w:t>
      </w:r>
      <w:r w:rsidR="001F0F01" w:rsidRPr="000469F2">
        <w:rPr>
          <w:rFonts w:cs="Times New Roman"/>
          <w:szCs w:val="24"/>
        </w:rPr>
        <w:t xml:space="preserve">to </w:t>
      </w:r>
      <w:r w:rsidR="006C0502" w:rsidRPr="000469F2">
        <w:rPr>
          <w:rFonts w:cs="Times New Roman"/>
          <w:szCs w:val="24"/>
        </w:rPr>
        <w:t xml:space="preserve">install </w:t>
      </w:r>
      <w:r w:rsidR="006C0502" w:rsidRPr="00270EF7">
        <w:t xml:space="preserve">no less than 1,200 dog waste bag dispensers on public litter baskets across the </w:t>
      </w:r>
      <w:r w:rsidR="00FF4D9D" w:rsidRPr="00270EF7">
        <w:t>5</w:t>
      </w:r>
      <w:r w:rsidR="006C0502" w:rsidRPr="00270EF7">
        <w:t xml:space="preserve"> boroughs. DSNY could engage a local entity to volunteer to refill any dog waste bag dispenser with bags no less than monthly, and where no such entity is engaged, DSNY would be required to refill any dog waste bag dispenser with bags no less than monthly until June 30, 2030. DSNY would also be required to</w:t>
      </w:r>
      <w:r w:rsidR="00FF4D9D" w:rsidRPr="00270EF7">
        <w:t>,</w:t>
      </w:r>
      <w:r w:rsidR="006C0502" w:rsidRPr="00270EF7">
        <w:t xml:space="preserve"> </w:t>
      </w:r>
      <w:r w:rsidR="00FF4D9D" w:rsidRPr="00270EF7">
        <w:t xml:space="preserve">by </w:t>
      </w:r>
      <w:r w:rsidR="00B43443" w:rsidRPr="00270EF7">
        <w:t>March</w:t>
      </w:r>
      <w:r w:rsidR="00FF4D9D" w:rsidRPr="00270EF7">
        <w:t xml:space="preserve"> 1, 2030, </w:t>
      </w:r>
      <w:r w:rsidR="00907676" w:rsidRPr="00270EF7">
        <w:t>report</w:t>
      </w:r>
      <w:r w:rsidR="006C0502" w:rsidRPr="00270EF7">
        <w:t xml:space="preserve"> to the Speaker of the Council </w:t>
      </w:r>
      <w:r w:rsidR="00907676" w:rsidRPr="00270EF7">
        <w:t xml:space="preserve">regarding the program’s impact on public complaints about dog waste and </w:t>
      </w:r>
      <w:r w:rsidR="006C0502" w:rsidRPr="00270EF7">
        <w:t>whether the program should be continued</w:t>
      </w:r>
      <w:r w:rsidR="001F0F01" w:rsidRPr="000469F2">
        <w:rPr>
          <w:rFonts w:cs="Times New Roman"/>
          <w:szCs w:val="24"/>
        </w:rPr>
        <w:t xml:space="preserve">. </w:t>
      </w:r>
    </w:p>
    <w:p w14:paraId="2E6C1D48" w14:textId="77777777" w:rsidR="008823EE" w:rsidRDefault="008823EE" w:rsidP="0041520B">
      <w:pPr>
        <w:pStyle w:val="NoSpacing"/>
        <w:jc w:val="both"/>
        <w:rPr>
          <w:rFonts w:cs="Times New Roman"/>
          <w:szCs w:val="24"/>
        </w:rPr>
      </w:pPr>
    </w:p>
    <w:p w14:paraId="04AC156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BD8D0C" w14:textId="77777777" w:rsidR="0041520B" w:rsidRPr="00A5189C" w:rsidRDefault="001F0F01" w:rsidP="006C314E">
      <w:pPr>
        <w:pStyle w:val="NoSpacing"/>
        <w:spacing w:before="80"/>
        <w:jc w:val="both"/>
        <w:rPr>
          <w:rFonts w:cs="Times New Roman"/>
          <w:szCs w:val="24"/>
        </w:rPr>
      </w:pPr>
      <w:r>
        <w:rPr>
          <w:rFonts w:cs="Times New Roman"/>
          <w:szCs w:val="24"/>
        </w:rPr>
        <w:t xml:space="preserve">180 days after becoming law </w:t>
      </w:r>
    </w:p>
    <w:p w14:paraId="7AD8D887" w14:textId="77777777" w:rsidR="00D92C74" w:rsidRDefault="00D92C74" w:rsidP="0041520B"/>
    <w:p w14:paraId="6BF7A4B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676A2BA" w14:textId="77777777" w:rsidR="002B309C" w:rsidRPr="002B309C" w:rsidRDefault="009200C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04D6D7E" w14:textId="16B53AAE" w:rsidR="002B309C" w:rsidRPr="002B309C" w:rsidRDefault="009200C5"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90767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56E7642" w14:textId="3842BBB5" w:rsidR="002B309C" w:rsidRPr="002B309C" w:rsidRDefault="009200C5"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0469F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9BB82A4" w14:textId="77777777" w:rsidR="002B309C" w:rsidRPr="002B309C" w:rsidRDefault="009200C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98F9E0D" w14:textId="77777777" w:rsidR="002B309C" w:rsidRPr="002B309C" w:rsidRDefault="009200C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5AF35B5" w14:textId="77777777" w:rsidR="00A5189C" w:rsidRDefault="00A5189C" w:rsidP="008823EE">
      <w:pPr>
        <w:pStyle w:val="NoSpacing"/>
        <w:jc w:val="both"/>
        <w:rPr>
          <w:rStyle w:val="apple-style-span"/>
          <w:b/>
          <w:bCs/>
          <w:szCs w:val="24"/>
        </w:rPr>
      </w:pPr>
    </w:p>
    <w:p w14:paraId="3DAC4A8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5B4EF59" w14:textId="77777777" w:rsidR="006C314E" w:rsidRPr="00AC5EE7" w:rsidRDefault="006C314E" w:rsidP="008823EE">
      <w:pPr>
        <w:pStyle w:val="NoSpacing"/>
        <w:jc w:val="both"/>
        <w:rPr>
          <w:rStyle w:val="apple-style-span"/>
          <w:sz w:val="18"/>
          <w:szCs w:val="18"/>
        </w:rPr>
      </w:pPr>
    </w:p>
    <w:p w14:paraId="61927E12" w14:textId="77777777" w:rsidR="00840C68" w:rsidRDefault="00840C68" w:rsidP="00840C68">
      <w:pPr>
        <w:rPr>
          <w:sz w:val="18"/>
          <w:szCs w:val="18"/>
        </w:rPr>
      </w:pPr>
      <w:r w:rsidRPr="3FF2AA4A">
        <w:rPr>
          <w:sz w:val="18"/>
          <w:szCs w:val="18"/>
        </w:rPr>
        <w:t>SM</w:t>
      </w:r>
    </w:p>
    <w:p w14:paraId="4BFB5F44" w14:textId="77777777" w:rsidR="00840C68" w:rsidRDefault="00840C68" w:rsidP="00840C68">
      <w:pPr>
        <w:jc w:val="both"/>
        <w:rPr>
          <w:sz w:val="18"/>
          <w:szCs w:val="18"/>
        </w:rPr>
      </w:pPr>
      <w:r>
        <w:rPr>
          <w:sz w:val="18"/>
          <w:szCs w:val="18"/>
        </w:rPr>
        <w:t>LS #13557</w:t>
      </w:r>
    </w:p>
    <w:p w14:paraId="05828EAC" w14:textId="77777777" w:rsidR="00840C68" w:rsidRDefault="00840C68" w:rsidP="00840C68">
      <w:pPr>
        <w:jc w:val="both"/>
        <w:rPr>
          <w:sz w:val="18"/>
          <w:szCs w:val="18"/>
        </w:rPr>
      </w:pPr>
      <w:r>
        <w:rPr>
          <w:sz w:val="18"/>
          <w:szCs w:val="18"/>
        </w:rPr>
        <w:t>Int. #0281-2024</w:t>
      </w:r>
    </w:p>
    <w:p w14:paraId="28567E64" w14:textId="5533C55E" w:rsidR="00B32C52" w:rsidRPr="009B7689" w:rsidRDefault="00B43443" w:rsidP="00270EF7">
      <w:pPr>
        <w:jc w:val="both"/>
        <w:rPr>
          <w:sz w:val="18"/>
          <w:szCs w:val="18"/>
        </w:rPr>
      </w:pPr>
      <w:r w:rsidRPr="00FC52E5">
        <w:rPr>
          <w:sz w:val="18"/>
          <w:szCs w:val="18"/>
        </w:rPr>
        <w:t>08/05/2026 9:00 PM</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CCB19" w14:textId="77777777" w:rsidR="009200C5" w:rsidRDefault="009200C5" w:rsidP="00272634">
      <w:r>
        <w:separator/>
      </w:r>
    </w:p>
  </w:endnote>
  <w:endnote w:type="continuationSeparator" w:id="0">
    <w:p w14:paraId="528B0781" w14:textId="77777777" w:rsidR="009200C5" w:rsidRDefault="009200C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066CF" w14:textId="77777777" w:rsidR="009200C5" w:rsidRDefault="009200C5" w:rsidP="00272634">
      <w:r>
        <w:separator/>
      </w:r>
    </w:p>
  </w:footnote>
  <w:footnote w:type="continuationSeparator" w:id="0">
    <w:p w14:paraId="7FB955AC" w14:textId="77777777" w:rsidR="009200C5" w:rsidRDefault="009200C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ED4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8605733">
    <w:abstractNumId w:val="0"/>
  </w:num>
  <w:num w:numId="2" w16cid:durableId="1143615528">
    <w:abstractNumId w:val="2"/>
  </w:num>
  <w:num w:numId="3" w16cid:durableId="326713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A15FE"/>
    <w:rsid w:val="00006640"/>
    <w:rsid w:val="0001207A"/>
    <w:rsid w:val="0004593B"/>
    <w:rsid w:val="000469F2"/>
    <w:rsid w:val="000765AF"/>
    <w:rsid w:val="00080B67"/>
    <w:rsid w:val="0009702D"/>
    <w:rsid w:val="000C5313"/>
    <w:rsid w:val="000E4F15"/>
    <w:rsid w:val="0010786F"/>
    <w:rsid w:val="001218E3"/>
    <w:rsid w:val="00134583"/>
    <w:rsid w:val="001349AE"/>
    <w:rsid w:val="0017748E"/>
    <w:rsid w:val="001B56A8"/>
    <w:rsid w:val="001D2B81"/>
    <w:rsid w:val="001D6DF7"/>
    <w:rsid w:val="001E3407"/>
    <w:rsid w:val="001F0F01"/>
    <w:rsid w:val="00212C26"/>
    <w:rsid w:val="00216A92"/>
    <w:rsid w:val="00220726"/>
    <w:rsid w:val="00243E36"/>
    <w:rsid w:val="00264E10"/>
    <w:rsid w:val="00270EF7"/>
    <w:rsid w:val="00272116"/>
    <w:rsid w:val="00272634"/>
    <w:rsid w:val="00275776"/>
    <w:rsid w:val="00280543"/>
    <w:rsid w:val="00281987"/>
    <w:rsid w:val="002B309C"/>
    <w:rsid w:val="002B5DFA"/>
    <w:rsid w:val="002D78A5"/>
    <w:rsid w:val="0030483F"/>
    <w:rsid w:val="00314831"/>
    <w:rsid w:val="003334C1"/>
    <w:rsid w:val="0033433B"/>
    <w:rsid w:val="00345D79"/>
    <w:rsid w:val="0035723D"/>
    <w:rsid w:val="003870C2"/>
    <w:rsid w:val="003A15FE"/>
    <w:rsid w:val="003A304F"/>
    <w:rsid w:val="003D6D23"/>
    <w:rsid w:val="003E2F46"/>
    <w:rsid w:val="003E57E6"/>
    <w:rsid w:val="00410747"/>
    <w:rsid w:val="0041520B"/>
    <w:rsid w:val="00424E79"/>
    <w:rsid w:val="00474067"/>
    <w:rsid w:val="004A1FA3"/>
    <w:rsid w:val="004B589D"/>
    <w:rsid w:val="004E2E63"/>
    <w:rsid w:val="004F1DE2"/>
    <w:rsid w:val="005021D5"/>
    <w:rsid w:val="00512FB5"/>
    <w:rsid w:val="005331A0"/>
    <w:rsid w:val="00563377"/>
    <w:rsid w:val="00575FFC"/>
    <w:rsid w:val="0058064F"/>
    <w:rsid w:val="00580BB8"/>
    <w:rsid w:val="00597FA2"/>
    <w:rsid w:val="005B1E8E"/>
    <w:rsid w:val="005D07D2"/>
    <w:rsid w:val="005E5537"/>
    <w:rsid w:val="005E60DC"/>
    <w:rsid w:val="005F4A5C"/>
    <w:rsid w:val="005F4A90"/>
    <w:rsid w:val="00606846"/>
    <w:rsid w:val="00615680"/>
    <w:rsid w:val="00617310"/>
    <w:rsid w:val="006209CB"/>
    <w:rsid w:val="00651D12"/>
    <w:rsid w:val="006614BB"/>
    <w:rsid w:val="00664683"/>
    <w:rsid w:val="006666E8"/>
    <w:rsid w:val="00683814"/>
    <w:rsid w:val="006B0536"/>
    <w:rsid w:val="006B77D3"/>
    <w:rsid w:val="006C0502"/>
    <w:rsid w:val="006C314E"/>
    <w:rsid w:val="006E3FAC"/>
    <w:rsid w:val="006E5EE9"/>
    <w:rsid w:val="006F5093"/>
    <w:rsid w:val="00701FD6"/>
    <w:rsid w:val="00751510"/>
    <w:rsid w:val="00751580"/>
    <w:rsid w:val="00766225"/>
    <w:rsid w:val="00777FDC"/>
    <w:rsid w:val="00781399"/>
    <w:rsid w:val="00786FD6"/>
    <w:rsid w:val="007A308D"/>
    <w:rsid w:val="007C5CBD"/>
    <w:rsid w:val="0082024D"/>
    <w:rsid w:val="00820C10"/>
    <w:rsid w:val="00837EB5"/>
    <w:rsid w:val="00840C68"/>
    <w:rsid w:val="00851C59"/>
    <w:rsid w:val="0086326E"/>
    <w:rsid w:val="00870265"/>
    <w:rsid w:val="008749A3"/>
    <w:rsid w:val="008823EE"/>
    <w:rsid w:val="008B51E2"/>
    <w:rsid w:val="008C53BE"/>
    <w:rsid w:val="00907676"/>
    <w:rsid w:val="00916F8C"/>
    <w:rsid w:val="009200C5"/>
    <w:rsid w:val="009235FD"/>
    <w:rsid w:val="009243C8"/>
    <w:rsid w:val="00924B12"/>
    <w:rsid w:val="00932BFA"/>
    <w:rsid w:val="0094169A"/>
    <w:rsid w:val="00957F28"/>
    <w:rsid w:val="00962A70"/>
    <w:rsid w:val="0096303A"/>
    <w:rsid w:val="009654CB"/>
    <w:rsid w:val="0099608B"/>
    <w:rsid w:val="009B087E"/>
    <w:rsid w:val="009B48E3"/>
    <w:rsid w:val="009B7689"/>
    <w:rsid w:val="009D30B5"/>
    <w:rsid w:val="009D3F0D"/>
    <w:rsid w:val="00A0603B"/>
    <w:rsid w:val="00A23AED"/>
    <w:rsid w:val="00A311BB"/>
    <w:rsid w:val="00A5189C"/>
    <w:rsid w:val="00A54037"/>
    <w:rsid w:val="00A6526E"/>
    <w:rsid w:val="00A8556C"/>
    <w:rsid w:val="00A87143"/>
    <w:rsid w:val="00A9132D"/>
    <w:rsid w:val="00AB4882"/>
    <w:rsid w:val="00AB6EBE"/>
    <w:rsid w:val="00AC5EE7"/>
    <w:rsid w:val="00AD7EC0"/>
    <w:rsid w:val="00AE4DE1"/>
    <w:rsid w:val="00AF56D8"/>
    <w:rsid w:val="00B32C52"/>
    <w:rsid w:val="00B43443"/>
    <w:rsid w:val="00B52D8A"/>
    <w:rsid w:val="00B578BD"/>
    <w:rsid w:val="00B949BE"/>
    <w:rsid w:val="00B9759C"/>
    <w:rsid w:val="00BA1D4D"/>
    <w:rsid w:val="00BD2104"/>
    <w:rsid w:val="00BD51CA"/>
    <w:rsid w:val="00BE3068"/>
    <w:rsid w:val="00C03066"/>
    <w:rsid w:val="00C07CED"/>
    <w:rsid w:val="00C20C57"/>
    <w:rsid w:val="00C20D76"/>
    <w:rsid w:val="00C22CDF"/>
    <w:rsid w:val="00C24473"/>
    <w:rsid w:val="00C36FFB"/>
    <w:rsid w:val="00C50FCB"/>
    <w:rsid w:val="00C564A2"/>
    <w:rsid w:val="00C67FA9"/>
    <w:rsid w:val="00CB3D41"/>
    <w:rsid w:val="00CC3989"/>
    <w:rsid w:val="00CC3F79"/>
    <w:rsid w:val="00CC615D"/>
    <w:rsid w:val="00D0018B"/>
    <w:rsid w:val="00D25021"/>
    <w:rsid w:val="00D25C62"/>
    <w:rsid w:val="00D37722"/>
    <w:rsid w:val="00D40BC0"/>
    <w:rsid w:val="00D442F8"/>
    <w:rsid w:val="00D601FD"/>
    <w:rsid w:val="00D649D8"/>
    <w:rsid w:val="00D74104"/>
    <w:rsid w:val="00D83809"/>
    <w:rsid w:val="00D92C74"/>
    <w:rsid w:val="00DA25D7"/>
    <w:rsid w:val="00DB46CB"/>
    <w:rsid w:val="00E3518C"/>
    <w:rsid w:val="00E444FF"/>
    <w:rsid w:val="00E47F9F"/>
    <w:rsid w:val="00E53977"/>
    <w:rsid w:val="00E83C48"/>
    <w:rsid w:val="00EF0E87"/>
    <w:rsid w:val="00F21FC5"/>
    <w:rsid w:val="00F22AC6"/>
    <w:rsid w:val="00F42BA3"/>
    <w:rsid w:val="00F4558B"/>
    <w:rsid w:val="00F51D32"/>
    <w:rsid w:val="00F656F0"/>
    <w:rsid w:val="00F74B3D"/>
    <w:rsid w:val="00F774AF"/>
    <w:rsid w:val="00F8773C"/>
    <w:rsid w:val="00FA079B"/>
    <w:rsid w:val="00FB1AE3"/>
    <w:rsid w:val="00FC59A1"/>
    <w:rsid w:val="00FF2097"/>
    <w:rsid w:val="00FF4D9D"/>
    <w:rsid w:val="0EB0CF4C"/>
    <w:rsid w:val="160CC3D2"/>
    <w:rsid w:val="274C2FFC"/>
    <w:rsid w:val="45FF892F"/>
    <w:rsid w:val="4DAC97AA"/>
    <w:rsid w:val="647D4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759F4"/>
  <w15:docId w15:val="{6860E255-CA67-4445-92C6-1D994884A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4A1FA3"/>
    <w:pPr>
      <w:spacing w:line="240" w:lineRule="auto"/>
    </w:pPr>
    <w:rPr>
      <w:rFonts w:ascii="Times New Roman" w:eastAsia="Calibri" w:hAnsi="Times New Roman" w:cs="Times New Roman"/>
      <w:sz w:val="24"/>
      <w:szCs w:val="20"/>
    </w:rPr>
  </w:style>
  <w:style w:type="character" w:styleId="UnresolvedMention">
    <w:name w:val="Unresolved Mention"/>
    <w:basedOn w:val="DefaultParagraphFont"/>
    <w:uiPriority w:val="99"/>
    <w:semiHidden/>
    <w:unhideWhenUsed/>
    <w:rsid w:val="004A1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3C0BD-29A8-468F-8B89-E981BF52849C}">
  <ds:schemaRefs>
    <ds:schemaRef ds:uri="http://schemas.microsoft.com/sharepoint/v3/contenttype/forms"/>
  </ds:schemaRefs>
</ds:datastoreItem>
</file>

<file path=customXml/itemProps2.xml><?xml version="1.0" encoding="utf-8"?>
<ds:datastoreItem xmlns:ds="http://schemas.openxmlformats.org/officeDocument/2006/customXml" ds:itemID="{14AF1AD7-B3A5-4D5D-A038-805CE91E10F5}">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33A0EC1F-9E00-472F-BA7A-F52DAAD76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315</Words>
  <Characters>1799</Characters>
  <Application>Microsoft Office Word</Application>
  <DocSecurity>4</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2</cp:revision>
  <cp:lastPrinted>2018-02-28T16:57:00Z</cp:lastPrinted>
  <dcterms:created xsi:type="dcterms:W3CDTF">2026-08-10T14:23:00Z</dcterms:created>
  <dcterms:modified xsi:type="dcterms:W3CDTF">2026-08-10T14:23:00Z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