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0BD3" w14:textId="1CA5E672" w:rsidR="004E1CF2" w:rsidRPr="00D75ED4" w:rsidRDefault="004E1CF2" w:rsidP="00E97376">
      <w:pPr>
        <w:ind w:firstLine="0"/>
        <w:jc w:val="center"/>
      </w:pPr>
      <w:r w:rsidRPr="00D75ED4">
        <w:t>Int. No.</w:t>
      </w:r>
      <w:r w:rsidR="005722E7">
        <w:t xml:space="preserve"> </w:t>
      </w:r>
      <w:r w:rsidR="00B32561">
        <w:t>912</w:t>
      </w:r>
    </w:p>
    <w:p w14:paraId="7AD37983" w14:textId="77777777" w:rsidR="00E97376" w:rsidRPr="00D75ED4" w:rsidRDefault="00E97376" w:rsidP="00E97376">
      <w:pPr>
        <w:ind w:firstLine="0"/>
        <w:jc w:val="center"/>
      </w:pPr>
    </w:p>
    <w:p w14:paraId="25A1ECD1" w14:textId="77777777" w:rsidR="00085FB8" w:rsidRDefault="00085FB8" w:rsidP="00085FB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Epstein, Marte, Hanif, Zhuang, Brewer, Aldebol, Schulman, Won, Cabán, Abreu and Krishnan</w:t>
      </w:r>
    </w:p>
    <w:p w14:paraId="4F51876F" w14:textId="77777777" w:rsidR="007D27DF" w:rsidRPr="00D75ED4" w:rsidRDefault="007D27DF" w:rsidP="00547E54">
      <w:pPr>
        <w:pStyle w:val="BodyText"/>
        <w:spacing w:line="240" w:lineRule="auto"/>
        <w:ind w:firstLine="0"/>
      </w:pPr>
    </w:p>
    <w:p w14:paraId="35B6E964" w14:textId="77777777" w:rsidR="00DA1E6E" w:rsidRPr="008D42EB" w:rsidRDefault="00DA1E6E" w:rsidP="00F87EAC">
      <w:pPr>
        <w:pStyle w:val="BodyText"/>
        <w:spacing w:line="240" w:lineRule="auto"/>
        <w:ind w:firstLine="0"/>
        <w:jc w:val="left"/>
        <w:rPr>
          <w:vanish/>
        </w:rPr>
      </w:pPr>
      <w:r w:rsidRPr="008D42EB">
        <w:rPr>
          <w:vanish/>
        </w:rPr>
        <w:t>..Title</w:t>
      </w:r>
    </w:p>
    <w:p w14:paraId="3A9B7B55" w14:textId="16F9531B" w:rsidR="004E1CF2" w:rsidRDefault="002A20E6" w:rsidP="00692A10">
      <w:pPr>
        <w:pStyle w:val="BodyText"/>
        <w:spacing w:line="240" w:lineRule="auto"/>
        <w:ind w:firstLine="0"/>
      </w:pPr>
      <w:r>
        <w:t>A Local Law t</w:t>
      </w:r>
      <w:r w:rsidR="004E1CF2" w:rsidRPr="00D75ED4">
        <w:t xml:space="preserve">o </w:t>
      </w:r>
      <w:r w:rsidR="00E310B4" w:rsidRPr="00D75ED4">
        <w:t>amend the</w:t>
      </w:r>
      <w:r w:rsidR="00FC547E" w:rsidRPr="00D75ED4">
        <w:t xml:space="preserve"> </w:t>
      </w:r>
      <w:r w:rsidR="00F51FC6" w:rsidRPr="00D75ED4">
        <w:t>administrative code of the city of New York</w:t>
      </w:r>
      <w:r w:rsidR="004E1CF2" w:rsidRPr="00D75ED4">
        <w:t>, in relation to</w:t>
      </w:r>
      <w:r w:rsidR="00873B26" w:rsidRPr="00D75ED4">
        <w:t xml:space="preserve"> </w:t>
      </w:r>
      <w:r w:rsidR="00F51FC6" w:rsidRPr="00D75ED4">
        <w:t xml:space="preserve">prohibiting the </w:t>
      </w:r>
      <w:r w:rsidR="00B86173" w:rsidRPr="00D75ED4">
        <w:t xml:space="preserve">sale of </w:t>
      </w:r>
      <w:r w:rsidR="001C0F90">
        <w:t>birds</w:t>
      </w:r>
      <w:r w:rsidR="00973CBA">
        <w:t xml:space="preserve"> in pet shops</w:t>
      </w:r>
    </w:p>
    <w:p w14:paraId="48222945" w14:textId="1841A8A3" w:rsidR="00DA1E6E" w:rsidRPr="00DA1E6E" w:rsidRDefault="00DA1E6E" w:rsidP="00F87EAC">
      <w:pPr>
        <w:pStyle w:val="BodyText"/>
        <w:spacing w:line="240" w:lineRule="auto"/>
        <w:ind w:firstLine="0"/>
        <w:jc w:val="left"/>
        <w:rPr>
          <w:vanish/>
        </w:rPr>
      </w:pPr>
      <w:r w:rsidRPr="00DA1E6E">
        <w:rPr>
          <w:vanish/>
        </w:rPr>
        <w:t>..Body</w:t>
      </w:r>
    </w:p>
    <w:p w14:paraId="79D72F16" w14:textId="77777777" w:rsidR="004E1CF2" w:rsidRPr="00D75ED4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F365C92" w14:textId="77777777" w:rsidR="004E1CF2" w:rsidRPr="00D75ED4" w:rsidRDefault="004E1CF2" w:rsidP="007101A2">
      <w:pPr>
        <w:ind w:firstLine="0"/>
        <w:jc w:val="both"/>
      </w:pPr>
      <w:r w:rsidRPr="00D75ED4">
        <w:rPr>
          <w:u w:val="single"/>
        </w:rPr>
        <w:t>Be it enacted by the Council as follows:</w:t>
      </w:r>
    </w:p>
    <w:p w14:paraId="738A375C" w14:textId="77777777" w:rsidR="004E1CF2" w:rsidRPr="00D75ED4" w:rsidRDefault="004E1CF2" w:rsidP="006662DF">
      <w:pPr>
        <w:jc w:val="both"/>
      </w:pPr>
    </w:p>
    <w:p w14:paraId="5FE745ED" w14:textId="77777777" w:rsidR="006A691C" w:rsidRPr="00D75ED4" w:rsidRDefault="006A691C" w:rsidP="007101A2">
      <w:pPr>
        <w:spacing w:line="480" w:lineRule="auto"/>
        <w:jc w:val="both"/>
        <w:sectPr w:rsidR="006A691C" w:rsidRPr="00D75ED4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CF5291" w14:textId="78EA52AC" w:rsidR="00BE24DF" w:rsidRDefault="007101A2" w:rsidP="001C0F90">
      <w:pPr>
        <w:spacing w:line="480" w:lineRule="auto"/>
        <w:jc w:val="both"/>
      </w:pPr>
      <w:r w:rsidRPr="00D75ED4">
        <w:t>S</w:t>
      </w:r>
      <w:r w:rsidR="004E1CF2" w:rsidRPr="00D75ED4">
        <w:t>ection 1.</w:t>
      </w:r>
      <w:r w:rsidR="001D1FB4" w:rsidRPr="00D75ED4">
        <w:t xml:space="preserve"> </w:t>
      </w:r>
      <w:r w:rsidR="001C0F90">
        <w:t>Section 17-1701 of the administrative code of the city of New York, as amended by local law number 132 for the year 2024, is amended by adding</w:t>
      </w:r>
      <w:r w:rsidR="000F6539">
        <w:t xml:space="preserve"> a new definition </w:t>
      </w:r>
      <w:r w:rsidR="002F34D9">
        <w:t>of</w:t>
      </w:r>
      <w:r w:rsidR="000F6539">
        <w:t xml:space="preserve"> “bird” </w:t>
      </w:r>
      <w:r w:rsidR="002F34D9">
        <w:t>in alphabetical order to read as follows:</w:t>
      </w:r>
    </w:p>
    <w:p w14:paraId="50728380" w14:textId="016C6D2C" w:rsidR="002F34D9" w:rsidRPr="002F34D9" w:rsidRDefault="002F34D9" w:rsidP="001C0F9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Bird. The term “bird” means </w:t>
      </w:r>
      <w:r w:rsidRPr="002F34D9">
        <w:rPr>
          <w:u w:val="single"/>
        </w:rPr>
        <w:t>any avian species typically kept as a pet or companion animal as defined in section 350 of article 26 of the agriculture and markets law, including, but not limited to, parrots, cockatiels, finches, parakeets, and macaws.</w:t>
      </w:r>
    </w:p>
    <w:p w14:paraId="62974971" w14:textId="69D0C037" w:rsidR="001C0F90" w:rsidRPr="00D75ED4" w:rsidRDefault="00BE24DF" w:rsidP="001C0F90">
      <w:pPr>
        <w:spacing w:line="480" w:lineRule="auto"/>
        <w:jc w:val="both"/>
      </w:pPr>
      <w:r w:rsidRPr="00D75ED4">
        <w:t>§ 2.</w:t>
      </w:r>
      <w:r>
        <w:t xml:space="preserve"> </w:t>
      </w:r>
      <w:r w:rsidR="001C0F90">
        <w:t>Subdivision b</w:t>
      </w:r>
      <w:r w:rsidR="001C0F90" w:rsidRPr="00D75ED4">
        <w:t xml:space="preserve"> of section 17-1702 of the administrative code of the city of New York, as amended by </w:t>
      </w:r>
      <w:r w:rsidR="001C0F90">
        <w:t>local law number 132 for the year 2024</w:t>
      </w:r>
      <w:r w:rsidR="001C0F90" w:rsidRPr="00D75ED4">
        <w:t>, is amended to read as follows:</w:t>
      </w:r>
    </w:p>
    <w:p w14:paraId="5C69F400" w14:textId="60E96916" w:rsidR="001C0F90" w:rsidRDefault="001C0F90" w:rsidP="001C0F90">
      <w:pPr>
        <w:spacing w:line="480" w:lineRule="auto"/>
        <w:jc w:val="both"/>
      </w:pPr>
      <w:r>
        <w:t xml:space="preserve">b. </w:t>
      </w:r>
      <w:r w:rsidRPr="001C0F90">
        <w:t xml:space="preserve">  It shall be unlawful for any pet shop to display, offer for sale, deliver, barter, auction, give away, transfer, or sell any dog, cat, rabbit,</w:t>
      </w:r>
      <w:r>
        <w:t>[</w:t>
      </w:r>
      <w:r w:rsidRPr="001C0F90">
        <w:t xml:space="preserve"> or</w:t>
      </w:r>
      <w:r>
        <w:t>]</w:t>
      </w:r>
      <w:r w:rsidRPr="001C0F90">
        <w:t xml:space="preserve"> guinea pig</w:t>
      </w:r>
      <w:r>
        <w:t>[</w:t>
      </w:r>
      <w:r w:rsidRPr="001C0F90">
        <w:t>.</w:t>
      </w:r>
      <w:r>
        <w:t>]</w:t>
      </w:r>
      <w:r>
        <w:rPr>
          <w:u w:val="single"/>
        </w:rPr>
        <w:t>, or bird.</w:t>
      </w:r>
    </w:p>
    <w:p w14:paraId="0DE6B9C7" w14:textId="4C676C37" w:rsidR="004E1CF2" w:rsidRPr="00973CBA" w:rsidRDefault="001C0F90" w:rsidP="00973CBA">
      <w:pPr>
        <w:spacing w:line="480" w:lineRule="auto"/>
        <w:jc w:val="both"/>
      </w:pPr>
      <w:r>
        <w:t xml:space="preserve">§ 3. </w:t>
      </w:r>
      <w:r w:rsidR="00D11079" w:rsidRPr="00D75ED4">
        <w:t xml:space="preserve">This local law takes effect </w:t>
      </w:r>
      <w:r w:rsidR="00973CBA">
        <w:t>30 days after it becomes law</w:t>
      </w:r>
      <w:r w:rsidR="00D11079" w:rsidRPr="00D75ED4">
        <w:t>.</w:t>
      </w:r>
    </w:p>
    <w:p w14:paraId="6771D0A5" w14:textId="77777777" w:rsidR="002F196D" w:rsidRPr="00D75ED4" w:rsidRDefault="002F196D" w:rsidP="007101A2">
      <w:pPr>
        <w:ind w:firstLine="0"/>
        <w:jc w:val="both"/>
        <w:rPr>
          <w:sz w:val="18"/>
          <w:szCs w:val="18"/>
        </w:rPr>
        <w:sectPr w:rsidR="002F196D" w:rsidRPr="00D75ED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45E437A" w14:textId="77777777" w:rsidR="00B47730" w:rsidRPr="00D75ED4" w:rsidRDefault="00B47730" w:rsidP="007101A2">
      <w:pPr>
        <w:ind w:firstLine="0"/>
        <w:jc w:val="both"/>
        <w:rPr>
          <w:sz w:val="18"/>
          <w:szCs w:val="18"/>
        </w:rPr>
      </w:pPr>
    </w:p>
    <w:p w14:paraId="1CEA204E" w14:textId="77777777" w:rsidR="00A8150A" w:rsidRDefault="00A8150A" w:rsidP="007101A2">
      <w:pPr>
        <w:ind w:firstLine="0"/>
        <w:jc w:val="both"/>
        <w:rPr>
          <w:sz w:val="18"/>
          <w:szCs w:val="18"/>
          <w:u w:val="single"/>
        </w:rPr>
      </w:pPr>
    </w:p>
    <w:p w14:paraId="060CBA0A" w14:textId="77777777" w:rsidR="00A8150A" w:rsidRDefault="00A8150A" w:rsidP="007101A2">
      <w:pPr>
        <w:ind w:firstLine="0"/>
        <w:jc w:val="both"/>
        <w:rPr>
          <w:sz w:val="18"/>
          <w:szCs w:val="18"/>
          <w:u w:val="single"/>
        </w:rPr>
      </w:pPr>
    </w:p>
    <w:p w14:paraId="19C34F96" w14:textId="20F9EC38" w:rsidR="00333C73" w:rsidRPr="00F87EAC" w:rsidRDefault="00333C73" w:rsidP="007101A2">
      <w:pPr>
        <w:ind w:firstLine="0"/>
        <w:jc w:val="both"/>
        <w:rPr>
          <w:sz w:val="18"/>
          <w:szCs w:val="18"/>
          <w:u w:val="single"/>
        </w:rPr>
      </w:pPr>
    </w:p>
    <w:p w14:paraId="32AA513C" w14:textId="0E0619A6" w:rsidR="00333C73" w:rsidRDefault="008C7BEA" w:rsidP="00DF0ED5">
      <w:pPr>
        <w:ind w:firstLine="0"/>
        <w:rPr>
          <w:sz w:val="18"/>
          <w:szCs w:val="20"/>
        </w:rPr>
      </w:pPr>
      <w:r>
        <w:rPr>
          <w:sz w:val="18"/>
          <w:szCs w:val="20"/>
        </w:rPr>
        <w:t>LS #23217</w:t>
      </w:r>
    </w:p>
    <w:p w14:paraId="15B28297" w14:textId="357639EF" w:rsidR="002D5F4F" w:rsidRDefault="00D07B91" w:rsidP="007101A2">
      <w:pPr>
        <w:ind w:firstLine="0"/>
        <w:rPr>
          <w:sz w:val="18"/>
          <w:szCs w:val="20"/>
        </w:rPr>
      </w:pPr>
      <w:r>
        <w:rPr>
          <w:sz w:val="18"/>
          <w:szCs w:val="20"/>
        </w:rPr>
        <w:t xml:space="preserve">Int. </w:t>
      </w:r>
      <w:r w:rsidR="008C7BEA">
        <w:rPr>
          <w:sz w:val="18"/>
          <w:szCs w:val="20"/>
        </w:rPr>
        <w:t>#</w:t>
      </w:r>
      <w:r>
        <w:rPr>
          <w:sz w:val="18"/>
          <w:szCs w:val="20"/>
        </w:rPr>
        <w:t>1325-2025</w:t>
      </w:r>
    </w:p>
    <w:p w14:paraId="34FBDCAD" w14:textId="3D4DA2A7" w:rsidR="008C7BEA" w:rsidRPr="008C7BEA" w:rsidRDefault="008C7BEA" w:rsidP="007101A2">
      <w:pPr>
        <w:ind w:firstLine="0"/>
        <w:rPr>
          <w:sz w:val="18"/>
          <w:szCs w:val="20"/>
        </w:rPr>
      </w:pPr>
      <w:r>
        <w:rPr>
          <w:sz w:val="18"/>
          <w:szCs w:val="20"/>
        </w:rPr>
        <w:t>4/10/2026 5:17 PM</w:t>
      </w:r>
    </w:p>
    <w:sectPr w:rsidR="008C7BEA" w:rsidRPr="008C7BE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F31B" w14:textId="77777777" w:rsidR="002243DB" w:rsidRDefault="002243DB">
      <w:r>
        <w:separator/>
      </w:r>
    </w:p>
    <w:p w14:paraId="736219D6" w14:textId="77777777" w:rsidR="002243DB" w:rsidRDefault="002243DB"/>
  </w:endnote>
  <w:endnote w:type="continuationSeparator" w:id="0">
    <w:p w14:paraId="57B056BA" w14:textId="77777777" w:rsidR="002243DB" w:rsidRDefault="002243DB">
      <w:r>
        <w:continuationSeparator/>
      </w:r>
    </w:p>
    <w:p w14:paraId="22FC07D2" w14:textId="77777777" w:rsidR="002243DB" w:rsidRDefault="002243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F9873" w14:textId="0342838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5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783C9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93EC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B911A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5230" w14:textId="77777777" w:rsidR="002243DB" w:rsidRDefault="002243DB">
      <w:r>
        <w:separator/>
      </w:r>
    </w:p>
    <w:p w14:paraId="453DEB3B" w14:textId="77777777" w:rsidR="002243DB" w:rsidRDefault="002243DB"/>
  </w:footnote>
  <w:footnote w:type="continuationSeparator" w:id="0">
    <w:p w14:paraId="13669E96" w14:textId="77777777" w:rsidR="002243DB" w:rsidRDefault="002243DB">
      <w:r>
        <w:continuationSeparator/>
      </w:r>
    </w:p>
    <w:p w14:paraId="62DEA98C" w14:textId="77777777" w:rsidR="002243DB" w:rsidRDefault="002243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62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2"/>
    <w:rsid w:val="000065C0"/>
    <w:rsid w:val="000135A3"/>
    <w:rsid w:val="00022107"/>
    <w:rsid w:val="00035181"/>
    <w:rsid w:val="00043728"/>
    <w:rsid w:val="000475C9"/>
    <w:rsid w:val="000502BC"/>
    <w:rsid w:val="00056BB0"/>
    <w:rsid w:val="000635C9"/>
    <w:rsid w:val="00064AFB"/>
    <w:rsid w:val="00066324"/>
    <w:rsid w:val="00070965"/>
    <w:rsid w:val="000725D8"/>
    <w:rsid w:val="00076C3C"/>
    <w:rsid w:val="0008035E"/>
    <w:rsid w:val="0008384D"/>
    <w:rsid w:val="00083EEA"/>
    <w:rsid w:val="00085FB8"/>
    <w:rsid w:val="0009173E"/>
    <w:rsid w:val="00094A70"/>
    <w:rsid w:val="00095419"/>
    <w:rsid w:val="000D4A7F"/>
    <w:rsid w:val="000E78F3"/>
    <w:rsid w:val="000F6539"/>
    <w:rsid w:val="001073BD"/>
    <w:rsid w:val="00115B31"/>
    <w:rsid w:val="00127D2B"/>
    <w:rsid w:val="00132284"/>
    <w:rsid w:val="001509BF"/>
    <w:rsid w:val="00150A27"/>
    <w:rsid w:val="00162FC0"/>
    <w:rsid w:val="00165627"/>
    <w:rsid w:val="00167107"/>
    <w:rsid w:val="00180BD2"/>
    <w:rsid w:val="00193B54"/>
    <w:rsid w:val="00195A80"/>
    <w:rsid w:val="001C0F90"/>
    <w:rsid w:val="001D1FB4"/>
    <w:rsid w:val="001D4249"/>
    <w:rsid w:val="001D77B9"/>
    <w:rsid w:val="001F0683"/>
    <w:rsid w:val="0020236B"/>
    <w:rsid w:val="0020516B"/>
    <w:rsid w:val="00205741"/>
    <w:rsid w:val="00207323"/>
    <w:rsid w:val="0021642E"/>
    <w:rsid w:val="0022099D"/>
    <w:rsid w:val="00221CFC"/>
    <w:rsid w:val="002243DB"/>
    <w:rsid w:val="002364FE"/>
    <w:rsid w:val="00241F94"/>
    <w:rsid w:val="00253D37"/>
    <w:rsid w:val="00262396"/>
    <w:rsid w:val="00270162"/>
    <w:rsid w:val="00280955"/>
    <w:rsid w:val="002816C8"/>
    <w:rsid w:val="0028293F"/>
    <w:rsid w:val="00287388"/>
    <w:rsid w:val="00292C42"/>
    <w:rsid w:val="00293EA5"/>
    <w:rsid w:val="002A20E6"/>
    <w:rsid w:val="002A6048"/>
    <w:rsid w:val="002B1F77"/>
    <w:rsid w:val="002B4743"/>
    <w:rsid w:val="002C4435"/>
    <w:rsid w:val="002D13DD"/>
    <w:rsid w:val="002D1FB1"/>
    <w:rsid w:val="002D3F31"/>
    <w:rsid w:val="002D5F4F"/>
    <w:rsid w:val="002E60C5"/>
    <w:rsid w:val="002F196D"/>
    <w:rsid w:val="002F269C"/>
    <w:rsid w:val="002F286C"/>
    <w:rsid w:val="002F34D9"/>
    <w:rsid w:val="002F5C05"/>
    <w:rsid w:val="00301E5D"/>
    <w:rsid w:val="0030328A"/>
    <w:rsid w:val="00305C91"/>
    <w:rsid w:val="0030718D"/>
    <w:rsid w:val="00320D3B"/>
    <w:rsid w:val="00326844"/>
    <w:rsid w:val="0033027F"/>
    <w:rsid w:val="00333C73"/>
    <w:rsid w:val="003447CD"/>
    <w:rsid w:val="003519F2"/>
    <w:rsid w:val="00352CA7"/>
    <w:rsid w:val="0036169B"/>
    <w:rsid w:val="00363BB7"/>
    <w:rsid w:val="00365ECD"/>
    <w:rsid w:val="00366CA5"/>
    <w:rsid w:val="003720CF"/>
    <w:rsid w:val="003722A5"/>
    <w:rsid w:val="003874A1"/>
    <w:rsid w:val="00387754"/>
    <w:rsid w:val="003A29EF"/>
    <w:rsid w:val="003A75C2"/>
    <w:rsid w:val="003B043B"/>
    <w:rsid w:val="003C251B"/>
    <w:rsid w:val="003D0BE5"/>
    <w:rsid w:val="003D3A91"/>
    <w:rsid w:val="003F26F9"/>
    <w:rsid w:val="003F3109"/>
    <w:rsid w:val="003F6BF0"/>
    <w:rsid w:val="00402FD7"/>
    <w:rsid w:val="00417615"/>
    <w:rsid w:val="0042140E"/>
    <w:rsid w:val="00423F80"/>
    <w:rsid w:val="00431EFA"/>
    <w:rsid w:val="00432688"/>
    <w:rsid w:val="0043537F"/>
    <w:rsid w:val="00444642"/>
    <w:rsid w:val="00447A01"/>
    <w:rsid w:val="00452A11"/>
    <w:rsid w:val="00464E0B"/>
    <w:rsid w:val="00465293"/>
    <w:rsid w:val="00466740"/>
    <w:rsid w:val="0049228A"/>
    <w:rsid w:val="004948B5"/>
    <w:rsid w:val="00496A71"/>
    <w:rsid w:val="00497233"/>
    <w:rsid w:val="004B097C"/>
    <w:rsid w:val="004B7805"/>
    <w:rsid w:val="004D1548"/>
    <w:rsid w:val="004E1CF2"/>
    <w:rsid w:val="004E5BC6"/>
    <w:rsid w:val="004E7628"/>
    <w:rsid w:val="004F3343"/>
    <w:rsid w:val="005020E8"/>
    <w:rsid w:val="00506972"/>
    <w:rsid w:val="0051063B"/>
    <w:rsid w:val="00513E84"/>
    <w:rsid w:val="0052253F"/>
    <w:rsid w:val="005239F1"/>
    <w:rsid w:val="00530671"/>
    <w:rsid w:val="00541543"/>
    <w:rsid w:val="00544056"/>
    <w:rsid w:val="00547E54"/>
    <w:rsid w:val="00550E96"/>
    <w:rsid w:val="00554C35"/>
    <w:rsid w:val="00566646"/>
    <w:rsid w:val="0057095A"/>
    <w:rsid w:val="005722E7"/>
    <w:rsid w:val="0057235A"/>
    <w:rsid w:val="0057242F"/>
    <w:rsid w:val="00586366"/>
    <w:rsid w:val="0058678D"/>
    <w:rsid w:val="00593A9B"/>
    <w:rsid w:val="00595589"/>
    <w:rsid w:val="005971B0"/>
    <w:rsid w:val="005A1EBD"/>
    <w:rsid w:val="005A62F5"/>
    <w:rsid w:val="005B5DE4"/>
    <w:rsid w:val="005C6980"/>
    <w:rsid w:val="005C7C89"/>
    <w:rsid w:val="005D25B0"/>
    <w:rsid w:val="005D4A03"/>
    <w:rsid w:val="005D5C22"/>
    <w:rsid w:val="005E222F"/>
    <w:rsid w:val="005E5E19"/>
    <w:rsid w:val="005E655A"/>
    <w:rsid w:val="005E7681"/>
    <w:rsid w:val="005F3AA6"/>
    <w:rsid w:val="006230C1"/>
    <w:rsid w:val="006276B6"/>
    <w:rsid w:val="00630A8F"/>
    <w:rsid w:val="00630AB3"/>
    <w:rsid w:val="00642805"/>
    <w:rsid w:val="006471CE"/>
    <w:rsid w:val="006509A8"/>
    <w:rsid w:val="00662D61"/>
    <w:rsid w:val="0066580A"/>
    <w:rsid w:val="006662DF"/>
    <w:rsid w:val="0067350C"/>
    <w:rsid w:val="00681A93"/>
    <w:rsid w:val="00687344"/>
    <w:rsid w:val="00692A10"/>
    <w:rsid w:val="006A1311"/>
    <w:rsid w:val="006A691C"/>
    <w:rsid w:val="006B26AF"/>
    <w:rsid w:val="006B590A"/>
    <w:rsid w:val="006B5AB9"/>
    <w:rsid w:val="006B5C60"/>
    <w:rsid w:val="006C29D8"/>
    <w:rsid w:val="006C4FC7"/>
    <w:rsid w:val="006D3E3C"/>
    <w:rsid w:val="006D562C"/>
    <w:rsid w:val="006F5CC7"/>
    <w:rsid w:val="007101A2"/>
    <w:rsid w:val="00712CF7"/>
    <w:rsid w:val="007162FE"/>
    <w:rsid w:val="007218EB"/>
    <w:rsid w:val="0072551E"/>
    <w:rsid w:val="00727F04"/>
    <w:rsid w:val="00750030"/>
    <w:rsid w:val="007634B3"/>
    <w:rsid w:val="00767CD4"/>
    <w:rsid w:val="00770B9A"/>
    <w:rsid w:val="00772A45"/>
    <w:rsid w:val="00782313"/>
    <w:rsid w:val="0078372D"/>
    <w:rsid w:val="00795159"/>
    <w:rsid w:val="0079695D"/>
    <w:rsid w:val="007A1A40"/>
    <w:rsid w:val="007B293E"/>
    <w:rsid w:val="007B6497"/>
    <w:rsid w:val="007B690F"/>
    <w:rsid w:val="007C1D9D"/>
    <w:rsid w:val="007C6893"/>
    <w:rsid w:val="007D27DF"/>
    <w:rsid w:val="007E73C5"/>
    <w:rsid w:val="007E79D5"/>
    <w:rsid w:val="007F0A63"/>
    <w:rsid w:val="007F4087"/>
    <w:rsid w:val="007F4619"/>
    <w:rsid w:val="00806569"/>
    <w:rsid w:val="0081507E"/>
    <w:rsid w:val="008167F4"/>
    <w:rsid w:val="0082559E"/>
    <w:rsid w:val="00826E36"/>
    <w:rsid w:val="00830CA0"/>
    <w:rsid w:val="0083646C"/>
    <w:rsid w:val="0085260B"/>
    <w:rsid w:val="00853E42"/>
    <w:rsid w:val="00865AE1"/>
    <w:rsid w:val="00872BFD"/>
    <w:rsid w:val="00873B26"/>
    <w:rsid w:val="00874329"/>
    <w:rsid w:val="00880099"/>
    <w:rsid w:val="008B122E"/>
    <w:rsid w:val="008B28F8"/>
    <w:rsid w:val="008C7BEA"/>
    <w:rsid w:val="008D01A7"/>
    <w:rsid w:val="008D12BA"/>
    <w:rsid w:val="008D42EB"/>
    <w:rsid w:val="008D4788"/>
    <w:rsid w:val="008E28FA"/>
    <w:rsid w:val="008F0B17"/>
    <w:rsid w:val="008F2027"/>
    <w:rsid w:val="00900ACB"/>
    <w:rsid w:val="009167FC"/>
    <w:rsid w:val="0091767A"/>
    <w:rsid w:val="00925D71"/>
    <w:rsid w:val="00934CFD"/>
    <w:rsid w:val="0094029B"/>
    <w:rsid w:val="00951C64"/>
    <w:rsid w:val="00965984"/>
    <w:rsid w:val="00973CBA"/>
    <w:rsid w:val="009822E5"/>
    <w:rsid w:val="00990ECE"/>
    <w:rsid w:val="00994BE4"/>
    <w:rsid w:val="009A4AAD"/>
    <w:rsid w:val="009A4D02"/>
    <w:rsid w:val="009C26ED"/>
    <w:rsid w:val="009D5145"/>
    <w:rsid w:val="009D75A1"/>
    <w:rsid w:val="009F08E8"/>
    <w:rsid w:val="009F6054"/>
    <w:rsid w:val="009F7ECA"/>
    <w:rsid w:val="00A010F1"/>
    <w:rsid w:val="00A03635"/>
    <w:rsid w:val="00A10451"/>
    <w:rsid w:val="00A15DEC"/>
    <w:rsid w:val="00A1648A"/>
    <w:rsid w:val="00A25FBF"/>
    <w:rsid w:val="00A269C2"/>
    <w:rsid w:val="00A46ACE"/>
    <w:rsid w:val="00A531EC"/>
    <w:rsid w:val="00A61A1B"/>
    <w:rsid w:val="00A654D0"/>
    <w:rsid w:val="00A8150A"/>
    <w:rsid w:val="00AB4DD9"/>
    <w:rsid w:val="00AD1881"/>
    <w:rsid w:val="00AD26F1"/>
    <w:rsid w:val="00AE212E"/>
    <w:rsid w:val="00AF39A5"/>
    <w:rsid w:val="00B10E2E"/>
    <w:rsid w:val="00B1432A"/>
    <w:rsid w:val="00B15D83"/>
    <w:rsid w:val="00B1635A"/>
    <w:rsid w:val="00B2176B"/>
    <w:rsid w:val="00B30100"/>
    <w:rsid w:val="00B32561"/>
    <w:rsid w:val="00B37AC5"/>
    <w:rsid w:val="00B4132C"/>
    <w:rsid w:val="00B4262B"/>
    <w:rsid w:val="00B44ACA"/>
    <w:rsid w:val="00B47730"/>
    <w:rsid w:val="00B54694"/>
    <w:rsid w:val="00B57BCF"/>
    <w:rsid w:val="00B61D2F"/>
    <w:rsid w:val="00B62C48"/>
    <w:rsid w:val="00B703D2"/>
    <w:rsid w:val="00B86173"/>
    <w:rsid w:val="00BA24DF"/>
    <w:rsid w:val="00BA4408"/>
    <w:rsid w:val="00BA599A"/>
    <w:rsid w:val="00BB6434"/>
    <w:rsid w:val="00BC1806"/>
    <w:rsid w:val="00BD4E49"/>
    <w:rsid w:val="00BE24DF"/>
    <w:rsid w:val="00BF05E6"/>
    <w:rsid w:val="00BF76F0"/>
    <w:rsid w:val="00C20278"/>
    <w:rsid w:val="00C33CB2"/>
    <w:rsid w:val="00C37F78"/>
    <w:rsid w:val="00C40D0A"/>
    <w:rsid w:val="00C62C16"/>
    <w:rsid w:val="00C73277"/>
    <w:rsid w:val="00C73FF2"/>
    <w:rsid w:val="00C91035"/>
    <w:rsid w:val="00C92A35"/>
    <w:rsid w:val="00C93F56"/>
    <w:rsid w:val="00C96CEE"/>
    <w:rsid w:val="00CA09E2"/>
    <w:rsid w:val="00CA1D55"/>
    <w:rsid w:val="00CA2899"/>
    <w:rsid w:val="00CA30A1"/>
    <w:rsid w:val="00CA6B5C"/>
    <w:rsid w:val="00CC4ED3"/>
    <w:rsid w:val="00CD29F7"/>
    <w:rsid w:val="00CE602C"/>
    <w:rsid w:val="00CF1435"/>
    <w:rsid w:val="00CF17D2"/>
    <w:rsid w:val="00D07B91"/>
    <w:rsid w:val="00D11079"/>
    <w:rsid w:val="00D21A89"/>
    <w:rsid w:val="00D30A34"/>
    <w:rsid w:val="00D317C6"/>
    <w:rsid w:val="00D52CE9"/>
    <w:rsid w:val="00D75ED4"/>
    <w:rsid w:val="00D77FC1"/>
    <w:rsid w:val="00D8258F"/>
    <w:rsid w:val="00D85756"/>
    <w:rsid w:val="00D929DF"/>
    <w:rsid w:val="00D94395"/>
    <w:rsid w:val="00D975BE"/>
    <w:rsid w:val="00DA1E6E"/>
    <w:rsid w:val="00DB001B"/>
    <w:rsid w:val="00DB07A9"/>
    <w:rsid w:val="00DB1D87"/>
    <w:rsid w:val="00DB6BFB"/>
    <w:rsid w:val="00DC57C0"/>
    <w:rsid w:val="00DC6E05"/>
    <w:rsid w:val="00DE2F0B"/>
    <w:rsid w:val="00DE413C"/>
    <w:rsid w:val="00DE4219"/>
    <w:rsid w:val="00DE6E46"/>
    <w:rsid w:val="00DE7149"/>
    <w:rsid w:val="00DF0ED5"/>
    <w:rsid w:val="00DF7976"/>
    <w:rsid w:val="00E0423E"/>
    <w:rsid w:val="00E06550"/>
    <w:rsid w:val="00E13406"/>
    <w:rsid w:val="00E310B4"/>
    <w:rsid w:val="00E31840"/>
    <w:rsid w:val="00E34500"/>
    <w:rsid w:val="00E37C8F"/>
    <w:rsid w:val="00E37E07"/>
    <w:rsid w:val="00E41ECD"/>
    <w:rsid w:val="00E42EF6"/>
    <w:rsid w:val="00E611AD"/>
    <w:rsid w:val="00E611DE"/>
    <w:rsid w:val="00E74592"/>
    <w:rsid w:val="00E75616"/>
    <w:rsid w:val="00E818E2"/>
    <w:rsid w:val="00E82F33"/>
    <w:rsid w:val="00E84A4E"/>
    <w:rsid w:val="00E96AB4"/>
    <w:rsid w:val="00E97376"/>
    <w:rsid w:val="00EA6820"/>
    <w:rsid w:val="00EB262D"/>
    <w:rsid w:val="00EB4F54"/>
    <w:rsid w:val="00EB5A95"/>
    <w:rsid w:val="00ED266D"/>
    <w:rsid w:val="00ED2846"/>
    <w:rsid w:val="00ED6ADF"/>
    <w:rsid w:val="00EF0239"/>
    <w:rsid w:val="00EF1E62"/>
    <w:rsid w:val="00F01C1E"/>
    <w:rsid w:val="00F0418B"/>
    <w:rsid w:val="00F12CB7"/>
    <w:rsid w:val="00F1371E"/>
    <w:rsid w:val="00F215F2"/>
    <w:rsid w:val="00F23C44"/>
    <w:rsid w:val="00F33321"/>
    <w:rsid w:val="00F34140"/>
    <w:rsid w:val="00F515D7"/>
    <w:rsid w:val="00F51FC6"/>
    <w:rsid w:val="00F52EAF"/>
    <w:rsid w:val="00F56486"/>
    <w:rsid w:val="00F60349"/>
    <w:rsid w:val="00F63B85"/>
    <w:rsid w:val="00F66F25"/>
    <w:rsid w:val="00F67DD3"/>
    <w:rsid w:val="00F71707"/>
    <w:rsid w:val="00F87EAC"/>
    <w:rsid w:val="00F95AAD"/>
    <w:rsid w:val="00FA5BBD"/>
    <w:rsid w:val="00FA63F7"/>
    <w:rsid w:val="00FA7C73"/>
    <w:rsid w:val="00FB2FD6"/>
    <w:rsid w:val="00FC547E"/>
    <w:rsid w:val="00FD13CD"/>
    <w:rsid w:val="00FD14C7"/>
    <w:rsid w:val="00FD55BC"/>
    <w:rsid w:val="00FD7E97"/>
    <w:rsid w:val="00FE7D2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5B91E"/>
  <w15:docId w15:val="{3AB075CD-B51D-477D-BA7C-1022C62F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1F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5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5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5B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5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5B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C7C8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26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58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83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30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03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5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30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78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40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19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05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25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21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6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89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396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57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9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432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2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697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84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096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9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2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02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653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573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131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502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779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2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707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2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369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60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17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994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1373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76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41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32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27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324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84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83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08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313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698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49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37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831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35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556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99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03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174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967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65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604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30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95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41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712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5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22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58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88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12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63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E0195E-CF35-4DDA-8D30-8166EE43A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F549A5-8B43-4418-9210-AC5DD2538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B28BC3-E73C-4987-AC9F-65A4F17FD7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B8365C-06B6-42E1-9BD1-C6C9EB9E10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Martin, William</cp:lastModifiedBy>
  <cp:revision>21</cp:revision>
  <cp:lastPrinted>2023-03-31T18:28:00Z</cp:lastPrinted>
  <dcterms:created xsi:type="dcterms:W3CDTF">2026-04-12T21:20:00Z</dcterms:created>
  <dcterms:modified xsi:type="dcterms:W3CDTF">2026-06-03T18:39:00Z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