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403C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74403C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74403CC" w14:textId="251B2B8F" w:rsidR="0041520B" w:rsidRPr="00A5189C" w:rsidRDefault="007D215D" w:rsidP="006C314E">
      <w:pPr>
        <w:pStyle w:val="NoSpacing"/>
        <w:spacing w:before="80"/>
        <w:jc w:val="both"/>
        <w:rPr>
          <w:rFonts w:cs="Times New Roman"/>
          <w:szCs w:val="24"/>
        </w:rPr>
      </w:pPr>
      <w:r>
        <w:rPr>
          <w:rFonts w:cs="Times New Roman"/>
          <w:szCs w:val="24"/>
        </w:rPr>
        <w:t>Int. No.</w:t>
      </w:r>
      <w:r w:rsidR="00CA3220">
        <w:rPr>
          <w:rFonts w:cs="Times New Roman"/>
          <w:szCs w:val="24"/>
        </w:rPr>
        <w:t xml:space="preserve"> </w:t>
      </w:r>
      <w:r w:rsidR="000A2C83">
        <w:rPr>
          <w:rFonts w:cs="Times New Roman"/>
          <w:szCs w:val="24"/>
        </w:rPr>
        <w:t>912</w:t>
      </w:r>
    </w:p>
    <w:p w14:paraId="674403CD" w14:textId="77777777" w:rsidR="0041520B" w:rsidRDefault="0041520B" w:rsidP="0041520B">
      <w:pPr>
        <w:pStyle w:val="NoSpacing"/>
        <w:jc w:val="both"/>
        <w:rPr>
          <w:rFonts w:cs="Times New Roman"/>
          <w:b/>
          <w:szCs w:val="24"/>
        </w:rPr>
      </w:pPr>
    </w:p>
    <w:p w14:paraId="674403C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74403D0" w14:textId="38CE9B3D" w:rsidR="00B02FAD" w:rsidRDefault="00064966" w:rsidP="0041520B">
      <w:pPr>
        <w:pStyle w:val="NoSpacing"/>
        <w:jc w:val="both"/>
        <w:rPr>
          <w:rFonts w:eastAsia="Calibri" w:cs="Times New Roman"/>
          <w:szCs w:val="20"/>
        </w:rPr>
      </w:pPr>
      <w:r w:rsidRPr="00064966">
        <w:rPr>
          <w:rFonts w:eastAsia="Calibri" w:cs="Times New Roman"/>
          <w:szCs w:val="20"/>
        </w:rPr>
        <w:t>By Council Members Epstein, Marte, Hanif, Zhuang, Brewer and Aldebol</w:t>
      </w:r>
    </w:p>
    <w:p w14:paraId="7CDDB0BF" w14:textId="77777777" w:rsidR="00064966" w:rsidRPr="003A304F" w:rsidRDefault="00064966" w:rsidP="0041520B">
      <w:pPr>
        <w:pStyle w:val="NoSpacing"/>
        <w:jc w:val="both"/>
        <w:rPr>
          <w:rFonts w:cs="Times New Roman"/>
          <w:szCs w:val="24"/>
        </w:rPr>
      </w:pPr>
    </w:p>
    <w:p w14:paraId="674403D1"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74403D2" w14:textId="77777777" w:rsidR="0041520B" w:rsidRDefault="001218E3" w:rsidP="001218E3">
      <w:pPr>
        <w:pStyle w:val="BodyText"/>
        <w:spacing w:before="80" w:line="240" w:lineRule="auto"/>
        <w:ind w:firstLine="0"/>
      </w:pPr>
      <w:r>
        <w:t>A Local Law to</w:t>
      </w:r>
      <w:r w:rsidR="00A9132D">
        <w:t xml:space="preserve"> </w:t>
      </w:r>
      <w:r w:rsidR="007F0DC0">
        <w:t xml:space="preserve">amend the administrative code of the city of New York, </w:t>
      </w:r>
      <w:r w:rsidR="007F0DC0" w:rsidRPr="00D75ED4">
        <w:t xml:space="preserve">in relation to prohibiting the sale of </w:t>
      </w:r>
      <w:r w:rsidR="007D215D">
        <w:t>birds in pet shops</w:t>
      </w:r>
    </w:p>
    <w:p w14:paraId="674403D3" w14:textId="77777777" w:rsidR="008823EE" w:rsidRDefault="008823EE" w:rsidP="0041520B">
      <w:pPr>
        <w:pStyle w:val="NoSpacing"/>
        <w:jc w:val="both"/>
        <w:rPr>
          <w:rFonts w:cs="Times New Roman"/>
          <w:szCs w:val="24"/>
        </w:rPr>
      </w:pPr>
    </w:p>
    <w:p w14:paraId="674403D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74403D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4403D6"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7D215D">
        <w:rPr>
          <w:rFonts w:cs="Times New Roman"/>
          <w:szCs w:val="24"/>
        </w:rPr>
        <w:t xml:space="preserve">prohibit the sale of birds in pet shops. Such prohibition would apply to non-poultry birds </w:t>
      </w:r>
      <w:r w:rsidR="007D215D" w:rsidRPr="007D215D">
        <w:rPr>
          <w:rFonts w:cs="Times New Roman"/>
          <w:szCs w:val="24"/>
        </w:rPr>
        <w:t>typically kept as a pet or</w:t>
      </w:r>
      <w:r w:rsidR="007D215D">
        <w:rPr>
          <w:rFonts w:cs="Times New Roman"/>
          <w:szCs w:val="24"/>
        </w:rPr>
        <w:t xml:space="preserve"> companion animal, </w:t>
      </w:r>
      <w:r w:rsidR="007D215D" w:rsidRPr="007D215D">
        <w:rPr>
          <w:rFonts w:cs="Times New Roman"/>
          <w:szCs w:val="24"/>
        </w:rPr>
        <w:t>including, but not limited to, parrots, cockatiels, finches, parakeets, and macaws</w:t>
      </w:r>
      <w:r w:rsidR="007D215D">
        <w:rPr>
          <w:rFonts w:cs="Times New Roman"/>
          <w:szCs w:val="24"/>
        </w:rPr>
        <w:t>.</w:t>
      </w:r>
    </w:p>
    <w:p w14:paraId="674403D7" w14:textId="77777777" w:rsidR="008823EE" w:rsidRDefault="008823EE" w:rsidP="0041520B">
      <w:pPr>
        <w:pStyle w:val="NoSpacing"/>
        <w:jc w:val="both"/>
        <w:rPr>
          <w:rFonts w:cs="Times New Roman"/>
          <w:szCs w:val="24"/>
        </w:rPr>
      </w:pPr>
    </w:p>
    <w:p w14:paraId="674403D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74403D9" w14:textId="77777777" w:rsidR="0041520B" w:rsidRPr="00A5189C" w:rsidRDefault="007D215D" w:rsidP="006C314E">
      <w:pPr>
        <w:pStyle w:val="NoSpacing"/>
        <w:spacing w:before="80"/>
        <w:jc w:val="both"/>
        <w:rPr>
          <w:rFonts w:cs="Times New Roman"/>
          <w:szCs w:val="24"/>
        </w:rPr>
      </w:pPr>
      <w:r>
        <w:rPr>
          <w:rFonts w:cs="Times New Roman"/>
          <w:szCs w:val="24"/>
        </w:rPr>
        <w:t>30 days after it becomes law</w:t>
      </w:r>
    </w:p>
    <w:p w14:paraId="674403DA" w14:textId="77777777" w:rsidR="00D92C74" w:rsidRDefault="00D92C74" w:rsidP="0041520B"/>
    <w:p w14:paraId="674403D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74403DC"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74403D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74403D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74403D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74403E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74403E1" w14:textId="77777777" w:rsidR="00A5189C" w:rsidRDefault="00A5189C" w:rsidP="008823EE">
      <w:pPr>
        <w:pStyle w:val="NoSpacing"/>
        <w:jc w:val="both"/>
        <w:rPr>
          <w:rStyle w:val="apple-style-span"/>
          <w:b/>
          <w:bCs/>
          <w:szCs w:val="24"/>
        </w:rPr>
      </w:pPr>
    </w:p>
    <w:p w14:paraId="674403E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74403E3" w14:textId="77777777" w:rsidR="006C314E" w:rsidRDefault="006C314E" w:rsidP="008823EE">
      <w:pPr>
        <w:pStyle w:val="NoSpacing"/>
        <w:jc w:val="both"/>
        <w:rPr>
          <w:rStyle w:val="apple-style-span"/>
          <w:szCs w:val="24"/>
        </w:rPr>
      </w:pPr>
    </w:p>
    <w:p w14:paraId="0275BDA1" w14:textId="77777777" w:rsidR="00C91E96" w:rsidRPr="00F87EAC" w:rsidRDefault="00C91E96" w:rsidP="00C91E96">
      <w:pPr>
        <w:jc w:val="both"/>
        <w:rPr>
          <w:sz w:val="18"/>
          <w:szCs w:val="18"/>
          <w:u w:val="single"/>
        </w:rPr>
      </w:pPr>
    </w:p>
    <w:p w14:paraId="70C608CC" w14:textId="7B1273B0" w:rsidR="00384743" w:rsidRDefault="00384743" w:rsidP="00384743">
      <w:pPr>
        <w:rPr>
          <w:sz w:val="18"/>
          <w:szCs w:val="18"/>
        </w:rPr>
      </w:pPr>
      <w:r>
        <w:rPr>
          <w:sz w:val="18"/>
          <w:szCs w:val="18"/>
        </w:rPr>
        <w:t>LS #23217</w:t>
      </w:r>
    </w:p>
    <w:p w14:paraId="784C5B10" w14:textId="4B4C53D8" w:rsidR="00384743" w:rsidRDefault="00384743" w:rsidP="00384743">
      <w:pPr>
        <w:rPr>
          <w:sz w:val="18"/>
          <w:szCs w:val="18"/>
        </w:rPr>
      </w:pPr>
      <w:r>
        <w:rPr>
          <w:sz w:val="18"/>
          <w:szCs w:val="18"/>
        </w:rPr>
        <w:t>Int. #1325-2025</w:t>
      </w:r>
    </w:p>
    <w:p w14:paraId="244E76D1" w14:textId="77777777" w:rsidR="00384743" w:rsidRDefault="00384743" w:rsidP="00384743">
      <w:pPr>
        <w:rPr>
          <w:sz w:val="18"/>
          <w:szCs w:val="18"/>
        </w:rPr>
      </w:pPr>
      <w:r>
        <w:rPr>
          <w:sz w:val="18"/>
          <w:szCs w:val="18"/>
        </w:rPr>
        <w:t>4/10/2026 5:16 PM</w:t>
      </w:r>
    </w:p>
    <w:p w14:paraId="674403E6" w14:textId="2D162A19" w:rsidR="007D215D" w:rsidRPr="007D215D" w:rsidRDefault="007D215D" w:rsidP="001218E3">
      <w:pPr>
        <w:rPr>
          <w:sz w:val="20"/>
        </w:rPr>
      </w:pPr>
    </w:p>
    <w:sectPr w:rsidR="007D215D" w:rsidRPr="007D215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47D0B" w14:textId="77777777" w:rsidR="004A11E1" w:rsidRDefault="004A11E1" w:rsidP="00272634">
      <w:r>
        <w:separator/>
      </w:r>
    </w:p>
  </w:endnote>
  <w:endnote w:type="continuationSeparator" w:id="0">
    <w:p w14:paraId="5AF854DA" w14:textId="77777777" w:rsidR="004A11E1" w:rsidRDefault="004A11E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3709B" w14:textId="77777777" w:rsidR="004A11E1" w:rsidRDefault="004A11E1" w:rsidP="00272634">
      <w:r>
        <w:separator/>
      </w:r>
    </w:p>
  </w:footnote>
  <w:footnote w:type="continuationSeparator" w:id="0">
    <w:p w14:paraId="63017832" w14:textId="77777777" w:rsidR="004A11E1" w:rsidRDefault="004A11E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03E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0312816">
    <w:abstractNumId w:val="0"/>
  </w:num>
  <w:num w:numId="2" w16cid:durableId="1612207770">
    <w:abstractNumId w:val="2"/>
  </w:num>
  <w:num w:numId="3" w16cid:durableId="164244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D77AE"/>
    <w:rsid w:val="000001AB"/>
    <w:rsid w:val="00001674"/>
    <w:rsid w:val="00006640"/>
    <w:rsid w:val="00006770"/>
    <w:rsid w:val="00010BC7"/>
    <w:rsid w:val="00020ADF"/>
    <w:rsid w:val="000345A6"/>
    <w:rsid w:val="00043728"/>
    <w:rsid w:val="00055E33"/>
    <w:rsid w:val="00064966"/>
    <w:rsid w:val="000762FD"/>
    <w:rsid w:val="000765AF"/>
    <w:rsid w:val="00080B67"/>
    <w:rsid w:val="00083154"/>
    <w:rsid w:val="00090368"/>
    <w:rsid w:val="000A2C83"/>
    <w:rsid w:val="000B0ECA"/>
    <w:rsid w:val="000D2CE2"/>
    <w:rsid w:val="000E4F15"/>
    <w:rsid w:val="000E5514"/>
    <w:rsid w:val="001038DC"/>
    <w:rsid w:val="0010786F"/>
    <w:rsid w:val="001200F5"/>
    <w:rsid w:val="00120B63"/>
    <w:rsid w:val="001218E3"/>
    <w:rsid w:val="00134583"/>
    <w:rsid w:val="001349AE"/>
    <w:rsid w:val="00136B7E"/>
    <w:rsid w:val="0017080F"/>
    <w:rsid w:val="0017543A"/>
    <w:rsid w:val="0017748E"/>
    <w:rsid w:val="00177E07"/>
    <w:rsid w:val="001E3407"/>
    <w:rsid w:val="002048CA"/>
    <w:rsid w:val="00204A53"/>
    <w:rsid w:val="00216A92"/>
    <w:rsid w:val="00220726"/>
    <w:rsid w:val="00222D00"/>
    <w:rsid w:val="0025798A"/>
    <w:rsid w:val="00272499"/>
    <w:rsid w:val="00272634"/>
    <w:rsid w:val="00280543"/>
    <w:rsid w:val="00280F22"/>
    <w:rsid w:val="00294245"/>
    <w:rsid w:val="002972E9"/>
    <w:rsid w:val="002A4805"/>
    <w:rsid w:val="002B309C"/>
    <w:rsid w:val="002D78A5"/>
    <w:rsid w:val="002E0CAB"/>
    <w:rsid w:val="00314831"/>
    <w:rsid w:val="0033069B"/>
    <w:rsid w:val="0033433B"/>
    <w:rsid w:val="00345D79"/>
    <w:rsid w:val="00356C1A"/>
    <w:rsid w:val="0035723D"/>
    <w:rsid w:val="003614BA"/>
    <w:rsid w:val="00384743"/>
    <w:rsid w:val="00395AEC"/>
    <w:rsid w:val="003A304F"/>
    <w:rsid w:val="003C3BD6"/>
    <w:rsid w:val="003D6D23"/>
    <w:rsid w:val="003E2F46"/>
    <w:rsid w:val="003E57E6"/>
    <w:rsid w:val="004041C2"/>
    <w:rsid w:val="0041520B"/>
    <w:rsid w:val="00424E79"/>
    <w:rsid w:val="00434598"/>
    <w:rsid w:val="00450C0D"/>
    <w:rsid w:val="00471F45"/>
    <w:rsid w:val="00474067"/>
    <w:rsid w:val="004A11E1"/>
    <w:rsid w:val="004B589D"/>
    <w:rsid w:val="004E448C"/>
    <w:rsid w:val="0050121C"/>
    <w:rsid w:val="005021D5"/>
    <w:rsid w:val="005041DA"/>
    <w:rsid w:val="00512FB5"/>
    <w:rsid w:val="00513B68"/>
    <w:rsid w:val="00515609"/>
    <w:rsid w:val="00525537"/>
    <w:rsid w:val="0053170B"/>
    <w:rsid w:val="005331A0"/>
    <w:rsid w:val="005354FA"/>
    <w:rsid w:val="005440BF"/>
    <w:rsid w:val="00552A64"/>
    <w:rsid w:val="00563377"/>
    <w:rsid w:val="0057789E"/>
    <w:rsid w:val="00597FA2"/>
    <w:rsid w:val="005A5477"/>
    <w:rsid w:val="005B1E8E"/>
    <w:rsid w:val="005C6B17"/>
    <w:rsid w:val="005D5C22"/>
    <w:rsid w:val="005E5537"/>
    <w:rsid w:val="005E60DC"/>
    <w:rsid w:val="00606846"/>
    <w:rsid w:val="0060755A"/>
    <w:rsid w:val="00615680"/>
    <w:rsid w:val="00617310"/>
    <w:rsid w:val="0064032D"/>
    <w:rsid w:val="00651D12"/>
    <w:rsid w:val="0067773F"/>
    <w:rsid w:val="006B0536"/>
    <w:rsid w:val="006C314E"/>
    <w:rsid w:val="006F1F2F"/>
    <w:rsid w:val="006F5093"/>
    <w:rsid w:val="00713236"/>
    <w:rsid w:val="007209DE"/>
    <w:rsid w:val="00751580"/>
    <w:rsid w:val="0076052F"/>
    <w:rsid w:val="00781399"/>
    <w:rsid w:val="007D04DC"/>
    <w:rsid w:val="007D215D"/>
    <w:rsid w:val="007F0DC0"/>
    <w:rsid w:val="007F13E1"/>
    <w:rsid w:val="00802F20"/>
    <w:rsid w:val="0080378B"/>
    <w:rsid w:val="00804A59"/>
    <w:rsid w:val="008118DD"/>
    <w:rsid w:val="0082024D"/>
    <w:rsid w:val="00820C10"/>
    <w:rsid w:val="00837EB5"/>
    <w:rsid w:val="00847468"/>
    <w:rsid w:val="00850E9F"/>
    <w:rsid w:val="00860E84"/>
    <w:rsid w:val="0086326E"/>
    <w:rsid w:val="008749A3"/>
    <w:rsid w:val="008823EE"/>
    <w:rsid w:val="0088312B"/>
    <w:rsid w:val="008A23FE"/>
    <w:rsid w:val="008C113C"/>
    <w:rsid w:val="008E34C1"/>
    <w:rsid w:val="008E6AAF"/>
    <w:rsid w:val="008F1FFE"/>
    <w:rsid w:val="0092427D"/>
    <w:rsid w:val="009243C8"/>
    <w:rsid w:val="00932BFA"/>
    <w:rsid w:val="009415D6"/>
    <w:rsid w:val="00946EAD"/>
    <w:rsid w:val="00954EEA"/>
    <w:rsid w:val="00957F28"/>
    <w:rsid w:val="00962A70"/>
    <w:rsid w:val="009654CB"/>
    <w:rsid w:val="00974A9B"/>
    <w:rsid w:val="00984000"/>
    <w:rsid w:val="00990CCC"/>
    <w:rsid w:val="009A4AAD"/>
    <w:rsid w:val="009B087E"/>
    <w:rsid w:val="009B6436"/>
    <w:rsid w:val="009D3F0D"/>
    <w:rsid w:val="009F7FD6"/>
    <w:rsid w:val="00A0603B"/>
    <w:rsid w:val="00A5189C"/>
    <w:rsid w:val="00A5239D"/>
    <w:rsid w:val="00A54037"/>
    <w:rsid w:val="00A6526E"/>
    <w:rsid w:val="00A87143"/>
    <w:rsid w:val="00A87183"/>
    <w:rsid w:val="00A9132D"/>
    <w:rsid w:val="00A97BF7"/>
    <w:rsid w:val="00AB56A8"/>
    <w:rsid w:val="00AC248E"/>
    <w:rsid w:val="00AD4DA4"/>
    <w:rsid w:val="00AD7EC0"/>
    <w:rsid w:val="00AE211B"/>
    <w:rsid w:val="00AE4DE1"/>
    <w:rsid w:val="00AF56D8"/>
    <w:rsid w:val="00AF57BC"/>
    <w:rsid w:val="00AF6C0A"/>
    <w:rsid w:val="00B02FAD"/>
    <w:rsid w:val="00B127E5"/>
    <w:rsid w:val="00B24764"/>
    <w:rsid w:val="00B32C52"/>
    <w:rsid w:val="00B578BD"/>
    <w:rsid w:val="00B64A44"/>
    <w:rsid w:val="00B9759C"/>
    <w:rsid w:val="00BA1D4D"/>
    <w:rsid w:val="00BD2104"/>
    <w:rsid w:val="00BD51CA"/>
    <w:rsid w:val="00BE7154"/>
    <w:rsid w:val="00C20C57"/>
    <w:rsid w:val="00C20D76"/>
    <w:rsid w:val="00C22CDF"/>
    <w:rsid w:val="00C24141"/>
    <w:rsid w:val="00C43E96"/>
    <w:rsid w:val="00C564A2"/>
    <w:rsid w:val="00C57F28"/>
    <w:rsid w:val="00C67FA9"/>
    <w:rsid w:val="00C77513"/>
    <w:rsid w:val="00C91E96"/>
    <w:rsid w:val="00CA3220"/>
    <w:rsid w:val="00CC3989"/>
    <w:rsid w:val="00CC3F79"/>
    <w:rsid w:val="00CE0358"/>
    <w:rsid w:val="00CE225C"/>
    <w:rsid w:val="00CE7C2F"/>
    <w:rsid w:val="00CF1435"/>
    <w:rsid w:val="00CF4EA2"/>
    <w:rsid w:val="00D0018B"/>
    <w:rsid w:val="00D12FAD"/>
    <w:rsid w:val="00D25C62"/>
    <w:rsid w:val="00D442F8"/>
    <w:rsid w:val="00D45D34"/>
    <w:rsid w:val="00D74104"/>
    <w:rsid w:val="00D92C74"/>
    <w:rsid w:val="00DA25D7"/>
    <w:rsid w:val="00DB4246"/>
    <w:rsid w:val="00DB46CB"/>
    <w:rsid w:val="00DC01EB"/>
    <w:rsid w:val="00DD4C91"/>
    <w:rsid w:val="00DD77AE"/>
    <w:rsid w:val="00DE0180"/>
    <w:rsid w:val="00DE38A2"/>
    <w:rsid w:val="00E007CF"/>
    <w:rsid w:val="00E3518C"/>
    <w:rsid w:val="00E444FF"/>
    <w:rsid w:val="00E45880"/>
    <w:rsid w:val="00E47F9F"/>
    <w:rsid w:val="00EB56A8"/>
    <w:rsid w:val="00ED0D36"/>
    <w:rsid w:val="00ED4770"/>
    <w:rsid w:val="00EE0322"/>
    <w:rsid w:val="00EF0E87"/>
    <w:rsid w:val="00EF6E5D"/>
    <w:rsid w:val="00F21FC5"/>
    <w:rsid w:val="00F22E4D"/>
    <w:rsid w:val="00F42BA3"/>
    <w:rsid w:val="00F4558B"/>
    <w:rsid w:val="00F51D32"/>
    <w:rsid w:val="00F62AF7"/>
    <w:rsid w:val="00F656F0"/>
    <w:rsid w:val="00F74B3D"/>
    <w:rsid w:val="00F80263"/>
    <w:rsid w:val="00F8773C"/>
    <w:rsid w:val="00FB33D2"/>
    <w:rsid w:val="00FF0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03CA"/>
  <w15:docId w15:val="{40393591-3785-4B0C-9EC5-D9F66614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12764">
      <w:bodyDiv w:val="1"/>
      <w:marLeft w:val="0"/>
      <w:marRight w:val="0"/>
      <w:marTop w:val="0"/>
      <w:marBottom w:val="0"/>
      <w:divBdr>
        <w:top w:val="none" w:sz="0" w:space="0" w:color="auto"/>
        <w:left w:val="none" w:sz="0" w:space="0" w:color="auto"/>
        <w:bottom w:val="none" w:sz="0" w:space="0" w:color="auto"/>
        <w:right w:val="none" w:sz="0" w:space="0" w:color="auto"/>
      </w:divBdr>
    </w:div>
    <w:div w:id="795024530">
      <w:bodyDiv w:val="1"/>
      <w:marLeft w:val="0"/>
      <w:marRight w:val="0"/>
      <w:marTop w:val="0"/>
      <w:marBottom w:val="0"/>
      <w:divBdr>
        <w:top w:val="none" w:sz="0" w:space="0" w:color="auto"/>
        <w:left w:val="none" w:sz="0" w:space="0" w:color="auto"/>
        <w:bottom w:val="none" w:sz="0" w:space="0" w:color="auto"/>
        <w:right w:val="none" w:sz="0" w:space="0" w:color="auto"/>
      </w:divBdr>
    </w:div>
    <w:div w:id="990596698">
      <w:bodyDiv w:val="1"/>
      <w:marLeft w:val="0"/>
      <w:marRight w:val="0"/>
      <w:marTop w:val="0"/>
      <w:marBottom w:val="0"/>
      <w:divBdr>
        <w:top w:val="none" w:sz="0" w:space="0" w:color="auto"/>
        <w:left w:val="none" w:sz="0" w:space="0" w:color="auto"/>
        <w:bottom w:val="none" w:sz="0" w:space="0" w:color="auto"/>
        <w:right w:val="none" w:sz="0" w:space="0" w:color="auto"/>
      </w:divBdr>
    </w:div>
    <w:div w:id="1128360236">
      <w:bodyDiv w:val="1"/>
      <w:marLeft w:val="0"/>
      <w:marRight w:val="0"/>
      <w:marTop w:val="0"/>
      <w:marBottom w:val="0"/>
      <w:divBdr>
        <w:top w:val="none" w:sz="0" w:space="0" w:color="auto"/>
        <w:left w:val="none" w:sz="0" w:space="0" w:color="auto"/>
        <w:bottom w:val="none" w:sz="0" w:space="0" w:color="auto"/>
        <w:right w:val="none" w:sz="0" w:space="0" w:color="auto"/>
      </w:divBdr>
    </w:div>
    <w:div w:id="170952198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09109433">
      <w:bodyDiv w:val="1"/>
      <w:marLeft w:val="0"/>
      <w:marRight w:val="0"/>
      <w:marTop w:val="0"/>
      <w:marBottom w:val="0"/>
      <w:divBdr>
        <w:top w:val="none" w:sz="0" w:space="0" w:color="auto"/>
        <w:left w:val="none" w:sz="0" w:space="0" w:color="auto"/>
        <w:bottom w:val="none" w:sz="0" w:space="0" w:color="auto"/>
        <w:right w:val="none" w:sz="0" w:space="0" w:color="auto"/>
      </w:divBdr>
    </w:div>
    <w:div w:id="211998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4</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Jeffries, Jillian</cp:lastModifiedBy>
  <cp:revision>11</cp:revision>
  <cp:lastPrinted>2018-02-28T16:57:00Z</cp:lastPrinted>
  <dcterms:created xsi:type="dcterms:W3CDTF">2026-04-12T21:21:00Z</dcterms:created>
  <dcterms:modified xsi:type="dcterms:W3CDTF">2026-05-20T12:25:00Z</dcterms:modified>
</cp:coreProperties>
</file>