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DB2E1" w14:textId="71517378"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4441D28"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41F62F2" w14:textId="67DCE3DD" w:rsidR="0041520B" w:rsidRPr="00A5189C" w:rsidRDefault="4B52478B" w:rsidP="4B52478B">
      <w:pPr>
        <w:pStyle w:val="NoSpacing"/>
        <w:spacing w:before="80"/>
        <w:jc w:val="both"/>
        <w:rPr>
          <w:rFonts w:cs="Times New Roman"/>
        </w:rPr>
      </w:pPr>
      <w:r w:rsidRPr="4B52478B">
        <w:rPr>
          <w:rFonts w:cs="Times New Roman"/>
        </w:rPr>
        <w:t xml:space="preserve">Int. No. </w:t>
      </w:r>
      <w:r w:rsidR="00E8374F">
        <w:rPr>
          <w:rFonts w:cs="Times New Roman"/>
        </w:rPr>
        <w:t>856</w:t>
      </w:r>
    </w:p>
    <w:p w14:paraId="6323A877" w14:textId="77777777" w:rsidR="0041520B" w:rsidRDefault="0041520B" w:rsidP="0041520B">
      <w:pPr>
        <w:pStyle w:val="NoSpacing"/>
        <w:jc w:val="both"/>
        <w:rPr>
          <w:rFonts w:cs="Times New Roman"/>
          <w:b/>
          <w:szCs w:val="24"/>
        </w:rPr>
      </w:pPr>
    </w:p>
    <w:p w14:paraId="6A02D32A"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FF3B666" w14:textId="03A85245" w:rsidR="00A10CC8" w:rsidRDefault="00A10CC8" w:rsidP="30617DDE">
      <w:pPr>
        <w:autoSpaceDE w:val="0"/>
        <w:autoSpaceDN w:val="0"/>
        <w:adjustRightInd w:val="0"/>
        <w:jc w:val="both"/>
        <w:rPr>
          <w:rFonts w:eastAsiaTheme="minorEastAsia"/>
        </w:rPr>
      </w:pPr>
      <w:r w:rsidRPr="30617DDE">
        <w:rPr>
          <w:rFonts w:eastAsiaTheme="minorEastAsia"/>
        </w:rPr>
        <w:t>By Council Member</w:t>
      </w:r>
      <w:r w:rsidR="00B63891">
        <w:rPr>
          <w:rFonts w:eastAsiaTheme="minorEastAsia"/>
        </w:rPr>
        <w:t>s</w:t>
      </w:r>
      <w:r w:rsidRPr="30617DDE">
        <w:rPr>
          <w:rFonts w:eastAsiaTheme="minorEastAsia"/>
        </w:rPr>
        <w:t xml:space="preserve"> Zhuang</w:t>
      </w:r>
      <w:r w:rsidR="00F27D07">
        <w:rPr>
          <w:rFonts w:eastAsiaTheme="minorEastAsia"/>
        </w:rPr>
        <w:t>, Morano</w:t>
      </w:r>
      <w:r w:rsidR="00B63891">
        <w:rPr>
          <w:rFonts w:eastAsiaTheme="minorEastAsia"/>
        </w:rPr>
        <w:t xml:space="preserve"> and Paladino</w:t>
      </w:r>
    </w:p>
    <w:p w14:paraId="17526964" w14:textId="1B3B9296" w:rsidR="5B6E2D40" w:rsidRDefault="5B6E2D40" w:rsidP="5B6E2D40">
      <w:pPr>
        <w:jc w:val="both"/>
        <w:rPr>
          <w:rFonts w:eastAsiaTheme="minorEastAsia"/>
        </w:rPr>
      </w:pPr>
    </w:p>
    <w:p w14:paraId="17E05AFE"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014C66E" w14:textId="7D952B97" w:rsidR="00603544" w:rsidRDefault="001218E3" w:rsidP="00603544">
      <w:pPr>
        <w:pStyle w:val="BodyText"/>
        <w:spacing w:line="240" w:lineRule="auto"/>
        <w:ind w:firstLine="0"/>
      </w:pPr>
      <w:r>
        <w:t>A Local Law to</w:t>
      </w:r>
      <w:r w:rsidR="00A9132D">
        <w:t xml:space="preserve"> </w:t>
      </w:r>
      <w:r w:rsidR="00996A92">
        <w:t xml:space="preserve">amend the administrative code of the city of New York, in relation to installing safety signs </w:t>
      </w:r>
      <w:r w:rsidR="00982258">
        <w:t>near schools</w:t>
      </w:r>
      <w:r w:rsidR="00996A92">
        <w:t xml:space="preserve"> </w:t>
      </w:r>
    </w:p>
    <w:p w14:paraId="0E58AA96" w14:textId="7EE55C59" w:rsidR="008823EE" w:rsidRDefault="008823EE" w:rsidP="00603544">
      <w:pPr>
        <w:pStyle w:val="BodyText"/>
        <w:spacing w:line="240" w:lineRule="auto"/>
        <w:ind w:firstLine="0"/>
      </w:pPr>
    </w:p>
    <w:p w14:paraId="7A9502E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19E0E0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78DB501" w14:textId="596F8813" w:rsidR="0017748E" w:rsidRPr="009610D1" w:rsidRDefault="009D3F0D" w:rsidP="00CC3F79">
      <w:pPr>
        <w:pStyle w:val="NoSpacing"/>
        <w:spacing w:before="120"/>
        <w:jc w:val="both"/>
        <w:rPr>
          <w:rFonts w:cs="Times New Roman"/>
          <w:szCs w:val="24"/>
        </w:rPr>
      </w:pPr>
      <w:r>
        <w:rPr>
          <w:rFonts w:cs="Times New Roman"/>
          <w:szCs w:val="24"/>
        </w:rPr>
        <w:t>This bill would</w:t>
      </w:r>
      <w:r w:rsidR="009610D1">
        <w:rPr>
          <w:rFonts w:cs="Times New Roman"/>
          <w:szCs w:val="24"/>
        </w:rPr>
        <w:t xml:space="preserve"> </w:t>
      </w:r>
      <w:r w:rsidR="00996A92">
        <w:rPr>
          <w:rFonts w:cs="Times New Roman"/>
          <w:szCs w:val="24"/>
        </w:rPr>
        <w:t>require the Department of Transportation to paint school safety signs and install overhead school safety signs on each street where a school</w:t>
      </w:r>
      <w:r w:rsidR="00982258">
        <w:rPr>
          <w:rFonts w:cs="Times New Roman"/>
          <w:szCs w:val="24"/>
        </w:rPr>
        <w:t xml:space="preserve"> entrance</w:t>
      </w:r>
      <w:r w:rsidR="00996A92">
        <w:rPr>
          <w:rFonts w:cs="Times New Roman"/>
          <w:szCs w:val="24"/>
        </w:rPr>
        <w:t xml:space="preserve"> is located to alert drivers to the presence of school-aged children and pedestrians.</w:t>
      </w:r>
      <w:r w:rsidR="006C0D8F">
        <w:rPr>
          <w:rFonts w:cs="Times New Roman"/>
          <w:szCs w:val="24"/>
        </w:rPr>
        <w:t xml:space="preserve">  </w:t>
      </w:r>
    </w:p>
    <w:p w14:paraId="4265CE9D" w14:textId="77777777" w:rsidR="008823EE" w:rsidRDefault="008823EE" w:rsidP="0041520B">
      <w:pPr>
        <w:pStyle w:val="NoSpacing"/>
        <w:jc w:val="both"/>
        <w:rPr>
          <w:rFonts w:cs="Times New Roman"/>
          <w:szCs w:val="24"/>
        </w:rPr>
      </w:pPr>
    </w:p>
    <w:p w14:paraId="56B44269"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C64AD21" w14:textId="5C1BF211" w:rsidR="0041520B" w:rsidRPr="00A5189C" w:rsidRDefault="004B5094" w:rsidP="006C314E">
      <w:pPr>
        <w:pStyle w:val="NoSpacing"/>
        <w:spacing w:before="80"/>
        <w:jc w:val="both"/>
        <w:rPr>
          <w:rFonts w:cs="Times New Roman"/>
          <w:szCs w:val="24"/>
        </w:rPr>
      </w:pPr>
      <w:r>
        <w:rPr>
          <w:rFonts w:cs="Times New Roman"/>
          <w:szCs w:val="24"/>
        </w:rPr>
        <w:t>One year</w:t>
      </w:r>
      <w:r w:rsidR="00C846C1">
        <w:rPr>
          <w:rFonts w:cs="Times New Roman"/>
          <w:szCs w:val="24"/>
        </w:rPr>
        <w:t xml:space="preserve"> after it becomes law</w:t>
      </w:r>
      <w:r w:rsidR="00C33103">
        <w:rPr>
          <w:rFonts w:cs="Times New Roman"/>
          <w:szCs w:val="24"/>
        </w:rPr>
        <w:t>.</w:t>
      </w:r>
    </w:p>
    <w:p w14:paraId="1D52B5EA" w14:textId="77777777" w:rsidR="00D92C74" w:rsidRDefault="00D92C74" w:rsidP="0041520B"/>
    <w:p w14:paraId="09198D3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44ACA66" w14:textId="47F16D28"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C846C1">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44381F9" w14:textId="2A5C8E83"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925752">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DDFBE9"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B15D3F1" w14:textId="1E6F6B98"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925752">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F70842A" w14:textId="57C9B0E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996A92">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A8B2143" w14:textId="77777777" w:rsidR="00A5189C" w:rsidRDefault="00A5189C" w:rsidP="008823EE">
      <w:pPr>
        <w:pStyle w:val="NoSpacing"/>
        <w:jc w:val="both"/>
        <w:rPr>
          <w:rStyle w:val="apple-style-span"/>
          <w:b/>
          <w:bCs/>
          <w:szCs w:val="24"/>
        </w:rPr>
      </w:pPr>
    </w:p>
    <w:p w14:paraId="4687F7A8"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934CCA8" w14:textId="77777777" w:rsidR="006C314E" w:rsidRDefault="006C314E" w:rsidP="008823EE">
      <w:pPr>
        <w:pStyle w:val="NoSpacing"/>
        <w:jc w:val="both"/>
        <w:rPr>
          <w:rStyle w:val="apple-style-span"/>
          <w:szCs w:val="24"/>
        </w:rPr>
      </w:pPr>
    </w:p>
    <w:p w14:paraId="06C63757" w14:textId="7512E7F5" w:rsidR="795C3914" w:rsidRDefault="795C3914" w:rsidP="30617DDE">
      <w:pPr>
        <w:jc w:val="both"/>
        <w:rPr>
          <w:rFonts w:eastAsia="Times New Roman"/>
          <w:color w:val="000000" w:themeColor="text1"/>
          <w:sz w:val="18"/>
          <w:szCs w:val="18"/>
        </w:rPr>
      </w:pPr>
      <w:r w:rsidRPr="30617DDE">
        <w:rPr>
          <w:rFonts w:eastAsia="Times New Roman"/>
          <w:color w:val="000000" w:themeColor="text1"/>
          <w:sz w:val="18"/>
          <w:szCs w:val="18"/>
        </w:rPr>
        <w:t>LS 23433</w:t>
      </w:r>
    </w:p>
    <w:p w14:paraId="7F558D74" w14:textId="18539F7E" w:rsidR="795C3914" w:rsidRDefault="795C3914" w:rsidP="30617DDE">
      <w:pPr>
        <w:jc w:val="both"/>
        <w:rPr>
          <w:rFonts w:eastAsia="Times New Roman"/>
          <w:color w:val="000000" w:themeColor="text1"/>
          <w:sz w:val="18"/>
          <w:szCs w:val="18"/>
        </w:rPr>
      </w:pPr>
      <w:r w:rsidRPr="30617DDE">
        <w:rPr>
          <w:rFonts w:eastAsia="Times New Roman"/>
          <w:color w:val="000000" w:themeColor="text1"/>
          <w:sz w:val="18"/>
          <w:szCs w:val="18"/>
        </w:rPr>
        <w:t>Int. 714-2024</w:t>
      </w:r>
    </w:p>
    <w:p w14:paraId="1DCB2731" w14:textId="392EB272" w:rsidR="795C3914" w:rsidRDefault="795C3914" w:rsidP="30617DDE">
      <w:pPr>
        <w:jc w:val="both"/>
        <w:rPr>
          <w:rFonts w:eastAsia="Times New Roman"/>
          <w:color w:val="000000" w:themeColor="text1"/>
          <w:sz w:val="18"/>
          <w:szCs w:val="18"/>
        </w:rPr>
      </w:pPr>
      <w:r w:rsidRPr="30617DDE">
        <w:rPr>
          <w:rFonts w:eastAsia="Times New Roman"/>
          <w:color w:val="000000" w:themeColor="text1"/>
          <w:sz w:val="18"/>
          <w:szCs w:val="18"/>
        </w:rPr>
        <w:t>4/10/2026</w:t>
      </w:r>
    </w:p>
    <w:p w14:paraId="35655A28" w14:textId="72D36A15" w:rsidR="00B32C52" w:rsidRPr="001218E3" w:rsidRDefault="00B32C52" w:rsidP="00834BE2">
      <w:pPr>
        <w:jc w:val="both"/>
        <w:rPr>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79275" w14:textId="77777777" w:rsidR="001C4497" w:rsidRDefault="001C4497" w:rsidP="00272634">
      <w:r>
        <w:separator/>
      </w:r>
    </w:p>
  </w:endnote>
  <w:endnote w:type="continuationSeparator" w:id="0">
    <w:p w14:paraId="29848B4B" w14:textId="77777777" w:rsidR="001C4497" w:rsidRDefault="001C4497"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1437F" w14:textId="77777777" w:rsidR="001C4497" w:rsidRDefault="001C4497" w:rsidP="00272634">
      <w:r>
        <w:separator/>
      </w:r>
    </w:p>
  </w:footnote>
  <w:footnote w:type="continuationSeparator" w:id="0">
    <w:p w14:paraId="507595FA" w14:textId="77777777" w:rsidR="001C4497" w:rsidRDefault="001C4497"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67C45"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7374341">
    <w:abstractNumId w:val="0"/>
  </w:num>
  <w:num w:numId="2" w16cid:durableId="2118286737">
    <w:abstractNumId w:val="2"/>
  </w:num>
  <w:num w:numId="3" w16cid:durableId="3863448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8B709D"/>
    <w:rsid w:val="00006640"/>
    <w:rsid w:val="00025B70"/>
    <w:rsid w:val="00032AC2"/>
    <w:rsid w:val="000364AA"/>
    <w:rsid w:val="000625C6"/>
    <w:rsid w:val="0006695B"/>
    <w:rsid w:val="00070526"/>
    <w:rsid w:val="000765AF"/>
    <w:rsid w:val="00080B67"/>
    <w:rsid w:val="000B6478"/>
    <w:rsid w:val="000C78A4"/>
    <w:rsid w:val="000C7BB0"/>
    <w:rsid w:val="000E4F15"/>
    <w:rsid w:val="000F2FB8"/>
    <w:rsid w:val="0010786F"/>
    <w:rsid w:val="001141F4"/>
    <w:rsid w:val="001157BA"/>
    <w:rsid w:val="001218E3"/>
    <w:rsid w:val="00134583"/>
    <w:rsid w:val="001349AE"/>
    <w:rsid w:val="00134E62"/>
    <w:rsid w:val="00143C93"/>
    <w:rsid w:val="00145C6C"/>
    <w:rsid w:val="00167FEC"/>
    <w:rsid w:val="0017748E"/>
    <w:rsid w:val="00182B58"/>
    <w:rsid w:val="00192F3D"/>
    <w:rsid w:val="00195471"/>
    <w:rsid w:val="001976FE"/>
    <w:rsid w:val="001C4497"/>
    <w:rsid w:val="001D49DB"/>
    <w:rsid w:val="001D4CF9"/>
    <w:rsid w:val="001E3407"/>
    <w:rsid w:val="001F413E"/>
    <w:rsid w:val="00216A92"/>
    <w:rsid w:val="00220726"/>
    <w:rsid w:val="00234B27"/>
    <w:rsid w:val="00241FEB"/>
    <w:rsid w:val="002462D6"/>
    <w:rsid w:val="00262632"/>
    <w:rsid w:val="00262744"/>
    <w:rsid w:val="002655D0"/>
    <w:rsid w:val="00272634"/>
    <w:rsid w:val="00280543"/>
    <w:rsid w:val="00287C54"/>
    <w:rsid w:val="0029042E"/>
    <w:rsid w:val="00290C09"/>
    <w:rsid w:val="002935D2"/>
    <w:rsid w:val="0029707F"/>
    <w:rsid w:val="002B309C"/>
    <w:rsid w:val="002D0FD6"/>
    <w:rsid w:val="002D78A5"/>
    <w:rsid w:val="002E170C"/>
    <w:rsid w:val="002E1E88"/>
    <w:rsid w:val="00314831"/>
    <w:rsid w:val="0033433B"/>
    <w:rsid w:val="00345D79"/>
    <w:rsid w:val="003471FB"/>
    <w:rsid w:val="00350E7C"/>
    <w:rsid w:val="00350FBC"/>
    <w:rsid w:val="0035723D"/>
    <w:rsid w:val="003615F4"/>
    <w:rsid w:val="00383A33"/>
    <w:rsid w:val="00393AC1"/>
    <w:rsid w:val="003A304F"/>
    <w:rsid w:val="003A3C2B"/>
    <w:rsid w:val="003C24E3"/>
    <w:rsid w:val="003C65C5"/>
    <w:rsid w:val="003D1C64"/>
    <w:rsid w:val="003D6D23"/>
    <w:rsid w:val="003E2F46"/>
    <w:rsid w:val="003E57E6"/>
    <w:rsid w:val="003F4AD9"/>
    <w:rsid w:val="0041520B"/>
    <w:rsid w:val="0042372C"/>
    <w:rsid w:val="00424E79"/>
    <w:rsid w:val="00424FA7"/>
    <w:rsid w:val="00425411"/>
    <w:rsid w:val="00443939"/>
    <w:rsid w:val="00450521"/>
    <w:rsid w:val="00474067"/>
    <w:rsid w:val="00480E98"/>
    <w:rsid w:val="004A6FF9"/>
    <w:rsid w:val="004B4332"/>
    <w:rsid w:val="004B5094"/>
    <w:rsid w:val="004B589D"/>
    <w:rsid w:val="004C6048"/>
    <w:rsid w:val="004D5E94"/>
    <w:rsid w:val="005021D5"/>
    <w:rsid w:val="00502B8A"/>
    <w:rsid w:val="00512F64"/>
    <w:rsid w:val="00512FB5"/>
    <w:rsid w:val="00521D81"/>
    <w:rsid w:val="005331A0"/>
    <w:rsid w:val="00534B34"/>
    <w:rsid w:val="00550FE3"/>
    <w:rsid w:val="00551525"/>
    <w:rsid w:val="005552B5"/>
    <w:rsid w:val="00563377"/>
    <w:rsid w:val="00572701"/>
    <w:rsid w:val="00592C14"/>
    <w:rsid w:val="00597FA2"/>
    <w:rsid w:val="005B1E8E"/>
    <w:rsid w:val="005B5E9E"/>
    <w:rsid w:val="005B7552"/>
    <w:rsid w:val="005C5087"/>
    <w:rsid w:val="005E5537"/>
    <w:rsid w:val="005E60DC"/>
    <w:rsid w:val="005F1486"/>
    <w:rsid w:val="00603544"/>
    <w:rsid w:val="00606846"/>
    <w:rsid w:val="00610BBD"/>
    <w:rsid w:val="006129FB"/>
    <w:rsid w:val="00615680"/>
    <w:rsid w:val="006159A0"/>
    <w:rsid w:val="006164B4"/>
    <w:rsid w:val="00617310"/>
    <w:rsid w:val="00621F59"/>
    <w:rsid w:val="00623292"/>
    <w:rsid w:val="00651D12"/>
    <w:rsid w:val="00653DB2"/>
    <w:rsid w:val="00662B44"/>
    <w:rsid w:val="006749A9"/>
    <w:rsid w:val="006850BF"/>
    <w:rsid w:val="006A0D09"/>
    <w:rsid w:val="006B0536"/>
    <w:rsid w:val="006B525E"/>
    <w:rsid w:val="006C0D8F"/>
    <w:rsid w:val="006C1354"/>
    <w:rsid w:val="006C19E5"/>
    <w:rsid w:val="006C314E"/>
    <w:rsid w:val="006C7485"/>
    <w:rsid w:val="006F5093"/>
    <w:rsid w:val="0072086E"/>
    <w:rsid w:val="00725885"/>
    <w:rsid w:val="00751580"/>
    <w:rsid w:val="00757DF0"/>
    <w:rsid w:val="00773678"/>
    <w:rsid w:val="007757C5"/>
    <w:rsid w:val="00781399"/>
    <w:rsid w:val="00781D12"/>
    <w:rsid w:val="0079425C"/>
    <w:rsid w:val="00795B1D"/>
    <w:rsid w:val="0079678D"/>
    <w:rsid w:val="007A0011"/>
    <w:rsid w:val="007A7EEA"/>
    <w:rsid w:val="007C6A6C"/>
    <w:rsid w:val="007F210C"/>
    <w:rsid w:val="00812556"/>
    <w:rsid w:val="0082024D"/>
    <w:rsid w:val="00820A73"/>
    <w:rsid w:val="00820C10"/>
    <w:rsid w:val="00834BE2"/>
    <w:rsid w:val="00837075"/>
    <w:rsid w:val="00837EB5"/>
    <w:rsid w:val="0086326E"/>
    <w:rsid w:val="008726CF"/>
    <w:rsid w:val="008749A3"/>
    <w:rsid w:val="008823EE"/>
    <w:rsid w:val="008B6B5C"/>
    <w:rsid w:val="008B709D"/>
    <w:rsid w:val="008E1B92"/>
    <w:rsid w:val="008F1079"/>
    <w:rsid w:val="008F109A"/>
    <w:rsid w:val="008F461A"/>
    <w:rsid w:val="008F6682"/>
    <w:rsid w:val="00900A8D"/>
    <w:rsid w:val="00902BBB"/>
    <w:rsid w:val="00920DF9"/>
    <w:rsid w:val="009243C8"/>
    <w:rsid w:val="00925752"/>
    <w:rsid w:val="00925F47"/>
    <w:rsid w:val="00932BFA"/>
    <w:rsid w:val="00940EBB"/>
    <w:rsid w:val="00946674"/>
    <w:rsid w:val="00952DC8"/>
    <w:rsid w:val="00957F28"/>
    <w:rsid w:val="009610D1"/>
    <w:rsid w:val="00962A70"/>
    <w:rsid w:val="009654CB"/>
    <w:rsid w:val="009811B7"/>
    <w:rsid w:val="00982258"/>
    <w:rsid w:val="00986070"/>
    <w:rsid w:val="00996A92"/>
    <w:rsid w:val="009A1788"/>
    <w:rsid w:val="009A1FCF"/>
    <w:rsid w:val="009B087E"/>
    <w:rsid w:val="009C6EFF"/>
    <w:rsid w:val="009D3F0D"/>
    <w:rsid w:val="009E63A7"/>
    <w:rsid w:val="009F03EA"/>
    <w:rsid w:val="00A048ED"/>
    <w:rsid w:val="00A0603B"/>
    <w:rsid w:val="00A10B4F"/>
    <w:rsid w:val="00A10CC8"/>
    <w:rsid w:val="00A1568A"/>
    <w:rsid w:val="00A25807"/>
    <w:rsid w:val="00A5189C"/>
    <w:rsid w:val="00A534D8"/>
    <w:rsid w:val="00A54037"/>
    <w:rsid w:val="00A64FE7"/>
    <w:rsid w:val="00A6526E"/>
    <w:rsid w:val="00A82724"/>
    <w:rsid w:val="00A87143"/>
    <w:rsid w:val="00A9132D"/>
    <w:rsid w:val="00AC1D97"/>
    <w:rsid w:val="00AD52B9"/>
    <w:rsid w:val="00AD7EC0"/>
    <w:rsid w:val="00AE4DE1"/>
    <w:rsid w:val="00AE792C"/>
    <w:rsid w:val="00AE7C61"/>
    <w:rsid w:val="00AF56D8"/>
    <w:rsid w:val="00AF5889"/>
    <w:rsid w:val="00B051AA"/>
    <w:rsid w:val="00B151C3"/>
    <w:rsid w:val="00B32C52"/>
    <w:rsid w:val="00B36324"/>
    <w:rsid w:val="00B37A11"/>
    <w:rsid w:val="00B435ED"/>
    <w:rsid w:val="00B578BD"/>
    <w:rsid w:val="00B63891"/>
    <w:rsid w:val="00B955D4"/>
    <w:rsid w:val="00B96740"/>
    <w:rsid w:val="00B9759C"/>
    <w:rsid w:val="00BA1D4D"/>
    <w:rsid w:val="00BB61E2"/>
    <w:rsid w:val="00BC5BF7"/>
    <w:rsid w:val="00BD2104"/>
    <w:rsid w:val="00BD51CA"/>
    <w:rsid w:val="00BE6F14"/>
    <w:rsid w:val="00BE7815"/>
    <w:rsid w:val="00C20C57"/>
    <w:rsid w:val="00C20D76"/>
    <w:rsid w:val="00C22CDF"/>
    <w:rsid w:val="00C24C94"/>
    <w:rsid w:val="00C33103"/>
    <w:rsid w:val="00C564A2"/>
    <w:rsid w:val="00C627AF"/>
    <w:rsid w:val="00C67FA9"/>
    <w:rsid w:val="00C84139"/>
    <w:rsid w:val="00C846C1"/>
    <w:rsid w:val="00CA225B"/>
    <w:rsid w:val="00CA7769"/>
    <w:rsid w:val="00CC1512"/>
    <w:rsid w:val="00CC3989"/>
    <w:rsid w:val="00CC3F79"/>
    <w:rsid w:val="00CD0F2E"/>
    <w:rsid w:val="00D0018B"/>
    <w:rsid w:val="00D13307"/>
    <w:rsid w:val="00D218EA"/>
    <w:rsid w:val="00D22D82"/>
    <w:rsid w:val="00D25C62"/>
    <w:rsid w:val="00D442F8"/>
    <w:rsid w:val="00D74104"/>
    <w:rsid w:val="00D748A0"/>
    <w:rsid w:val="00D763E3"/>
    <w:rsid w:val="00D87BC7"/>
    <w:rsid w:val="00D92C74"/>
    <w:rsid w:val="00DA25D7"/>
    <w:rsid w:val="00DB46CB"/>
    <w:rsid w:val="00DB6FC3"/>
    <w:rsid w:val="00DD24AA"/>
    <w:rsid w:val="00E15748"/>
    <w:rsid w:val="00E2570A"/>
    <w:rsid w:val="00E261E1"/>
    <w:rsid w:val="00E3518C"/>
    <w:rsid w:val="00E444FF"/>
    <w:rsid w:val="00E47F9F"/>
    <w:rsid w:val="00E56A9A"/>
    <w:rsid w:val="00E80A02"/>
    <w:rsid w:val="00E8374F"/>
    <w:rsid w:val="00EB1A8F"/>
    <w:rsid w:val="00EC1B0E"/>
    <w:rsid w:val="00EE10F7"/>
    <w:rsid w:val="00EF0E87"/>
    <w:rsid w:val="00EF7650"/>
    <w:rsid w:val="00F21FC5"/>
    <w:rsid w:val="00F27D07"/>
    <w:rsid w:val="00F42BA3"/>
    <w:rsid w:val="00F4558B"/>
    <w:rsid w:val="00F51D32"/>
    <w:rsid w:val="00F656F0"/>
    <w:rsid w:val="00F74ABB"/>
    <w:rsid w:val="00F74B3D"/>
    <w:rsid w:val="00F8773C"/>
    <w:rsid w:val="00FC0094"/>
    <w:rsid w:val="00FC4BB4"/>
    <w:rsid w:val="23D47EC4"/>
    <w:rsid w:val="30617DDE"/>
    <w:rsid w:val="4B52478B"/>
    <w:rsid w:val="5B6E2D40"/>
    <w:rsid w:val="795C39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DBEC4"/>
  <w15:docId w15:val="{89089E19-3D05-4C5C-A3C3-B64E03131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72871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245</Words>
  <Characters>1403</Characters>
  <Application>Microsoft Office Word</Application>
  <DocSecurity>0</DocSecurity>
  <Lines>11</Lines>
  <Paragraphs>3</Paragraphs>
  <ScaleCrop>false</ScaleCrop>
  <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Albin, Jessica</dc:creator>
  <cp:lastModifiedBy>Jeffries, Jillian</cp:lastModifiedBy>
  <cp:revision>7</cp:revision>
  <cp:lastPrinted>2019-07-24T20:35:00Z</cp:lastPrinted>
  <dcterms:created xsi:type="dcterms:W3CDTF">2026-04-13T13:06:00Z</dcterms:created>
  <dcterms:modified xsi:type="dcterms:W3CDTF">2026-04-16T14:32:00Z</dcterms:modified>
</cp:coreProperties>
</file>