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1D2C" w14:textId="77777777" w:rsidR="00B23D08" w:rsidRDefault="00BC1308">
      <w:pPr>
        <w:jc w:val="center"/>
      </w:pPr>
      <w:r>
        <w:rPr>
          <w:noProof/>
        </w:rPr>
        <w:drawing>
          <wp:inline distT="0" distB="0" distL="0" distR="0" wp14:anchorId="016CF733" wp14:editId="4C54213D">
            <wp:extent cx="746760" cy="822960"/>
            <wp:effectExtent l="0" t="0" r="0" b="0"/>
            <wp:docPr id="1" name="Picture 1" descr="R:\LETTERHD.HPD\CITYSEAL 3 23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ETTERHD.HPD\CITYSEAL 3 23 04.T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46760" cy="822960"/>
                    </a:xfrm>
                    <a:prstGeom prst="rect">
                      <a:avLst/>
                    </a:prstGeom>
                    <a:noFill/>
                    <a:ln>
                      <a:noFill/>
                    </a:ln>
                  </pic:spPr>
                </pic:pic>
              </a:graphicData>
            </a:graphic>
          </wp:inline>
        </w:drawing>
      </w:r>
    </w:p>
    <w:p w14:paraId="48B6FA73" w14:textId="77777777" w:rsidR="00B23D08" w:rsidRDefault="00B23D08">
      <w:pPr>
        <w:ind w:left="3600"/>
      </w:pPr>
      <w:r>
        <w:t xml:space="preserve">      City of New York</w:t>
      </w:r>
    </w:p>
    <w:p w14:paraId="2EB2E2F9" w14:textId="77777777" w:rsidR="00B23D08" w:rsidRDefault="00B23D08">
      <w:pPr>
        <w:jc w:val="center"/>
      </w:pPr>
      <w:r>
        <w:t>DEPARTMENT OF</w:t>
      </w:r>
    </w:p>
    <w:p w14:paraId="1FBA3217" w14:textId="77777777" w:rsidR="00B23D08" w:rsidRDefault="00B23D08">
      <w:pPr>
        <w:jc w:val="center"/>
      </w:pPr>
      <w:r>
        <w:t>HOUSING PRESERVATION AND DEVELOPMENT</w:t>
      </w:r>
    </w:p>
    <w:p w14:paraId="452068B5" w14:textId="77777777" w:rsidR="00B23D08" w:rsidRDefault="00B23D08">
      <w:pPr>
        <w:jc w:val="center"/>
      </w:pPr>
      <w:r>
        <w:t>100 GOLD STREET, NEW YORK, N.Y. 10038</w:t>
      </w:r>
    </w:p>
    <w:p w14:paraId="075DC51E" w14:textId="77777777" w:rsidR="00AD183F" w:rsidRDefault="00F83B4C">
      <w:pPr>
        <w:jc w:val="center"/>
      </w:pPr>
      <w:r>
        <w:rPr>
          <w:noProof/>
        </w:rPr>
        <mc:AlternateContent>
          <mc:Choice Requires="wps">
            <w:drawing>
              <wp:anchor distT="0" distB="0" distL="114300" distR="114300" simplePos="0" relativeHeight="251657728" behindDoc="0" locked="0" layoutInCell="1" allowOverlap="1" wp14:anchorId="528C0677" wp14:editId="60E0D859">
                <wp:simplePos x="0" y="0"/>
                <wp:positionH relativeFrom="column">
                  <wp:posOffset>-504825</wp:posOffset>
                </wp:positionH>
                <wp:positionV relativeFrom="paragraph">
                  <wp:posOffset>142240</wp:posOffset>
                </wp:positionV>
                <wp:extent cx="1304925" cy="438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E9F0F" w14:textId="77777777" w:rsidR="006B552A" w:rsidRDefault="00000DCF" w:rsidP="006B552A">
                            <w:pPr>
                              <w:spacing w:line="240" w:lineRule="exact"/>
                              <w:jc w:val="center"/>
                              <w:rPr>
                                <w:rFonts w:ascii="Helvetica" w:hAnsi="Helvetica"/>
                                <w:b/>
                                <w:sz w:val="16"/>
                                <w:szCs w:val="16"/>
                              </w:rPr>
                            </w:pPr>
                            <w:bookmarkStart w:id="0" w:name="_Hlk525901741"/>
                            <w:bookmarkStart w:id="1" w:name="_Hlk525901742"/>
                            <w:r>
                              <w:rPr>
                                <w:rFonts w:ascii="Helvetica" w:hAnsi="Helvetica"/>
                                <w:b/>
                                <w:sz w:val="16"/>
                                <w:szCs w:val="16"/>
                              </w:rPr>
                              <w:t>DINA LEVY</w:t>
                            </w:r>
                          </w:p>
                          <w:p w14:paraId="43E8F6E3" w14:textId="77777777" w:rsidR="006B552A" w:rsidRPr="00DA571E" w:rsidRDefault="006B552A" w:rsidP="006B552A">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0"/>
                          <w:bookmarkEnd w:id="1"/>
                          <w:p w14:paraId="5B5446CB" w14:textId="77777777" w:rsidR="00B23D08" w:rsidRDefault="00B23D0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C0677" id="_x0000_t202" coordsize="21600,21600" o:spt="202" path="m,l,21600r21600,l21600,xe">
                <v:stroke joinstyle="miter"/>
                <v:path gradientshapeok="t" o:connecttype="rect"/>
              </v:shapetype>
              <v:shape id="Text Box 3" o:spid="_x0000_s1026" type="#_x0000_t202" style="position:absolute;left:0;text-align:left;margin-left:-39.75pt;margin-top:11.2pt;width:102.75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" filled="f" stroked="f">
                <v:textbox>
                  <w:txbxContent>
                    <w:p w14:paraId="78BE9F0F" w14:textId="77777777" w:rsidR="006B552A" w:rsidRDefault="00000DCF" w:rsidP="006B552A">
                      <w:pPr>
                        <w:spacing w:line="240" w:lineRule="exact"/>
                        <w:jc w:val="center"/>
                        <w:rPr>
                          <w:rFonts w:ascii="Helvetica" w:hAnsi="Helvetica"/>
                          <w:b/>
                          <w:sz w:val="16"/>
                          <w:szCs w:val="16"/>
                        </w:rPr>
                      </w:pPr>
                      <w:bookmarkStart w:id="2" w:name="_Hlk525901741"/>
                      <w:bookmarkStart w:id="3" w:name="_Hlk525901742"/>
                      <w:r>
                        <w:rPr>
                          <w:rFonts w:ascii="Helvetica" w:hAnsi="Helvetica"/>
                          <w:b/>
                          <w:sz w:val="16"/>
                          <w:szCs w:val="16"/>
                        </w:rPr>
                        <w:t>DINA LEVY</w:t>
                      </w:r>
                    </w:p>
                    <w:p w14:paraId="43E8F6E3" w14:textId="77777777" w:rsidR="006B552A" w:rsidRPr="00DA571E" w:rsidRDefault="006B552A" w:rsidP="006B552A">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2"/>
                    <w:bookmarkEnd w:id="3"/>
                    <w:p w14:paraId="5B5446CB" w14:textId="77777777" w:rsidR="00B23D08" w:rsidRDefault="00B23D08">
                      <w:pPr>
                        <w:jc w:val="center"/>
                      </w:pPr>
                    </w:p>
                  </w:txbxContent>
                </v:textbox>
              </v:shape>
            </w:pict>
          </mc:Fallback>
        </mc:AlternateContent>
      </w:r>
      <w:r w:rsidR="00AD183F">
        <w:t>nyc.gov/hpd</w:t>
      </w:r>
    </w:p>
    <w:p w14:paraId="335FCFD0" w14:textId="77777777" w:rsidR="00B23D08" w:rsidRDefault="00B23D08">
      <w:pPr>
        <w:rPr>
          <w:sz w:val="24"/>
        </w:rPr>
      </w:pPr>
    </w:p>
    <w:p w14:paraId="7DB43613" w14:textId="77777777" w:rsidR="00B23D08" w:rsidRDefault="00B23D08">
      <w:pPr>
        <w:rPr>
          <w:sz w:val="24"/>
        </w:rPr>
      </w:pPr>
    </w:p>
    <w:p w14:paraId="6D190A71" w14:textId="77777777" w:rsidR="00A20515" w:rsidRDefault="00A20515" w:rsidP="00A20515">
      <w:pPr>
        <w:ind w:right="-1440"/>
        <w:rPr>
          <w:sz w:val="24"/>
        </w:rPr>
      </w:pPr>
    </w:p>
    <w:p w14:paraId="49220C71" w14:textId="77777777" w:rsidR="006B4F65" w:rsidRDefault="006B4F65" w:rsidP="00A20515">
      <w:pPr>
        <w:ind w:right="-1440"/>
        <w:rPr>
          <w:sz w:val="24"/>
        </w:rPr>
      </w:pPr>
    </w:p>
    <w:p w14:paraId="58B36101" w14:textId="77777777" w:rsidR="006B4F65" w:rsidRDefault="006B4F65" w:rsidP="00A20515">
      <w:pPr>
        <w:ind w:right="-1440"/>
        <w:rPr>
          <w:rFonts w:ascii="Helvetica" w:hAnsi="Helvetica" w:cs="Helvetica"/>
        </w:rPr>
      </w:pPr>
    </w:p>
    <w:p w14:paraId="2ADECB35" w14:textId="1B71D97D" w:rsidR="00A20515" w:rsidRPr="00C9099B" w:rsidRDefault="00A20515" w:rsidP="00A20515">
      <w:pPr>
        <w:ind w:right="-1440"/>
        <w:rPr>
          <w:rFonts w:ascii="Helvetica" w:hAnsi="Helvetica" w:cs="Helvetica"/>
        </w:rPr>
      </w:pPr>
      <w:r w:rsidRPr="00C9099B">
        <w:rPr>
          <w:rFonts w:ascii="Helvetica" w:hAnsi="Helvetica" w:cs="Helvetica"/>
        </w:rPr>
        <w:t xml:space="preserve">Honorable </w:t>
      </w:r>
      <w:r>
        <w:rPr>
          <w:rFonts w:ascii="Helvetica" w:hAnsi="Helvetica" w:cs="Helvetica"/>
        </w:rPr>
        <w:t xml:space="preserve">Julie Menin </w:t>
      </w:r>
      <w:r>
        <w:rPr>
          <w:rFonts w:ascii="Helvetica" w:hAnsi="Helvetica" w:cs="Helvetica"/>
        </w:rPr>
        <w:tab/>
      </w:r>
      <w:r>
        <w:rPr>
          <w:rFonts w:ascii="Helvetica" w:hAnsi="Helvetica" w:cs="Helvetica"/>
        </w:rPr>
        <w:tab/>
      </w:r>
      <w:r>
        <w:rPr>
          <w:rFonts w:ascii="Helvetica" w:hAnsi="Helvetica" w:cs="Helvetica"/>
        </w:rPr>
        <w:tab/>
      </w:r>
      <w:r w:rsidRPr="00C9099B">
        <w:rPr>
          <w:rFonts w:ascii="Helvetica" w:hAnsi="Helvetica" w:cs="Helvetica"/>
        </w:rPr>
        <w:t xml:space="preserve"> </w:t>
      </w:r>
    </w:p>
    <w:p w14:paraId="4026689A" w14:textId="77777777" w:rsidR="00A20515" w:rsidRPr="00C9099B" w:rsidRDefault="00A20515" w:rsidP="00A20515">
      <w:pPr>
        <w:rPr>
          <w:rFonts w:ascii="Helvetica" w:hAnsi="Helvetica" w:cs="Helvetica"/>
        </w:rPr>
      </w:pPr>
      <w:r w:rsidRPr="00C9099B">
        <w:rPr>
          <w:rFonts w:ascii="Helvetica" w:hAnsi="Helvetica" w:cs="Helvetica"/>
        </w:rPr>
        <w:t>Speaker of the Council</w:t>
      </w:r>
    </w:p>
    <w:p w14:paraId="1C87A634" w14:textId="77777777" w:rsidR="00A20515" w:rsidRPr="00C9099B" w:rsidRDefault="00A20515" w:rsidP="00A20515">
      <w:pPr>
        <w:rPr>
          <w:rFonts w:ascii="Helvetica" w:hAnsi="Helvetica" w:cs="Helvetica"/>
        </w:rPr>
      </w:pPr>
      <w:r w:rsidRPr="00C9099B">
        <w:rPr>
          <w:rFonts w:ascii="Helvetica" w:hAnsi="Helvetica" w:cs="Helvetica"/>
        </w:rPr>
        <w:t>City Hall</w:t>
      </w:r>
    </w:p>
    <w:p w14:paraId="1AFFCC98" w14:textId="77777777" w:rsidR="00A20515" w:rsidRPr="00C9099B" w:rsidRDefault="00A20515" w:rsidP="00A20515">
      <w:pPr>
        <w:rPr>
          <w:rFonts w:ascii="Helvetica" w:hAnsi="Helvetica" w:cs="Helvetica"/>
        </w:rPr>
      </w:pPr>
      <w:r w:rsidRPr="00C9099B">
        <w:rPr>
          <w:rFonts w:ascii="Helvetica" w:hAnsi="Helvetica" w:cs="Helvetica"/>
        </w:rPr>
        <w:t>New York, New York  10007</w:t>
      </w:r>
    </w:p>
    <w:p w14:paraId="6258A36E" w14:textId="77777777" w:rsidR="00A20515" w:rsidRPr="00C9099B" w:rsidRDefault="00A20515" w:rsidP="00A20515">
      <w:pPr>
        <w:rPr>
          <w:rFonts w:ascii="Helvetica" w:hAnsi="Helvetica" w:cs="Helvetica"/>
        </w:rPr>
      </w:pPr>
      <w:r w:rsidRPr="00C9099B">
        <w:rPr>
          <w:rFonts w:ascii="Helvetica" w:hAnsi="Helvetica" w:cs="Helvetica"/>
        </w:rPr>
        <w:t>Attention:  Jonathan Ettricks</w:t>
      </w:r>
    </w:p>
    <w:p w14:paraId="7D82A659" w14:textId="77777777" w:rsidR="00A20515" w:rsidRPr="00C9099B" w:rsidRDefault="00A20515" w:rsidP="00A20515">
      <w:pPr>
        <w:rPr>
          <w:rFonts w:ascii="Helvetica" w:hAnsi="Helvetica" w:cs="Helvetica"/>
        </w:rPr>
      </w:pPr>
    </w:p>
    <w:p w14:paraId="18349A0C" w14:textId="243C6439" w:rsidR="00A20515" w:rsidRDefault="004D25D8" w:rsidP="00A20515">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14:paraId="1C1656E7" w14:textId="7846DE50" w:rsidR="004D25D8" w:rsidRDefault="004D25D8" w:rsidP="00A20515">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April 16, 2026</w:t>
      </w:r>
    </w:p>
    <w:p w14:paraId="39C69FEB" w14:textId="77777777" w:rsidR="004D25D8" w:rsidRPr="00C9099B" w:rsidRDefault="004D25D8" w:rsidP="00A20515">
      <w:pPr>
        <w:rPr>
          <w:rFonts w:ascii="Helvetica" w:hAnsi="Helvetica" w:cs="Helvetica"/>
        </w:rPr>
      </w:pPr>
    </w:p>
    <w:p w14:paraId="35067F9F" w14:textId="0299AA8A" w:rsidR="00A20515" w:rsidRDefault="00A20515" w:rsidP="00A20515">
      <w:pPr>
        <w:ind w:left="4320" w:right="-720"/>
        <w:rPr>
          <w:rFonts w:ascii="Helvetica" w:hAnsi="Helvetica" w:cs="Helvetica"/>
        </w:rPr>
      </w:pPr>
      <w:r w:rsidRPr="00C9099B">
        <w:rPr>
          <w:rFonts w:ascii="Helvetica" w:hAnsi="Helvetica" w:cs="Helvetica"/>
        </w:rPr>
        <w:t>Re:</w:t>
      </w:r>
      <w:r w:rsidRPr="00C9099B">
        <w:rPr>
          <w:rFonts w:ascii="Helvetica" w:hAnsi="Helvetica" w:cs="Helvetica"/>
        </w:rPr>
        <w:tab/>
      </w:r>
      <w:r>
        <w:rPr>
          <w:rFonts w:ascii="Arial" w:hAnsi="Arial" w:cs="Arial"/>
        </w:rPr>
        <w:t>TBK1001B St. Nick’s Alliance – 315 Harman Street</w:t>
      </w:r>
    </w:p>
    <w:p w14:paraId="555AD89E" w14:textId="77777777" w:rsidR="00A20515" w:rsidRPr="00C9099B" w:rsidRDefault="00A20515" w:rsidP="00A20515">
      <w:pPr>
        <w:ind w:left="4320" w:firstLine="720"/>
        <w:rPr>
          <w:rFonts w:ascii="Helvetica" w:hAnsi="Helvetica" w:cs="Helvetica"/>
        </w:rPr>
      </w:pPr>
      <w:r>
        <w:rPr>
          <w:rFonts w:ascii="Helvetica" w:hAnsi="Helvetica" w:cs="Helvetica"/>
        </w:rPr>
        <w:t>Block 3279, Lot 41</w:t>
      </w:r>
    </w:p>
    <w:p w14:paraId="193507C8" w14:textId="77777777" w:rsidR="00A20515" w:rsidRPr="00C9099B" w:rsidRDefault="00A20515" w:rsidP="00A20515">
      <w:pPr>
        <w:ind w:left="5040"/>
        <w:rPr>
          <w:rFonts w:ascii="Helvetica" w:hAnsi="Helvetica" w:cs="Helvetica"/>
        </w:rPr>
      </w:pPr>
      <w:r>
        <w:rPr>
          <w:rFonts w:ascii="Helvetica" w:hAnsi="Helvetica" w:cs="Helvetica"/>
          <w:bCs/>
        </w:rPr>
        <w:t xml:space="preserve">Brooklyn, </w:t>
      </w:r>
      <w:r w:rsidRPr="00C9099B">
        <w:rPr>
          <w:rFonts w:ascii="Helvetica" w:hAnsi="Helvetica" w:cs="Helvetica"/>
          <w:bCs/>
        </w:rPr>
        <w:t xml:space="preserve">Community District No. </w:t>
      </w:r>
      <w:r>
        <w:rPr>
          <w:rFonts w:ascii="Helvetica" w:hAnsi="Helvetica" w:cs="Helvetica"/>
          <w:bCs/>
        </w:rPr>
        <w:t>4</w:t>
      </w:r>
    </w:p>
    <w:p w14:paraId="22784A17" w14:textId="77777777" w:rsidR="00A20515" w:rsidRPr="00C9099B" w:rsidRDefault="00A20515" w:rsidP="00A20515">
      <w:pPr>
        <w:ind w:left="5040"/>
        <w:rPr>
          <w:rFonts w:ascii="Helvetica" w:hAnsi="Helvetica" w:cs="Helvetica"/>
        </w:rPr>
      </w:pPr>
      <w:r w:rsidRPr="00C9099B">
        <w:rPr>
          <w:rFonts w:ascii="Helvetica" w:hAnsi="Helvetica" w:cs="Helvetica"/>
        </w:rPr>
        <w:t xml:space="preserve">Council District No. </w:t>
      </w:r>
      <w:r>
        <w:rPr>
          <w:rFonts w:ascii="Helvetica" w:hAnsi="Helvetica" w:cs="Helvetica"/>
        </w:rPr>
        <w:t>37</w:t>
      </w:r>
    </w:p>
    <w:p w14:paraId="7BBF244D" w14:textId="77777777" w:rsidR="00A20515" w:rsidRPr="00C9099B" w:rsidRDefault="00A20515" w:rsidP="00A20515">
      <w:pPr>
        <w:rPr>
          <w:rFonts w:ascii="Helvetica" w:hAnsi="Helvetica" w:cs="Helvetica"/>
        </w:rPr>
      </w:pPr>
    </w:p>
    <w:p w14:paraId="6EE096E8" w14:textId="77777777" w:rsidR="00A20515" w:rsidRPr="00C9099B" w:rsidRDefault="00A20515" w:rsidP="00A20515">
      <w:pPr>
        <w:rPr>
          <w:rFonts w:ascii="Helvetica" w:hAnsi="Helvetica" w:cs="Helvetica"/>
        </w:rPr>
      </w:pPr>
    </w:p>
    <w:p w14:paraId="390A22B7" w14:textId="77777777" w:rsidR="00A20515" w:rsidRPr="00C9099B" w:rsidRDefault="00A20515" w:rsidP="00A20515">
      <w:pPr>
        <w:rPr>
          <w:rFonts w:ascii="Helvetica" w:hAnsi="Helvetica" w:cs="Helvetica"/>
        </w:rPr>
      </w:pPr>
      <w:r w:rsidRPr="00C9099B">
        <w:rPr>
          <w:rFonts w:ascii="Helvetica" w:hAnsi="Helvetica" w:cs="Helvetica"/>
        </w:rPr>
        <w:t>Dear Madam Speaker:</w:t>
      </w:r>
    </w:p>
    <w:p w14:paraId="54E297A0" w14:textId="77777777" w:rsidR="00A20515" w:rsidRPr="00C9099B" w:rsidRDefault="00A20515" w:rsidP="00A20515">
      <w:pPr>
        <w:rPr>
          <w:rFonts w:ascii="Helvetica" w:hAnsi="Helvetica" w:cs="Helvetica"/>
        </w:rPr>
      </w:pPr>
    </w:p>
    <w:p w14:paraId="13DFCA77" w14:textId="4FDF1155" w:rsidR="00A20515" w:rsidRPr="00C9099B" w:rsidRDefault="00A20515" w:rsidP="00A20515">
      <w:pPr>
        <w:rPr>
          <w:rFonts w:ascii="Helvetica" w:hAnsi="Helvetica" w:cs="Helvetica"/>
        </w:rPr>
      </w:pPr>
      <w:r w:rsidRPr="00C9099B">
        <w:rPr>
          <w:rFonts w:ascii="Helvetica" w:hAnsi="Helvetica" w:cs="Helvetica"/>
        </w:rPr>
        <w:t xml:space="preserve">The referenced property (“Exemption Area”) contains </w:t>
      </w:r>
      <w:r>
        <w:rPr>
          <w:rFonts w:ascii="Helvetica" w:hAnsi="Helvetica" w:cs="Helvetica"/>
        </w:rPr>
        <w:t xml:space="preserve">one </w:t>
      </w:r>
      <w:r w:rsidRPr="00C9099B">
        <w:rPr>
          <w:rFonts w:ascii="Helvetica" w:hAnsi="Helvetica" w:cs="Helvetica"/>
        </w:rPr>
        <w:t xml:space="preserve">multiple dwelling known as </w:t>
      </w:r>
      <w:r w:rsidR="00392BB2">
        <w:rPr>
          <w:rFonts w:ascii="Helvetica" w:hAnsi="Helvetica" w:cs="Helvetica"/>
        </w:rPr>
        <w:t xml:space="preserve">                      </w:t>
      </w:r>
      <w:r w:rsidRPr="00A20515">
        <w:rPr>
          <w:rFonts w:ascii="Helvetica" w:hAnsi="Helvetica" w:cs="Helvetica"/>
        </w:rPr>
        <w:t xml:space="preserve">TBK1001B St. Nick’s Alliance – 315 Harman Street </w:t>
      </w:r>
      <w:r w:rsidRPr="00C9099B">
        <w:rPr>
          <w:rFonts w:ascii="Helvetica" w:hAnsi="Helvetica" w:cs="Helvetica"/>
        </w:rPr>
        <w:t>whic</w:t>
      </w:r>
      <w:r>
        <w:rPr>
          <w:rFonts w:ascii="Helvetica" w:hAnsi="Helvetica" w:cs="Helvetica"/>
        </w:rPr>
        <w:t>h</w:t>
      </w:r>
      <w:r w:rsidRPr="00C9099B">
        <w:rPr>
          <w:rFonts w:ascii="Helvetica" w:hAnsi="Helvetica" w:cs="Helvetica"/>
        </w:rPr>
        <w:t xml:space="preserve"> provide</w:t>
      </w:r>
      <w:r>
        <w:rPr>
          <w:rFonts w:ascii="Helvetica" w:hAnsi="Helvetica" w:cs="Helvetica"/>
        </w:rPr>
        <w:t>s</w:t>
      </w:r>
      <w:r w:rsidRPr="00C9099B">
        <w:rPr>
          <w:rFonts w:ascii="Helvetica" w:hAnsi="Helvetica" w:cs="Helvetica"/>
        </w:rPr>
        <w:t xml:space="preserve"> rental housing for low income families. </w:t>
      </w:r>
      <w:r>
        <w:rPr>
          <w:rFonts w:ascii="Helvetica" w:hAnsi="Helvetica" w:cs="Helvetica"/>
        </w:rPr>
        <w:t xml:space="preserve"> </w:t>
      </w:r>
    </w:p>
    <w:p w14:paraId="0B66FBF1" w14:textId="77777777" w:rsidR="00A20515" w:rsidRPr="00C9099B" w:rsidRDefault="00A20515" w:rsidP="00A20515">
      <w:pPr>
        <w:rPr>
          <w:rFonts w:ascii="Helvetica" w:hAnsi="Helvetica" w:cs="Helvetica"/>
        </w:rPr>
      </w:pPr>
    </w:p>
    <w:p w14:paraId="08DC15AF" w14:textId="0A96D4D0" w:rsidR="00A20515" w:rsidRDefault="00E87E69" w:rsidP="00A20515">
      <w:pPr>
        <w:rPr>
          <w:rFonts w:ascii="Helvetica" w:hAnsi="Helvetica" w:cs="Helvetica"/>
        </w:rPr>
      </w:pPr>
      <w:r w:rsidRPr="71169C26">
        <w:rPr>
          <w:rFonts w:ascii="Helvetica" w:hAnsi="Helvetica" w:cs="Helvetica"/>
        </w:rPr>
        <w:t xml:space="preserve">Under the proposed project, </w:t>
      </w:r>
      <w:r w:rsidR="356C0B9A" w:rsidRPr="71169C26">
        <w:rPr>
          <w:rFonts w:ascii="Helvetica" w:hAnsi="Helvetica" w:cs="Helvetica"/>
        </w:rPr>
        <w:t>Greene Avenue SNA</w:t>
      </w:r>
      <w:r w:rsidRPr="71169C26">
        <w:rPr>
          <w:rFonts w:ascii="Helvetica" w:hAnsi="Helvetica" w:cs="Helvetica"/>
        </w:rPr>
        <w:t xml:space="preserve"> Housing Development Fund Corporation (“Owner”) will acquire and operate the Exemption Area. </w:t>
      </w:r>
      <w:r w:rsidR="00F30158" w:rsidRPr="71169C26">
        <w:rPr>
          <w:rFonts w:ascii="Helvetica" w:hAnsi="Helvetica" w:cs="Helvetica"/>
        </w:rPr>
        <w:t>The Owner will finance the rehabilitation of the Exemption Area with a loan from HPD</w:t>
      </w:r>
      <w:r w:rsidR="00E9431A" w:rsidRPr="71169C26">
        <w:rPr>
          <w:rFonts w:ascii="Helvetica" w:hAnsi="Helvetica" w:cs="Helvetica"/>
        </w:rPr>
        <w:t xml:space="preserve"> with a participating senior lender</w:t>
      </w:r>
      <w:r w:rsidR="00F30158" w:rsidRPr="71169C26">
        <w:rPr>
          <w:rFonts w:ascii="Helvetica" w:hAnsi="Helvetica" w:cs="Helvetica"/>
        </w:rPr>
        <w:t xml:space="preserve">. </w:t>
      </w:r>
      <w:r w:rsidR="00A20515" w:rsidRPr="71169C26">
        <w:rPr>
          <w:rFonts w:ascii="Helvetica" w:hAnsi="Helvetica" w:cs="Helvetica"/>
        </w:rPr>
        <w:t>The Owner will enter into a regulatory agreement with HPD establishing certain controls upon the operation of the Exemption Area.</w:t>
      </w:r>
    </w:p>
    <w:p w14:paraId="7E3898D6" w14:textId="77777777" w:rsidR="00A20515" w:rsidRPr="00C9099B" w:rsidRDefault="00A20515" w:rsidP="00A20515">
      <w:pPr>
        <w:rPr>
          <w:rFonts w:ascii="Helvetica" w:hAnsi="Helvetica" w:cs="Helvetica"/>
        </w:rPr>
      </w:pPr>
    </w:p>
    <w:p w14:paraId="5C4C47C5" w14:textId="3871010E" w:rsidR="00A20515" w:rsidRPr="00C9099B" w:rsidRDefault="00A20515" w:rsidP="00A20515">
      <w:pPr>
        <w:pStyle w:val="Default"/>
        <w:rPr>
          <w:rFonts w:ascii="Helvetica" w:hAnsi="Helvetica" w:cs="Helvetica"/>
          <w:sz w:val="20"/>
          <w:szCs w:val="20"/>
        </w:rPr>
      </w:pPr>
      <w:r w:rsidRPr="00C9099B">
        <w:rPr>
          <w:rFonts w:ascii="Helvetica" w:hAnsi="Helvetica" w:cs="Helvetica"/>
          <w:sz w:val="20"/>
          <w:szCs w:val="20"/>
        </w:rPr>
        <w:t xml:space="preserve">The Exemption Area currently does not receive any exemption from real property taxation. </w:t>
      </w:r>
      <w:r w:rsidR="002F7EB6" w:rsidRPr="002F7EB6">
        <w:rPr>
          <w:rFonts w:ascii="Helvetica" w:hAnsi="Helvetica" w:cs="Helvetica"/>
          <w:sz w:val="20"/>
          <w:szCs w:val="20"/>
        </w:rPr>
        <w:t xml:space="preserve">HPD is currently requesting a </w:t>
      </w:r>
      <w:r w:rsidR="002F7EB6">
        <w:rPr>
          <w:rFonts w:ascii="Helvetica" w:hAnsi="Helvetica" w:cs="Helvetica"/>
          <w:sz w:val="20"/>
          <w:szCs w:val="20"/>
        </w:rPr>
        <w:t xml:space="preserve">retroactive </w:t>
      </w:r>
      <w:r w:rsidR="002F7EB6" w:rsidRPr="002F7EB6">
        <w:rPr>
          <w:rFonts w:ascii="Helvetica" w:hAnsi="Helvetica" w:cs="Helvetica"/>
          <w:sz w:val="20"/>
          <w:szCs w:val="20"/>
        </w:rPr>
        <w:t xml:space="preserve">Article </w:t>
      </w:r>
      <w:r w:rsidR="002F7EB6">
        <w:rPr>
          <w:rFonts w:ascii="Helvetica" w:hAnsi="Helvetica" w:cs="Helvetica"/>
          <w:sz w:val="20"/>
          <w:szCs w:val="20"/>
        </w:rPr>
        <w:t>XI</w:t>
      </w:r>
      <w:r w:rsidR="002F7EB6" w:rsidRPr="002F7EB6">
        <w:rPr>
          <w:rFonts w:ascii="Helvetica" w:hAnsi="Helvetica" w:cs="Helvetica"/>
          <w:sz w:val="20"/>
          <w:szCs w:val="20"/>
        </w:rPr>
        <w:t xml:space="preserve"> tax exemption for the Exemption</w:t>
      </w:r>
      <w:r w:rsidR="00DB5203">
        <w:rPr>
          <w:rFonts w:ascii="Helvetica" w:hAnsi="Helvetica" w:cs="Helvetica"/>
          <w:sz w:val="20"/>
          <w:szCs w:val="20"/>
        </w:rPr>
        <w:t xml:space="preserve"> Area</w:t>
      </w:r>
      <w:r w:rsidR="002F7EB6" w:rsidRPr="002F7EB6">
        <w:rPr>
          <w:rFonts w:ascii="Helvetica" w:hAnsi="Helvetica" w:cs="Helvetica"/>
          <w:sz w:val="20"/>
          <w:szCs w:val="20"/>
        </w:rPr>
        <w:t xml:space="preserve"> for the period from </w:t>
      </w:r>
      <w:r w:rsidR="002F7EB6">
        <w:rPr>
          <w:rFonts w:ascii="Helvetica" w:hAnsi="Helvetica" w:cs="Helvetica"/>
          <w:sz w:val="20"/>
          <w:szCs w:val="20"/>
        </w:rPr>
        <w:t xml:space="preserve">May 31, </w:t>
      </w:r>
      <w:r w:rsidR="002F7EB6" w:rsidRPr="002F7EB6">
        <w:rPr>
          <w:rFonts w:ascii="Helvetica" w:hAnsi="Helvetica" w:cs="Helvetica"/>
          <w:sz w:val="20"/>
          <w:szCs w:val="20"/>
        </w:rPr>
        <w:t>202</w:t>
      </w:r>
      <w:r w:rsidR="002F7EB6">
        <w:rPr>
          <w:rFonts w:ascii="Helvetica" w:hAnsi="Helvetica" w:cs="Helvetica"/>
          <w:sz w:val="20"/>
          <w:szCs w:val="20"/>
        </w:rPr>
        <w:t>3</w:t>
      </w:r>
      <w:r w:rsidR="002F7EB6" w:rsidRPr="002F7EB6">
        <w:rPr>
          <w:rFonts w:ascii="Helvetica" w:hAnsi="Helvetica" w:cs="Helvetica"/>
          <w:sz w:val="20"/>
          <w:szCs w:val="20"/>
        </w:rPr>
        <w:t xml:space="preserve"> until </w:t>
      </w:r>
      <w:r w:rsidR="002F7EB6">
        <w:rPr>
          <w:rFonts w:ascii="Helvetica" w:hAnsi="Helvetica" w:cs="Helvetica"/>
          <w:sz w:val="20"/>
          <w:szCs w:val="20"/>
        </w:rPr>
        <w:t xml:space="preserve">the </w:t>
      </w:r>
      <w:r w:rsidR="002F7EB6" w:rsidRPr="002F7EB6">
        <w:rPr>
          <w:rFonts w:ascii="Helvetica" w:hAnsi="Helvetica" w:cs="Helvetica"/>
          <w:sz w:val="20"/>
          <w:szCs w:val="20"/>
        </w:rPr>
        <w:t xml:space="preserve">Exemption Area is conveyed to the </w:t>
      </w:r>
      <w:r w:rsidR="002F7EB6">
        <w:rPr>
          <w:rFonts w:ascii="Helvetica" w:hAnsi="Helvetica" w:cs="Helvetica"/>
          <w:sz w:val="20"/>
          <w:szCs w:val="20"/>
        </w:rPr>
        <w:t xml:space="preserve">Owner. </w:t>
      </w:r>
      <w:r w:rsidR="0004475F">
        <w:rPr>
          <w:rFonts w:ascii="Helvetica" w:hAnsi="Helvetica" w:cs="Helvetica"/>
          <w:sz w:val="20"/>
          <w:szCs w:val="20"/>
        </w:rPr>
        <w:t xml:space="preserve">In </w:t>
      </w:r>
      <w:r w:rsidRPr="00C9099B">
        <w:rPr>
          <w:rFonts w:ascii="Helvetica" w:hAnsi="Helvetica" w:cs="Helvetica"/>
          <w:sz w:val="20"/>
          <w:szCs w:val="20"/>
        </w:rPr>
        <w:t>order to facilitate the project, the Exemption Area needs a</w:t>
      </w:r>
      <w:r w:rsidR="002009E0">
        <w:rPr>
          <w:rFonts w:ascii="Helvetica" w:hAnsi="Helvetica" w:cs="Helvetica"/>
          <w:sz w:val="20"/>
          <w:szCs w:val="20"/>
        </w:rPr>
        <w:t xml:space="preserve"> new</w:t>
      </w:r>
      <w:r w:rsidRPr="00C9099B">
        <w:rPr>
          <w:rFonts w:ascii="Helvetica" w:hAnsi="Helvetica" w:cs="Helvetica"/>
          <w:sz w:val="20"/>
          <w:szCs w:val="20"/>
        </w:rPr>
        <w:t xml:space="preserve"> exemption from real property taxation</w:t>
      </w:r>
      <w:r w:rsidR="002009E0">
        <w:rPr>
          <w:rFonts w:ascii="Helvetica" w:hAnsi="Helvetica" w:cs="Helvetica"/>
          <w:sz w:val="20"/>
          <w:szCs w:val="20"/>
        </w:rPr>
        <w:t xml:space="preserve"> upon its conveyance to the Owner</w:t>
      </w:r>
      <w:r w:rsidR="00586161">
        <w:rPr>
          <w:rFonts w:ascii="Helvetica" w:hAnsi="Helvetica" w:cs="Helvetica"/>
          <w:sz w:val="20"/>
          <w:szCs w:val="20"/>
        </w:rPr>
        <w:t>.</w:t>
      </w:r>
      <w:r w:rsidR="0004475F">
        <w:rPr>
          <w:rFonts w:ascii="Helvetica" w:hAnsi="Helvetica" w:cs="Helvetica"/>
          <w:sz w:val="20"/>
          <w:szCs w:val="20"/>
        </w:rPr>
        <w:t xml:space="preserve"> </w:t>
      </w:r>
    </w:p>
    <w:p w14:paraId="756A3E7C" w14:textId="77777777" w:rsidR="00A20515" w:rsidRPr="00C9099B" w:rsidRDefault="00A20515" w:rsidP="00A20515">
      <w:pPr>
        <w:rPr>
          <w:rFonts w:ascii="Helvetica" w:hAnsi="Helvetica" w:cs="Helvetica"/>
        </w:rPr>
      </w:pPr>
    </w:p>
    <w:p w14:paraId="07EC06CC" w14:textId="77777777" w:rsidR="00A20515" w:rsidRPr="00C9099B" w:rsidRDefault="00A20515" w:rsidP="00A20515">
      <w:pPr>
        <w:rPr>
          <w:rFonts w:ascii="Helvetica" w:hAnsi="Helvetica" w:cs="Helvetica"/>
        </w:rPr>
      </w:pPr>
      <w:r w:rsidRPr="00C9099B">
        <w:rPr>
          <w:rFonts w:ascii="Helvetica" w:hAnsi="Helvetica" w:cs="Helvetica"/>
        </w:rPr>
        <w:t>HPD respectfully requests that the Council approve, pursuant to Section 577 of the Private Housing Finance Law, an exemption from real property taxation as follows:</w:t>
      </w:r>
    </w:p>
    <w:p w14:paraId="04CD7B62" w14:textId="77777777" w:rsidR="00A20515" w:rsidRPr="00C9099B" w:rsidRDefault="00A20515" w:rsidP="00A20515">
      <w:pPr>
        <w:rPr>
          <w:rFonts w:ascii="Helvetica" w:hAnsi="Helvetica" w:cs="Helvetica"/>
        </w:rPr>
      </w:pPr>
    </w:p>
    <w:p w14:paraId="212F5586" w14:textId="2FC1F453" w:rsidR="005843C1" w:rsidRPr="005E72B2" w:rsidRDefault="00A20515" w:rsidP="00A048B6">
      <w:pPr>
        <w:pStyle w:val="BodyText"/>
      </w:pPr>
      <w:r w:rsidRPr="00C9099B">
        <w:rPr>
          <w:rFonts w:ascii="Helvetica" w:hAnsi="Helvetica" w:cs="Helvetica"/>
          <w:sz w:val="20"/>
        </w:rPr>
        <w:t>1.</w:t>
      </w:r>
      <w:r w:rsidRPr="00C9099B">
        <w:rPr>
          <w:rFonts w:ascii="Helvetica" w:hAnsi="Helvetica" w:cs="Helvetica"/>
          <w:sz w:val="20"/>
        </w:rPr>
        <w:tab/>
        <w:t>For the purposes hereof, the following terms shall have the following meanings:</w:t>
      </w:r>
    </w:p>
    <w:p w14:paraId="40FF1047" w14:textId="42A4CCFF" w:rsidR="00A20515" w:rsidRPr="00C9099B" w:rsidRDefault="00A20515" w:rsidP="00A20515">
      <w:pPr>
        <w:pStyle w:val="ListParagraph"/>
        <w:numPr>
          <w:ilvl w:val="0"/>
          <w:numId w:val="1"/>
        </w:numPr>
        <w:ind w:hanging="720"/>
        <w:rPr>
          <w:rFonts w:ascii="Helvetica" w:hAnsi="Helvetica" w:cs="Helvetica"/>
        </w:rPr>
      </w:pPr>
      <w:r w:rsidRPr="00C9099B">
        <w:rPr>
          <w:rFonts w:ascii="Helvetica" w:hAnsi="Helvetica" w:cs="Helvetica"/>
        </w:rPr>
        <w:t xml:space="preserve">“Effective Date” shall mean </w:t>
      </w:r>
      <w:r w:rsidR="008B7A5E">
        <w:rPr>
          <w:rFonts w:ascii="Helvetica" w:hAnsi="Helvetica" w:cs="Helvetica"/>
        </w:rPr>
        <w:t xml:space="preserve">the later of (i) the date of conveyance of the Exemption Area to the HDFC, or (ii) </w:t>
      </w:r>
      <w:r w:rsidR="00BE6662">
        <w:rPr>
          <w:rFonts w:ascii="Helvetica" w:hAnsi="Helvetica" w:cs="Helvetica"/>
        </w:rPr>
        <w:t xml:space="preserve">the date that HPD and the Owner enter into the Regulatory Agreement. </w:t>
      </w:r>
    </w:p>
    <w:p w14:paraId="34A88489" w14:textId="77777777" w:rsidR="00A20515" w:rsidRPr="00AC69B6" w:rsidRDefault="00A20515" w:rsidP="00A20515">
      <w:pPr>
        <w:rPr>
          <w:rFonts w:ascii="Helvetica" w:hAnsi="Helvetica" w:cs="Helvetica"/>
        </w:rPr>
      </w:pPr>
    </w:p>
    <w:p w14:paraId="3FF14D24" w14:textId="77777777" w:rsidR="00A20515" w:rsidRPr="005B2FD3" w:rsidRDefault="00A20515" w:rsidP="00A20515">
      <w:pPr>
        <w:pStyle w:val="ListParagraph"/>
        <w:numPr>
          <w:ilvl w:val="0"/>
          <w:numId w:val="1"/>
        </w:numPr>
        <w:ind w:hanging="720"/>
        <w:rPr>
          <w:rFonts w:ascii="Helvetica" w:hAnsi="Helvetica" w:cs="Helvetica"/>
        </w:rPr>
      </w:pPr>
      <w:r w:rsidRPr="00C9099B">
        <w:rPr>
          <w:rFonts w:ascii="Helvetica" w:hAnsi="Helvetica" w:cs="Helvetica"/>
        </w:rPr>
        <w:t xml:space="preserve">“Exemption Area” shall mean the real property located in the Borough of </w:t>
      </w:r>
      <w:r>
        <w:rPr>
          <w:rFonts w:ascii="Helvetica" w:hAnsi="Helvetica" w:cs="Helvetica"/>
        </w:rPr>
        <w:t>Brooklyn,</w:t>
      </w:r>
      <w:r w:rsidRPr="00C9099B">
        <w:rPr>
          <w:rFonts w:ascii="Helvetica" w:hAnsi="Helvetica" w:cs="Helvetica"/>
        </w:rPr>
        <w:t xml:space="preserve"> City and State of New York, identified as </w:t>
      </w:r>
      <w:r w:rsidRPr="002434E3">
        <w:rPr>
          <w:rFonts w:ascii="Helvetica" w:hAnsi="Helvetica" w:cs="Helvetica"/>
        </w:rPr>
        <w:t xml:space="preserve">Block </w:t>
      </w:r>
      <w:r>
        <w:rPr>
          <w:rFonts w:ascii="Helvetica" w:hAnsi="Helvetica" w:cs="Helvetica"/>
        </w:rPr>
        <w:t xml:space="preserve">3279, Lot 41 </w:t>
      </w:r>
      <w:r w:rsidRPr="00C9099B">
        <w:rPr>
          <w:rFonts w:ascii="Helvetica" w:hAnsi="Helvetica" w:cs="Helvetica"/>
        </w:rPr>
        <w:t>on the Tax Map of the City of New York.</w:t>
      </w:r>
    </w:p>
    <w:p w14:paraId="771CF1A6" w14:textId="77777777" w:rsidR="005843C1" w:rsidRDefault="005843C1" w:rsidP="00A048B6">
      <w:pPr>
        <w:rPr>
          <w:rFonts w:ascii="Helvetica" w:hAnsi="Helvetica" w:cs="Helvetica"/>
        </w:rPr>
      </w:pPr>
    </w:p>
    <w:p w14:paraId="325D05C5" w14:textId="77777777" w:rsidR="002B570A" w:rsidRDefault="002B570A" w:rsidP="00A048B6">
      <w:pPr>
        <w:rPr>
          <w:rFonts w:ascii="Helvetica" w:hAnsi="Helvetica" w:cs="Helvetica"/>
        </w:rPr>
      </w:pPr>
    </w:p>
    <w:p w14:paraId="4C47FF68" w14:textId="77777777" w:rsidR="0095042E" w:rsidRPr="00A048B6" w:rsidRDefault="0095042E" w:rsidP="00A048B6">
      <w:pPr>
        <w:rPr>
          <w:rFonts w:ascii="Helvetica" w:hAnsi="Helvetica" w:cs="Helvetica"/>
        </w:rPr>
      </w:pPr>
    </w:p>
    <w:p w14:paraId="0BAA60BD" w14:textId="6F7D09D5" w:rsidR="00A20515" w:rsidRPr="00536E4A" w:rsidRDefault="00A20515" w:rsidP="00536E4A">
      <w:pPr>
        <w:pStyle w:val="ListParagraph"/>
        <w:numPr>
          <w:ilvl w:val="0"/>
          <w:numId w:val="1"/>
        </w:numPr>
        <w:ind w:hanging="720"/>
        <w:rPr>
          <w:rFonts w:ascii="Helvetica" w:hAnsi="Helvetica" w:cs="Helvetica"/>
        </w:rPr>
      </w:pPr>
      <w:r w:rsidRPr="00C9099B">
        <w:rPr>
          <w:rFonts w:ascii="Helvetica" w:hAnsi="Helvetica" w:cs="Helvetica"/>
        </w:rPr>
        <w:t xml:space="preserve">“Expiration Date” shall mean </w:t>
      </w:r>
      <w:r w:rsidRPr="000349E5">
        <w:rPr>
          <w:rFonts w:ascii="Helvetica" w:hAnsi="Helvetica" w:cs="Helvetica"/>
        </w:rPr>
        <w:t>the earlier to occur of (i)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r>
        <w:rPr>
          <w:rFonts w:ascii="Helvetica" w:hAnsi="Helvetica" w:cs="Helvetica"/>
        </w:rPr>
        <w:t xml:space="preserve">. </w:t>
      </w:r>
    </w:p>
    <w:p w14:paraId="30344D7F" w14:textId="77777777" w:rsidR="005843C1" w:rsidRPr="004A3338" w:rsidRDefault="005843C1" w:rsidP="00A20515">
      <w:pPr>
        <w:pStyle w:val="ListParagraph"/>
        <w:rPr>
          <w:rFonts w:ascii="Helvetica" w:hAnsi="Helvetica" w:cs="Helvetica"/>
        </w:rPr>
      </w:pPr>
    </w:p>
    <w:p w14:paraId="224DE670" w14:textId="6CEE0575" w:rsidR="00A20515" w:rsidRPr="00C9099B" w:rsidRDefault="00A20515" w:rsidP="00A20515">
      <w:pPr>
        <w:pStyle w:val="ListParagraph"/>
        <w:numPr>
          <w:ilvl w:val="0"/>
          <w:numId w:val="1"/>
        </w:numPr>
        <w:ind w:hanging="720"/>
        <w:rPr>
          <w:rFonts w:ascii="Helvetica" w:hAnsi="Helvetica" w:cs="Helvetica"/>
        </w:rPr>
      </w:pPr>
      <w:r w:rsidRPr="6A1FDD64">
        <w:rPr>
          <w:rFonts w:ascii="Helvetica" w:hAnsi="Helvetica" w:cs="Helvetica"/>
        </w:rPr>
        <w:t xml:space="preserve">“HDFC” shall mean </w:t>
      </w:r>
      <w:r w:rsidR="4CECF7DF" w:rsidRPr="6A1FDD64">
        <w:rPr>
          <w:rFonts w:ascii="Helvetica" w:hAnsi="Helvetica" w:cs="Helvetica"/>
        </w:rPr>
        <w:t>Greene Avenue SNA</w:t>
      </w:r>
      <w:r w:rsidR="00536E4A" w:rsidRPr="6A1FDD64">
        <w:rPr>
          <w:rFonts w:ascii="Helvetica" w:hAnsi="Helvetica" w:cs="Helvetica"/>
        </w:rPr>
        <w:t xml:space="preserve"> </w:t>
      </w:r>
      <w:r w:rsidRPr="6A1FDD64">
        <w:rPr>
          <w:rFonts w:ascii="Helvetica" w:hAnsi="Helvetica" w:cs="Helvetica"/>
        </w:rPr>
        <w:t>Housing Development Fund Corporation</w:t>
      </w:r>
      <w:r w:rsidR="005843C1" w:rsidRPr="6A1FDD64">
        <w:rPr>
          <w:rFonts w:ascii="Helvetica" w:hAnsi="Helvetica" w:cs="Helvetica"/>
        </w:rPr>
        <w:t xml:space="preserve"> </w:t>
      </w:r>
      <w:r w:rsidRPr="6A1FDD64">
        <w:rPr>
          <w:rFonts w:ascii="Helvetica" w:hAnsi="Helvetica" w:cs="Helvetica"/>
        </w:rPr>
        <w:t>or a housing development fund company that acquires the Exemption Area with the prior written consent of HPD.</w:t>
      </w:r>
    </w:p>
    <w:p w14:paraId="218E1DDF" w14:textId="77777777" w:rsidR="00A20515" w:rsidRPr="00C9099B" w:rsidRDefault="00A20515" w:rsidP="00A20515">
      <w:pPr>
        <w:ind w:left="1440" w:hanging="720"/>
        <w:rPr>
          <w:rFonts w:ascii="Helvetica" w:hAnsi="Helvetica" w:cs="Helvetica"/>
        </w:rPr>
      </w:pPr>
    </w:p>
    <w:p w14:paraId="641CBCEA" w14:textId="77777777" w:rsidR="00A20515" w:rsidRDefault="00A20515" w:rsidP="00A20515">
      <w:pPr>
        <w:pStyle w:val="ListParagraph"/>
        <w:numPr>
          <w:ilvl w:val="0"/>
          <w:numId w:val="1"/>
        </w:numPr>
        <w:ind w:hanging="720"/>
        <w:rPr>
          <w:rFonts w:ascii="Helvetica" w:hAnsi="Helvetica" w:cs="Helvetica"/>
        </w:rPr>
      </w:pPr>
      <w:r w:rsidRPr="00C9099B">
        <w:rPr>
          <w:rFonts w:ascii="Helvetica" w:hAnsi="Helvetica" w:cs="Helvetica"/>
        </w:rPr>
        <w:t>“HPD” shall mean the Department of Housing Preservation and Development of the City of New York.</w:t>
      </w:r>
    </w:p>
    <w:p w14:paraId="3C8D1586" w14:textId="77777777" w:rsidR="002009E0" w:rsidRPr="000167E9" w:rsidRDefault="002009E0" w:rsidP="000167E9">
      <w:pPr>
        <w:pStyle w:val="ListParagraph"/>
        <w:rPr>
          <w:rFonts w:ascii="Helvetica" w:hAnsi="Helvetica" w:cs="Helvetica"/>
        </w:rPr>
      </w:pPr>
    </w:p>
    <w:p w14:paraId="3E2F6D9E" w14:textId="6C70C538" w:rsidR="002009E0" w:rsidRPr="00C9099B" w:rsidRDefault="002009E0" w:rsidP="00A20515">
      <w:pPr>
        <w:pStyle w:val="ListParagraph"/>
        <w:numPr>
          <w:ilvl w:val="0"/>
          <w:numId w:val="1"/>
        </w:numPr>
        <w:ind w:hanging="720"/>
        <w:rPr>
          <w:rFonts w:ascii="Helvetica" w:hAnsi="Helvetica" w:cs="Helvetica"/>
        </w:rPr>
      </w:pPr>
      <w:r>
        <w:rPr>
          <w:rFonts w:ascii="Helvetica" w:hAnsi="Helvetica" w:cs="Helvetica"/>
        </w:rPr>
        <w:t>“New Exemption” shall mean the exemption from real property taxation for the Exemption Area provided hereunder.</w:t>
      </w:r>
    </w:p>
    <w:p w14:paraId="3D885318" w14:textId="77777777" w:rsidR="00A20515" w:rsidRPr="00C9099B" w:rsidRDefault="00A20515" w:rsidP="00A20515">
      <w:pPr>
        <w:pStyle w:val="ListParagraph"/>
        <w:rPr>
          <w:rFonts w:ascii="Helvetica" w:hAnsi="Helvetica" w:cs="Helvetica"/>
        </w:rPr>
      </w:pPr>
    </w:p>
    <w:p w14:paraId="64133D3B" w14:textId="763FC4BA" w:rsidR="005C048E" w:rsidRDefault="00A20515" w:rsidP="005C048E">
      <w:pPr>
        <w:pStyle w:val="ListParagraph"/>
        <w:numPr>
          <w:ilvl w:val="0"/>
          <w:numId w:val="1"/>
        </w:numPr>
        <w:ind w:hanging="720"/>
        <w:rPr>
          <w:rFonts w:ascii="Helvetica" w:hAnsi="Helvetica" w:cs="Helvetica"/>
        </w:rPr>
      </w:pPr>
      <w:r w:rsidRPr="005C048E">
        <w:rPr>
          <w:rFonts w:ascii="Helvetica" w:hAnsi="Helvetica" w:cs="Helvetica"/>
        </w:rPr>
        <w:t>“Owner” shall mean the</w:t>
      </w:r>
      <w:r w:rsidR="005D0571" w:rsidRPr="005C048E">
        <w:rPr>
          <w:rFonts w:ascii="Helvetica" w:hAnsi="Helvetica" w:cs="Helvetica"/>
        </w:rPr>
        <w:t xml:space="preserve"> </w:t>
      </w:r>
      <w:r w:rsidR="005C048E">
        <w:rPr>
          <w:rFonts w:ascii="Helvetica" w:hAnsi="Helvetica" w:cs="Helvetica"/>
        </w:rPr>
        <w:t xml:space="preserve">HDFC. </w:t>
      </w:r>
    </w:p>
    <w:p w14:paraId="71F3ACA1" w14:textId="77777777" w:rsidR="002009E0" w:rsidRPr="000167E9" w:rsidRDefault="002009E0" w:rsidP="000167E9">
      <w:pPr>
        <w:pStyle w:val="ListParagraph"/>
        <w:rPr>
          <w:rFonts w:ascii="Helvetica" w:hAnsi="Helvetica" w:cs="Helvetica"/>
        </w:rPr>
      </w:pPr>
    </w:p>
    <w:p w14:paraId="3DE0BE5C" w14:textId="62E1EA6F" w:rsidR="002009E0" w:rsidRPr="00C9099B" w:rsidRDefault="002009E0" w:rsidP="005C048E">
      <w:pPr>
        <w:pStyle w:val="ListParagraph"/>
        <w:numPr>
          <w:ilvl w:val="0"/>
          <w:numId w:val="1"/>
        </w:numPr>
        <w:ind w:hanging="720"/>
        <w:rPr>
          <w:rFonts w:ascii="Helvetica" w:hAnsi="Helvetica" w:cs="Helvetica"/>
        </w:rPr>
      </w:pPr>
      <w:r>
        <w:rPr>
          <w:rFonts w:ascii="Helvetica" w:hAnsi="Helvetica" w:cs="Helvetica"/>
        </w:rPr>
        <w:t>“Prior Exemption” shall mean the exemption for the Exemption Area granted prior to its conveyance to the Owner.</w:t>
      </w:r>
    </w:p>
    <w:p w14:paraId="44DEC308" w14:textId="77777777" w:rsidR="00A20515" w:rsidRPr="005C048E" w:rsidRDefault="00A20515" w:rsidP="00A048B6">
      <w:pPr>
        <w:pStyle w:val="ListParagraph"/>
        <w:ind w:left="1440"/>
        <w:rPr>
          <w:rFonts w:ascii="Helvetica" w:hAnsi="Helvetica" w:cs="Helvetica"/>
        </w:rPr>
      </w:pPr>
    </w:p>
    <w:p w14:paraId="30ECF248" w14:textId="3810BC96" w:rsidR="00A20515" w:rsidRDefault="00A20515" w:rsidP="00A20515">
      <w:pPr>
        <w:pStyle w:val="ListParagraph"/>
        <w:numPr>
          <w:ilvl w:val="0"/>
          <w:numId w:val="1"/>
        </w:numPr>
        <w:ind w:hanging="720"/>
        <w:rPr>
          <w:rFonts w:ascii="Helvetica" w:hAnsi="Helvetica" w:cs="Helvetica"/>
        </w:rPr>
      </w:pPr>
      <w:r w:rsidRPr="71169C26">
        <w:rPr>
          <w:rFonts w:ascii="Helvetica" w:hAnsi="Helvetica" w:cs="Helvetica"/>
        </w:rPr>
        <w:t xml:space="preserve">“Regulatory Agreement” shall mean the regulatory agreement between HPD and the Owner that is executed on or after </w:t>
      </w:r>
      <w:r w:rsidR="000F62FF" w:rsidRPr="71169C26">
        <w:rPr>
          <w:rFonts w:ascii="Helvetica" w:hAnsi="Helvetica" w:cs="Helvetica"/>
        </w:rPr>
        <w:t xml:space="preserve">March </w:t>
      </w:r>
      <w:r w:rsidRPr="71169C26">
        <w:rPr>
          <w:rFonts w:ascii="Helvetica" w:hAnsi="Helvetica" w:cs="Helvetica"/>
        </w:rPr>
        <w:t>1, 202</w:t>
      </w:r>
      <w:r w:rsidR="000F62FF" w:rsidRPr="71169C26">
        <w:rPr>
          <w:rFonts w:ascii="Helvetica" w:hAnsi="Helvetica" w:cs="Helvetica"/>
        </w:rPr>
        <w:t>6</w:t>
      </w:r>
      <w:r w:rsidRPr="71169C26">
        <w:rPr>
          <w:rFonts w:ascii="Helvetica" w:hAnsi="Helvetica" w:cs="Helvetica"/>
        </w:rPr>
        <w:t xml:space="preserve"> and that establishes certain controls upon the operation of the Exemption Area</w:t>
      </w:r>
      <w:r w:rsidR="005E72B2">
        <w:rPr>
          <w:rFonts w:ascii="Helvetica" w:hAnsi="Helvetica" w:cs="Helvetica"/>
        </w:rPr>
        <w:t xml:space="preserve">. </w:t>
      </w:r>
    </w:p>
    <w:p w14:paraId="354C0BAD" w14:textId="77777777" w:rsidR="002009E0" w:rsidRPr="000167E9" w:rsidRDefault="002009E0" w:rsidP="000167E9">
      <w:pPr>
        <w:pStyle w:val="ListParagraph"/>
        <w:rPr>
          <w:rFonts w:ascii="Helvetica" w:hAnsi="Helvetica" w:cs="Helvetica"/>
        </w:rPr>
      </w:pPr>
    </w:p>
    <w:p w14:paraId="2EA97075" w14:textId="6BAA83FE" w:rsidR="002009E0" w:rsidRPr="000167E9" w:rsidRDefault="002009E0" w:rsidP="00254268">
      <w:pPr>
        <w:ind w:left="720" w:hanging="720"/>
        <w:rPr>
          <w:rFonts w:ascii="Helvetica" w:hAnsi="Helvetica" w:cs="Helvetica"/>
        </w:rPr>
      </w:pPr>
      <w:r>
        <w:rPr>
          <w:rFonts w:ascii="Helvetica" w:hAnsi="Helvetica" w:cs="Helvetica"/>
        </w:rPr>
        <w:t>2.</w:t>
      </w:r>
      <w:r>
        <w:rPr>
          <w:rFonts w:ascii="Helvetica" w:hAnsi="Helvetica" w:cs="Helvetica"/>
        </w:rPr>
        <w:tab/>
        <w:t>The Prior Exempt</w:t>
      </w:r>
      <w:r w:rsidR="00B17D4B">
        <w:rPr>
          <w:rFonts w:ascii="Helvetica" w:hAnsi="Helvetica" w:cs="Helvetica"/>
        </w:rPr>
        <w:t>i</w:t>
      </w:r>
      <w:r>
        <w:rPr>
          <w:rFonts w:ascii="Helvetica" w:hAnsi="Helvetica" w:cs="Helvetica"/>
        </w:rPr>
        <w:t>on shall terminate with respect to the Exemption Area upon the Effective Date.</w:t>
      </w:r>
    </w:p>
    <w:p w14:paraId="0D178EF9" w14:textId="77777777" w:rsidR="00A20515" w:rsidRPr="00C9099B" w:rsidRDefault="00A20515" w:rsidP="00A20515">
      <w:pPr>
        <w:pStyle w:val="ListParagraph"/>
        <w:rPr>
          <w:rFonts w:ascii="Helvetica" w:hAnsi="Helvetica" w:cs="Helvetica"/>
        </w:rPr>
      </w:pPr>
    </w:p>
    <w:p w14:paraId="5BD49FA0" w14:textId="456A9756" w:rsidR="00A20515" w:rsidRPr="00C9099B" w:rsidRDefault="002009E0" w:rsidP="00A20515">
      <w:pPr>
        <w:ind w:left="720" w:hanging="720"/>
        <w:rPr>
          <w:rFonts w:ascii="Helvetica" w:hAnsi="Helvetica" w:cs="Helvetica"/>
        </w:rPr>
      </w:pPr>
      <w:r>
        <w:rPr>
          <w:rFonts w:ascii="Helvetica" w:hAnsi="Helvetica" w:cs="Helvetica"/>
        </w:rPr>
        <w:t>3</w:t>
      </w:r>
      <w:r w:rsidR="00254268">
        <w:rPr>
          <w:rFonts w:ascii="Helvetica" w:hAnsi="Helvetica" w:cs="Helvetica"/>
        </w:rPr>
        <w:t>.</w:t>
      </w:r>
      <w:r w:rsidR="00A20515">
        <w:tab/>
      </w:r>
      <w:r w:rsidR="00A20515" w:rsidRPr="71169C26">
        <w:rPr>
          <w:rFonts w:ascii="Helvetica" w:hAnsi="Helvetica" w:cs="Helvetica"/>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06FCADAC" w14:textId="77777777" w:rsidR="00A20515" w:rsidRPr="00C9099B" w:rsidRDefault="00A20515" w:rsidP="00A20515">
      <w:pPr>
        <w:ind w:left="720" w:hanging="720"/>
        <w:rPr>
          <w:rFonts w:ascii="Helvetica" w:hAnsi="Helvetica" w:cs="Helvetica"/>
        </w:rPr>
      </w:pPr>
    </w:p>
    <w:p w14:paraId="269F4C38" w14:textId="253C89D9" w:rsidR="00A20515" w:rsidRPr="00C9099B" w:rsidRDefault="00254268" w:rsidP="00A20515">
      <w:pPr>
        <w:rPr>
          <w:rFonts w:ascii="Helvetica" w:hAnsi="Helvetica" w:cs="Helvetica"/>
        </w:rPr>
      </w:pPr>
      <w:r>
        <w:rPr>
          <w:rFonts w:ascii="Helvetica" w:hAnsi="Helvetica" w:cs="Helvetica"/>
        </w:rPr>
        <w:t>4</w:t>
      </w:r>
      <w:r w:rsidR="00A20515" w:rsidRPr="00C9099B">
        <w:rPr>
          <w:rFonts w:ascii="Helvetica" w:hAnsi="Helvetica" w:cs="Helvetica"/>
        </w:rPr>
        <w:t>.</w:t>
      </w:r>
      <w:r w:rsidR="00A20515" w:rsidRPr="00C9099B">
        <w:rPr>
          <w:rFonts w:ascii="Helvetica" w:hAnsi="Helvetica" w:cs="Helvetica"/>
        </w:rPr>
        <w:tab/>
        <w:t>Notwithstanding any provision hereof to the contrary:</w:t>
      </w:r>
    </w:p>
    <w:p w14:paraId="483BC4AE" w14:textId="77777777" w:rsidR="00A20515" w:rsidRPr="00C9099B" w:rsidRDefault="00A20515" w:rsidP="00A20515">
      <w:pPr>
        <w:ind w:left="720"/>
        <w:rPr>
          <w:rFonts w:ascii="Helvetica" w:hAnsi="Helvetica" w:cs="Helvetica"/>
        </w:rPr>
      </w:pPr>
    </w:p>
    <w:p w14:paraId="37F513DD" w14:textId="469976C9" w:rsidR="00A20515" w:rsidRPr="002E59A2" w:rsidRDefault="00A20515" w:rsidP="002E59A2">
      <w:pPr>
        <w:pStyle w:val="ListParagraph"/>
        <w:numPr>
          <w:ilvl w:val="0"/>
          <w:numId w:val="2"/>
        </w:numPr>
        <w:ind w:left="1440" w:hanging="720"/>
        <w:rPr>
          <w:rFonts w:ascii="Helvetica" w:hAnsi="Helvetica" w:cs="Helvetica"/>
        </w:rPr>
      </w:pPr>
      <w:r w:rsidRPr="002E59A2">
        <w:rPr>
          <w:rFonts w:ascii="Helvetica" w:hAnsi="Helvetica" w:cs="Helvetica"/>
        </w:rPr>
        <w:t xml:space="preserve">The </w:t>
      </w:r>
      <w:r w:rsidR="002009E0" w:rsidRPr="002E59A2">
        <w:rPr>
          <w:rFonts w:ascii="Helvetica" w:hAnsi="Helvetica" w:cs="Helvetica"/>
        </w:rPr>
        <w:t>New</w:t>
      </w:r>
      <w:r w:rsidR="00254268" w:rsidRPr="002E59A2">
        <w:rPr>
          <w:rFonts w:ascii="Helvetica" w:hAnsi="Helvetica" w:cs="Helvetica"/>
        </w:rPr>
        <w:t xml:space="preserve"> </w:t>
      </w:r>
      <w:r w:rsidRPr="002E59A2">
        <w:rPr>
          <w:rFonts w:ascii="Helvetica" w:hAnsi="Helvetica" w:cs="Helvetica"/>
        </w:rPr>
        <w:t xml:space="preserve">Exemption shall terminate if HPD determines at any time that (i)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time period specified therein, the </w:t>
      </w:r>
      <w:r w:rsidR="002009E0" w:rsidRPr="002E59A2">
        <w:rPr>
          <w:rFonts w:ascii="Helvetica" w:hAnsi="Helvetica" w:cs="Helvetica"/>
        </w:rPr>
        <w:t xml:space="preserve">New </w:t>
      </w:r>
      <w:r w:rsidRPr="002E59A2">
        <w:rPr>
          <w:rFonts w:ascii="Helvetica" w:hAnsi="Helvetica" w:cs="Helvetica"/>
        </w:rPr>
        <w:t>Exemption shall prospectively terminate.</w:t>
      </w:r>
    </w:p>
    <w:p w14:paraId="5007D828" w14:textId="77777777" w:rsidR="00A20515" w:rsidRPr="00C9099B" w:rsidRDefault="00A20515" w:rsidP="002E59A2">
      <w:pPr>
        <w:ind w:left="1440" w:hanging="720"/>
        <w:rPr>
          <w:rFonts w:ascii="Helvetica" w:hAnsi="Helvetica" w:cs="Helvetica"/>
        </w:rPr>
      </w:pPr>
    </w:p>
    <w:p w14:paraId="57FC4C53" w14:textId="086EE71F" w:rsidR="00A20515" w:rsidRPr="002E59A2" w:rsidRDefault="00A20515" w:rsidP="002E59A2">
      <w:pPr>
        <w:pStyle w:val="ListParagraph"/>
        <w:numPr>
          <w:ilvl w:val="0"/>
          <w:numId w:val="2"/>
        </w:numPr>
        <w:ind w:left="1440" w:hanging="720"/>
        <w:rPr>
          <w:rFonts w:ascii="Helvetica" w:hAnsi="Helvetica" w:cs="Helvetica"/>
        </w:rPr>
      </w:pPr>
      <w:r w:rsidRPr="002E59A2">
        <w:rPr>
          <w:rFonts w:ascii="Helvetica" w:hAnsi="Helvetica" w:cs="Helvetica"/>
        </w:rPr>
        <w:t xml:space="preserve">The </w:t>
      </w:r>
      <w:r w:rsidR="002009E0" w:rsidRPr="002E59A2">
        <w:rPr>
          <w:rFonts w:ascii="Helvetica" w:hAnsi="Helvetica" w:cs="Helvetica"/>
        </w:rPr>
        <w:t xml:space="preserve">New </w:t>
      </w:r>
      <w:r w:rsidRPr="002E59A2">
        <w:rPr>
          <w:rFonts w:ascii="Helvetica" w:hAnsi="Helvetica" w:cs="Helvetica"/>
        </w:rPr>
        <w:t>Exemption shall apply to all land in the Exemption Area, but shall only apply to a building on the Exemption Area that exists on the Effective Date.</w:t>
      </w:r>
    </w:p>
    <w:p w14:paraId="0508E52C" w14:textId="77777777" w:rsidR="00A20515" w:rsidRPr="00C9099B" w:rsidRDefault="00A20515" w:rsidP="002E59A2">
      <w:pPr>
        <w:ind w:left="1440" w:hanging="720"/>
        <w:rPr>
          <w:rFonts w:ascii="Helvetica" w:hAnsi="Helvetica" w:cs="Helvetica"/>
        </w:rPr>
      </w:pPr>
    </w:p>
    <w:p w14:paraId="414C745E" w14:textId="21A54B88" w:rsidR="00A20515" w:rsidRPr="002E59A2" w:rsidRDefault="00A20515" w:rsidP="002E59A2">
      <w:pPr>
        <w:pStyle w:val="ListParagraph"/>
        <w:numPr>
          <w:ilvl w:val="0"/>
          <w:numId w:val="2"/>
        </w:num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ind w:left="1440" w:hanging="720"/>
        <w:rPr>
          <w:rFonts w:ascii="Helvetica" w:hAnsi="Helvetica" w:cs="Helvetica"/>
        </w:rPr>
      </w:pPr>
      <w:r w:rsidRPr="002E59A2">
        <w:rPr>
          <w:rFonts w:ascii="Helvetica" w:hAnsi="Helvetica" w:cs="Helvetica"/>
        </w:rPr>
        <w:t>Nothing herein shall entitle the HDFC, the Owner, or any other person or entity to a refund of any real property taxes which accrued and were paid with respect to the Exemption Area prior to the Effective Date.</w:t>
      </w:r>
    </w:p>
    <w:p w14:paraId="68A08FA5" w14:textId="77777777" w:rsidR="00254268" w:rsidRDefault="00254268" w:rsidP="002E59A2">
      <w:p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ind w:left="1440" w:hanging="720"/>
        <w:rPr>
          <w:rFonts w:ascii="Helvetica" w:hAnsi="Helvetica" w:cs="Helvetica"/>
        </w:rPr>
      </w:pPr>
    </w:p>
    <w:p w14:paraId="1B8A7F48" w14:textId="77777777" w:rsidR="002E59A2" w:rsidRDefault="002E59A2">
      <w:pPr>
        <w:overflowPunct/>
        <w:autoSpaceDE/>
        <w:autoSpaceDN/>
        <w:adjustRightInd/>
        <w:textAlignment w:val="auto"/>
        <w:rPr>
          <w:rFonts w:ascii="Helvetica" w:hAnsi="Helvetica" w:cs="Helvetica"/>
        </w:rPr>
      </w:pPr>
      <w:r>
        <w:rPr>
          <w:rFonts w:ascii="Helvetica" w:hAnsi="Helvetica" w:cs="Helvetica"/>
        </w:rPr>
        <w:lastRenderedPageBreak/>
        <w:br w:type="page"/>
      </w:r>
    </w:p>
    <w:p w14:paraId="1F56CE05" w14:textId="75F6E3B5" w:rsidR="00254268" w:rsidRPr="002E59A2" w:rsidRDefault="00D34894" w:rsidP="002E59A2">
      <w:pPr>
        <w:pStyle w:val="ListParagraph"/>
        <w:numPr>
          <w:ilvl w:val="0"/>
          <w:numId w:val="2"/>
        </w:num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ind w:left="1440" w:hanging="720"/>
        <w:rPr>
          <w:rFonts w:ascii="Helvetica" w:hAnsi="Helvetica" w:cs="Helvetica"/>
        </w:rPr>
      </w:pPr>
      <w:r w:rsidRPr="002E59A2">
        <w:rPr>
          <w:rFonts w:ascii="Helvetica" w:hAnsi="Helvetica" w:cs="Helvetica"/>
        </w:rPr>
        <w:lastRenderedPageBreak/>
        <w:t>All previous resolutions, if any, providing an exemption from or abatement of real property taxation with respect to the Exemption Area are hereby revoked as of the Effective Date.</w:t>
      </w:r>
    </w:p>
    <w:p w14:paraId="2D191A82" w14:textId="77777777" w:rsidR="00A20515" w:rsidRPr="00C9099B" w:rsidRDefault="00A20515" w:rsidP="00A20515">
      <w:p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rPr>
          <w:rFonts w:ascii="Helvetica" w:hAnsi="Helvetica" w:cs="Helvetica"/>
        </w:rPr>
      </w:pPr>
    </w:p>
    <w:p w14:paraId="371AB755" w14:textId="1D3897DE" w:rsidR="00A20515" w:rsidRPr="00C9099B" w:rsidRDefault="008B3061" w:rsidP="00A20515">
      <w:pPr>
        <w:ind w:left="720" w:hanging="720"/>
        <w:rPr>
          <w:rFonts w:ascii="Helvetica" w:hAnsi="Helvetica" w:cs="Helvetica"/>
        </w:rPr>
      </w:pPr>
      <w:r>
        <w:rPr>
          <w:rFonts w:ascii="Helvetica" w:hAnsi="Helvetica" w:cs="Helvetica"/>
        </w:rPr>
        <w:t>5</w:t>
      </w:r>
      <w:r w:rsidR="00A20515" w:rsidRPr="71169C26">
        <w:rPr>
          <w:rFonts w:ascii="Helvetica" w:hAnsi="Helvetica" w:cs="Helvetica"/>
        </w:rPr>
        <w:t>.</w:t>
      </w:r>
      <w:r w:rsidR="00A20515">
        <w:tab/>
      </w:r>
      <w:r w:rsidR="00A20515" w:rsidRPr="71169C26">
        <w:rPr>
          <w:rFonts w:ascii="Helvetica" w:hAnsi="Helvetica" w:cs="Helvetica"/>
        </w:rPr>
        <w:t xml:space="preserve">In consideration of the </w:t>
      </w:r>
      <w:r w:rsidR="002009E0">
        <w:rPr>
          <w:rFonts w:ascii="Helvetica" w:hAnsi="Helvetica" w:cs="Helvetica"/>
        </w:rPr>
        <w:t xml:space="preserve">New </w:t>
      </w:r>
      <w:r w:rsidR="00A20515" w:rsidRPr="71169C26">
        <w:rPr>
          <w:rFonts w:ascii="Helvetica" w:hAnsi="Helvetica" w:cs="Helvetica"/>
        </w:rPr>
        <w:t>Exemption, the owner of the Exemption Area shall,</w:t>
      </w:r>
      <w:r w:rsidR="00AA52D4" w:rsidRPr="71169C26">
        <w:rPr>
          <w:rFonts w:ascii="Helvetica" w:hAnsi="Helvetica" w:cs="Helvetica"/>
        </w:rPr>
        <w:t xml:space="preserve"> </w:t>
      </w:r>
      <w:r w:rsidR="00A20515" w:rsidRPr="71169C26">
        <w:rPr>
          <w:rFonts w:ascii="Helvetica" w:hAnsi="Helvetica" w:cs="Helvetica"/>
        </w:rPr>
        <w:t xml:space="preserve">for so long as the </w:t>
      </w:r>
      <w:r w:rsidR="00E07065">
        <w:rPr>
          <w:rFonts w:ascii="Helvetica" w:hAnsi="Helvetica" w:cs="Helvetica"/>
        </w:rPr>
        <w:t xml:space="preserve">New </w:t>
      </w:r>
      <w:r w:rsidR="00A20515" w:rsidRPr="71169C26">
        <w:rPr>
          <w:rFonts w:ascii="Helvetica" w:hAnsi="Helvetica" w:cs="Helvetica"/>
        </w:rPr>
        <w:t xml:space="preserve">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 </w:t>
      </w:r>
    </w:p>
    <w:p w14:paraId="38A2C3A0" w14:textId="77777777" w:rsidR="006B4F65" w:rsidRDefault="006B4F65" w:rsidP="00A20515">
      <w:pPr>
        <w:rPr>
          <w:rFonts w:ascii="Helvetica" w:hAnsi="Helvetica" w:cs="Helvetica"/>
        </w:rPr>
      </w:pPr>
    </w:p>
    <w:p w14:paraId="43BE892F" w14:textId="7C112419" w:rsidR="00A20515" w:rsidRPr="00C9099B" w:rsidRDefault="00A20515" w:rsidP="00A20515">
      <w:pPr>
        <w:rPr>
          <w:rFonts w:ascii="Helvetica" w:hAnsi="Helvetica" w:cs="Helvetica"/>
        </w:rPr>
      </w:pPr>
      <w:r w:rsidRPr="00C9099B">
        <w:rPr>
          <w:rFonts w:ascii="Helvetica" w:hAnsi="Helvetica" w:cs="Helvetica"/>
        </w:rPr>
        <w:t>HPD recommends approval of this matter and requests that it be referred to the appropriate committee at the next scheduled meeting of the Council.</w:t>
      </w:r>
    </w:p>
    <w:p w14:paraId="7FA19C59" w14:textId="77777777" w:rsidR="00A20515" w:rsidRPr="00C9099B" w:rsidRDefault="00A20515" w:rsidP="00A20515">
      <w:pPr>
        <w:rPr>
          <w:rFonts w:ascii="Helvetica" w:hAnsi="Helvetica" w:cs="Helvetica"/>
        </w:rPr>
      </w:pPr>
    </w:p>
    <w:p w14:paraId="75F7FF16" w14:textId="77777777" w:rsidR="00A20515" w:rsidRPr="00C9099B" w:rsidRDefault="00A20515" w:rsidP="00A20515">
      <w:pPr>
        <w:ind w:left="5040"/>
        <w:rPr>
          <w:rFonts w:ascii="Helvetica" w:hAnsi="Helvetica" w:cs="Helvetica"/>
        </w:rPr>
      </w:pPr>
      <w:r w:rsidRPr="00C9099B">
        <w:rPr>
          <w:rFonts w:ascii="Helvetica" w:hAnsi="Helvetica" w:cs="Helvetica"/>
        </w:rPr>
        <w:t>Sincerely,</w:t>
      </w:r>
    </w:p>
    <w:p w14:paraId="3F7E30B6" w14:textId="6266E518" w:rsidR="00A20515" w:rsidRPr="00C9099B" w:rsidRDefault="002E59A2" w:rsidP="00A20515">
      <w:pPr>
        <w:ind w:left="5040"/>
        <w:rPr>
          <w:rFonts w:ascii="Helvetica" w:hAnsi="Helvetica" w:cs="Helvetica"/>
        </w:rPr>
      </w:pPr>
      <w:r>
        <w:rPr>
          <w:rFonts w:ascii="Helvetica" w:hAnsi="Helvetica" w:cs="Helvetica"/>
          <w:noProof/>
        </w:rPr>
        <w:drawing>
          <wp:inline distT="0" distB="0" distL="0" distR="0" wp14:anchorId="69D40033" wp14:editId="206FB817">
            <wp:extent cx="1104900" cy="539111"/>
            <wp:effectExtent l="0" t="0" r="0" b="0"/>
            <wp:docPr id="2140736336"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36336" name="Picture 1" descr="Text, let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6136" cy="544593"/>
                    </a:xfrm>
                    <a:prstGeom prst="rect">
                      <a:avLst/>
                    </a:prstGeom>
                  </pic:spPr>
                </pic:pic>
              </a:graphicData>
            </a:graphic>
          </wp:inline>
        </w:drawing>
      </w:r>
    </w:p>
    <w:p w14:paraId="671F86AA" w14:textId="1841A6F2" w:rsidR="00A20515" w:rsidRPr="00C9099B" w:rsidRDefault="00A20515" w:rsidP="00A20515">
      <w:pPr>
        <w:rPr>
          <w:rFonts w:ascii="Helvetica" w:hAnsi="Helvetica" w:cs="Helvetica"/>
        </w:rPr>
      </w:pPr>
      <w:r w:rsidRPr="00C9099B">
        <w:rPr>
          <w:rFonts w:ascii="Helvetica" w:hAnsi="Helvetica" w:cs="Helvetica"/>
        </w:rPr>
        <w:tab/>
      </w:r>
      <w:r w:rsidRPr="00C9099B">
        <w:rPr>
          <w:rFonts w:ascii="Helvetica" w:hAnsi="Helvetica" w:cs="Helvetica"/>
        </w:rPr>
        <w:tab/>
      </w:r>
      <w:r w:rsidRPr="00C9099B">
        <w:rPr>
          <w:rFonts w:ascii="Helvetica" w:hAnsi="Helvetica" w:cs="Helvetica"/>
        </w:rPr>
        <w:tab/>
      </w:r>
      <w:r w:rsidRPr="00C9099B">
        <w:rPr>
          <w:rFonts w:ascii="Helvetica" w:hAnsi="Helvetica" w:cs="Helvetica"/>
        </w:rPr>
        <w:tab/>
      </w:r>
      <w:r w:rsidRPr="00C9099B">
        <w:rPr>
          <w:rFonts w:ascii="Helvetica" w:hAnsi="Helvetica" w:cs="Helvetica"/>
        </w:rPr>
        <w:tab/>
      </w:r>
      <w:r w:rsidRPr="00C9099B">
        <w:rPr>
          <w:rFonts w:ascii="Helvetica" w:hAnsi="Helvetica" w:cs="Helvetica"/>
        </w:rPr>
        <w:tab/>
      </w:r>
      <w:r w:rsidRPr="00C9099B">
        <w:rPr>
          <w:rFonts w:ascii="Helvetica" w:hAnsi="Helvetica" w:cs="Helvetica"/>
        </w:rPr>
        <w:tab/>
      </w:r>
      <w:r w:rsidR="00D4637D">
        <w:rPr>
          <w:rFonts w:ascii="Helvetica" w:hAnsi="Helvetica" w:cs="Helvetica"/>
        </w:rPr>
        <w:t xml:space="preserve">Dina Levy </w:t>
      </w:r>
    </w:p>
    <w:p w14:paraId="534B0E35" w14:textId="77777777" w:rsidR="00F83B4C" w:rsidRDefault="00F83B4C" w:rsidP="00F83B4C">
      <w:pPr>
        <w:rPr>
          <w:sz w:val="24"/>
        </w:rPr>
      </w:pPr>
    </w:p>
    <w:sectPr w:rsidR="00F83B4C" w:rsidSect="00643553">
      <w:headerReference w:type="default" r:id="rId9"/>
      <w:footerReference w:type="default" r:id="rId10"/>
      <w:pgSz w:w="12240" w:h="15840" w:code="1"/>
      <w:pgMar w:top="720" w:right="1440" w:bottom="576"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86740" w14:textId="77777777" w:rsidR="002A1F0C" w:rsidRDefault="002A1F0C">
      <w:r>
        <w:separator/>
      </w:r>
    </w:p>
  </w:endnote>
  <w:endnote w:type="continuationSeparator" w:id="0">
    <w:p w14:paraId="6E080FC8" w14:textId="77777777" w:rsidR="002A1F0C" w:rsidRDefault="002A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4D4A" w14:textId="77777777" w:rsidR="00B23D08" w:rsidRDefault="00B23D08">
    <w:pPr>
      <w:pStyle w:val="Footer"/>
      <w:tabs>
        <w:tab w:val="clear" w:pos="4320"/>
        <w:tab w:val="clear" w:pos="8640"/>
        <w:tab w:val="center" w:pos="4680"/>
        <w:tab w:val="right" w:pos="9360"/>
      </w:tabs>
      <w:rPr>
        <w:sz w:val="18"/>
      </w:rPr>
    </w:pPr>
    <w:r>
      <w:rPr>
        <w:sz w:val="18"/>
      </w:rPr>
      <w:t>(212) 863-</w:t>
    </w:r>
    <w:r w:rsidR="0037034D">
      <w:rPr>
        <w:sz w:val="18"/>
      </w:rPr>
      <w:t>6100</w:t>
    </w:r>
    <w:r>
      <w:rPr>
        <w:sz w:val="18"/>
      </w:rPr>
      <w:tab/>
      <w:t>FAX (212) 863-6302</w:t>
    </w:r>
    <w:r>
      <w:rPr>
        <w:sz w:val="18"/>
      </w:rPr>
      <w:tab/>
      <w:t>TTY (212) 863-</w:t>
    </w:r>
    <w:r w:rsidR="00AD183F">
      <w:rPr>
        <w:sz w:val="18"/>
      </w:rPr>
      <w:t>8508</w:t>
    </w:r>
  </w:p>
  <w:p w14:paraId="6D62F928" w14:textId="77777777" w:rsidR="00643553" w:rsidRDefault="00643553">
    <w:pPr>
      <w:pStyle w:val="Footer"/>
      <w:tabs>
        <w:tab w:val="clear" w:pos="4320"/>
        <w:tab w:val="clear" w:pos="8640"/>
        <w:tab w:val="center" w:pos="4680"/>
        <w:tab w:val="right" w:pos="9360"/>
      </w:tabs>
      <w:rPr>
        <w:sz w:val="18"/>
      </w:rPr>
    </w:pPr>
  </w:p>
  <w:p w14:paraId="08FD553E" w14:textId="77777777" w:rsidR="00643553" w:rsidRDefault="00BC1308" w:rsidP="00643553">
    <w:pPr>
      <w:pStyle w:val="Footer"/>
      <w:tabs>
        <w:tab w:val="clear" w:pos="4320"/>
        <w:tab w:val="clear" w:pos="8640"/>
        <w:tab w:val="center" w:pos="4680"/>
        <w:tab w:val="right" w:pos="9360"/>
      </w:tabs>
      <w:jc w:val="center"/>
      <w:rPr>
        <w:sz w:val="18"/>
      </w:rPr>
    </w:pPr>
    <w:r>
      <w:rPr>
        <w:noProof/>
        <w:sz w:val="18"/>
      </w:rPr>
      <w:drawing>
        <wp:inline distT="0" distB="0" distL="0" distR="0" wp14:anchorId="7B2BDBE5" wp14:editId="5C9FC7BE">
          <wp:extent cx="2537460" cy="205740"/>
          <wp:effectExtent l="0" t="0" r="0" b="3810"/>
          <wp:docPr id="1187894703" name="Picture 1187894703" descr="\\hpdnyc.org\hpdshared\shared\LETTERHD.HPD\Recycle Logo &amp; Statemen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dnyc.org\hpdshared\shared\LETTERHD.HPD\Recycle Logo &amp; Statement.wmf"/>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537460" cy="2057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A3043" w14:textId="77777777" w:rsidR="002A1F0C" w:rsidRDefault="002A1F0C">
      <w:r>
        <w:separator/>
      </w:r>
    </w:p>
  </w:footnote>
  <w:footnote w:type="continuationSeparator" w:id="0">
    <w:p w14:paraId="6CE80054" w14:textId="77777777" w:rsidR="002A1F0C" w:rsidRDefault="002A1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25D6" w14:textId="77777777" w:rsidR="00B23D08" w:rsidRDefault="00B23D08">
    <w:pPr>
      <w:pStyle w:val="Header"/>
      <w:tabs>
        <w:tab w:val="clear" w:pos="4320"/>
        <w:tab w:val="clear"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3708"/>
    <w:multiLevelType w:val="hybridMultilevel"/>
    <w:tmpl w:val="9F586F92"/>
    <w:lvl w:ilvl="0" w:tplc="33CA5C8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625FA1"/>
    <w:multiLevelType w:val="hybridMultilevel"/>
    <w:tmpl w:val="EA60E9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714C3C"/>
    <w:multiLevelType w:val="hybridMultilevel"/>
    <w:tmpl w:val="FE9414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31419786">
    <w:abstractNumId w:val="2"/>
  </w:num>
  <w:num w:numId="2" w16cid:durableId="464861044">
    <w:abstractNumId w:val="1"/>
  </w:num>
  <w:num w:numId="3" w16cid:durableId="1608270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515"/>
    <w:rsid w:val="00000DCF"/>
    <w:rsid w:val="00004361"/>
    <w:rsid w:val="000167E9"/>
    <w:rsid w:val="0004475F"/>
    <w:rsid w:val="00067E21"/>
    <w:rsid w:val="000A4D5F"/>
    <w:rsid w:val="000A6AB0"/>
    <w:rsid w:val="000B29D2"/>
    <w:rsid w:val="000F62FF"/>
    <w:rsid w:val="001471C0"/>
    <w:rsid w:val="001E0759"/>
    <w:rsid w:val="001F1E7E"/>
    <w:rsid w:val="001F6D7B"/>
    <w:rsid w:val="002009E0"/>
    <w:rsid w:val="002236D3"/>
    <w:rsid w:val="002507DD"/>
    <w:rsid w:val="00251914"/>
    <w:rsid w:val="00254268"/>
    <w:rsid w:val="002A1F0C"/>
    <w:rsid w:val="002B570A"/>
    <w:rsid w:val="002E4A97"/>
    <w:rsid w:val="002E59A2"/>
    <w:rsid w:val="002F5FE2"/>
    <w:rsid w:val="002F7EB6"/>
    <w:rsid w:val="0037034D"/>
    <w:rsid w:val="00392BB2"/>
    <w:rsid w:val="003A1E36"/>
    <w:rsid w:val="003C347B"/>
    <w:rsid w:val="003E70F5"/>
    <w:rsid w:val="003F6A27"/>
    <w:rsid w:val="00415CC6"/>
    <w:rsid w:val="0042703B"/>
    <w:rsid w:val="00455A90"/>
    <w:rsid w:val="00462762"/>
    <w:rsid w:val="004736AE"/>
    <w:rsid w:val="00482E81"/>
    <w:rsid w:val="00491668"/>
    <w:rsid w:val="0049263D"/>
    <w:rsid w:val="00494A7B"/>
    <w:rsid w:val="004D06CD"/>
    <w:rsid w:val="004D25D8"/>
    <w:rsid w:val="00517151"/>
    <w:rsid w:val="00536E4A"/>
    <w:rsid w:val="00583740"/>
    <w:rsid w:val="005843C1"/>
    <w:rsid w:val="00586161"/>
    <w:rsid w:val="005C048E"/>
    <w:rsid w:val="005C6C5C"/>
    <w:rsid w:val="005D0571"/>
    <w:rsid w:val="005E051B"/>
    <w:rsid w:val="005E72B2"/>
    <w:rsid w:val="00610C2E"/>
    <w:rsid w:val="00616A02"/>
    <w:rsid w:val="00630570"/>
    <w:rsid w:val="00643553"/>
    <w:rsid w:val="00667EF3"/>
    <w:rsid w:val="006920BE"/>
    <w:rsid w:val="00692B70"/>
    <w:rsid w:val="006B4F65"/>
    <w:rsid w:val="006B552A"/>
    <w:rsid w:val="007045B6"/>
    <w:rsid w:val="00723CED"/>
    <w:rsid w:val="0074405A"/>
    <w:rsid w:val="007460F7"/>
    <w:rsid w:val="00754CC0"/>
    <w:rsid w:val="00764E7F"/>
    <w:rsid w:val="00787CF6"/>
    <w:rsid w:val="00802029"/>
    <w:rsid w:val="00830843"/>
    <w:rsid w:val="00844813"/>
    <w:rsid w:val="00853279"/>
    <w:rsid w:val="00853DCF"/>
    <w:rsid w:val="008808B7"/>
    <w:rsid w:val="00881083"/>
    <w:rsid w:val="008A1446"/>
    <w:rsid w:val="008B3061"/>
    <w:rsid w:val="008B7A5E"/>
    <w:rsid w:val="008C6435"/>
    <w:rsid w:val="008E7F1C"/>
    <w:rsid w:val="008F1BC9"/>
    <w:rsid w:val="008F4660"/>
    <w:rsid w:val="008F75A9"/>
    <w:rsid w:val="0094719E"/>
    <w:rsid w:val="0095042E"/>
    <w:rsid w:val="00984E53"/>
    <w:rsid w:val="009A67E0"/>
    <w:rsid w:val="009C75AC"/>
    <w:rsid w:val="009E0A34"/>
    <w:rsid w:val="009E3BE2"/>
    <w:rsid w:val="00A048B6"/>
    <w:rsid w:val="00A20515"/>
    <w:rsid w:val="00A3327F"/>
    <w:rsid w:val="00A879F7"/>
    <w:rsid w:val="00A87F7B"/>
    <w:rsid w:val="00AA1E73"/>
    <w:rsid w:val="00AA52D4"/>
    <w:rsid w:val="00AD183F"/>
    <w:rsid w:val="00AE2500"/>
    <w:rsid w:val="00AF0CDE"/>
    <w:rsid w:val="00B17D4B"/>
    <w:rsid w:val="00B23D08"/>
    <w:rsid w:val="00B82AA0"/>
    <w:rsid w:val="00BC1308"/>
    <w:rsid w:val="00BD4FC5"/>
    <w:rsid w:val="00BD6930"/>
    <w:rsid w:val="00BE6662"/>
    <w:rsid w:val="00C17CCE"/>
    <w:rsid w:val="00CC2A03"/>
    <w:rsid w:val="00CF64F3"/>
    <w:rsid w:val="00D01AAA"/>
    <w:rsid w:val="00D34894"/>
    <w:rsid w:val="00D445C7"/>
    <w:rsid w:val="00D4637D"/>
    <w:rsid w:val="00D54E79"/>
    <w:rsid w:val="00D55EEA"/>
    <w:rsid w:val="00DB5203"/>
    <w:rsid w:val="00DC54D4"/>
    <w:rsid w:val="00DC5B35"/>
    <w:rsid w:val="00DF531E"/>
    <w:rsid w:val="00E07065"/>
    <w:rsid w:val="00E13618"/>
    <w:rsid w:val="00E16CE7"/>
    <w:rsid w:val="00E2119B"/>
    <w:rsid w:val="00E26FDF"/>
    <w:rsid w:val="00E31382"/>
    <w:rsid w:val="00E40101"/>
    <w:rsid w:val="00E87E69"/>
    <w:rsid w:val="00E9431A"/>
    <w:rsid w:val="00EA1F31"/>
    <w:rsid w:val="00EA66ED"/>
    <w:rsid w:val="00EB616D"/>
    <w:rsid w:val="00EB7518"/>
    <w:rsid w:val="00EC627A"/>
    <w:rsid w:val="00EF727A"/>
    <w:rsid w:val="00F13BBB"/>
    <w:rsid w:val="00F30158"/>
    <w:rsid w:val="00F608C2"/>
    <w:rsid w:val="00F71CC7"/>
    <w:rsid w:val="00F80641"/>
    <w:rsid w:val="00F83B4C"/>
    <w:rsid w:val="00FA04E4"/>
    <w:rsid w:val="00FA25DC"/>
    <w:rsid w:val="00FA624A"/>
    <w:rsid w:val="00FB4DFF"/>
    <w:rsid w:val="00FC158A"/>
    <w:rsid w:val="00FD0F45"/>
    <w:rsid w:val="00FD0FCF"/>
    <w:rsid w:val="00FD69B4"/>
    <w:rsid w:val="0E6B6EF7"/>
    <w:rsid w:val="1F0116F7"/>
    <w:rsid w:val="2102D088"/>
    <w:rsid w:val="2636B9B5"/>
    <w:rsid w:val="266E0D36"/>
    <w:rsid w:val="2F04F326"/>
    <w:rsid w:val="34D62A6B"/>
    <w:rsid w:val="356C0B9A"/>
    <w:rsid w:val="38255A23"/>
    <w:rsid w:val="4CECF7DF"/>
    <w:rsid w:val="563F3381"/>
    <w:rsid w:val="6622CC35"/>
    <w:rsid w:val="6A1FDD64"/>
    <w:rsid w:val="71169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2B40A"/>
  <w15:docId w15:val="{34A5DFAF-DFE9-4A53-84C1-6BC09297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3C347B"/>
    <w:rPr>
      <w:rFonts w:ascii="Tahoma" w:hAnsi="Tahoma" w:cs="Tahoma"/>
      <w:sz w:val="16"/>
      <w:szCs w:val="16"/>
    </w:rPr>
  </w:style>
  <w:style w:type="character" w:customStyle="1" w:styleId="BalloonTextChar">
    <w:name w:val="Balloon Text Char"/>
    <w:basedOn w:val="DefaultParagraphFont"/>
    <w:link w:val="BalloonText"/>
    <w:rsid w:val="003C347B"/>
    <w:rPr>
      <w:rFonts w:ascii="Tahoma" w:hAnsi="Tahoma" w:cs="Tahoma"/>
      <w:sz w:val="16"/>
      <w:szCs w:val="16"/>
    </w:rPr>
  </w:style>
  <w:style w:type="paragraph" w:styleId="BodyText">
    <w:name w:val="Body Text"/>
    <w:basedOn w:val="Normal"/>
    <w:link w:val="BodyTextChar"/>
    <w:rsid w:val="00A20515"/>
    <w:pPr>
      <w:overflowPunct/>
      <w:autoSpaceDE/>
      <w:autoSpaceDN/>
      <w:adjustRightInd/>
      <w:spacing w:after="240"/>
      <w:textAlignment w:val="auto"/>
    </w:pPr>
    <w:rPr>
      <w:sz w:val="24"/>
    </w:rPr>
  </w:style>
  <w:style w:type="character" w:customStyle="1" w:styleId="BodyTextChar">
    <w:name w:val="Body Text Char"/>
    <w:basedOn w:val="DefaultParagraphFont"/>
    <w:link w:val="BodyText"/>
    <w:rsid w:val="00A20515"/>
    <w:rPr>
      <w:sz w:val="24"/>
    </w:rPr>
  </w:style>
  <w:style w:type="character" w:styleId="CommentReference">
    <w:name w:val="annotation reference"/>
    <w:rsid w:val="00A20515"/>
    <w:rPr>
      <w:sz w:val="16"/>
      <w:szCs w:val="16"/>
    </w:rPr>
  </w:style>
  <w:style w:type="paragraph" w:styleId="CommentText">
    <w:name w:val="annotation text"/>
    <w:basedOn w:val="Normal"/>
    <w:link w:val="CommentTextChar"/>
    <w:rsid w:val="00A20515"/>
  </w:style>
  <w:style w:type="character" w:customStyle="1" w:styleId="CommentTextChar">
    <w:name w:val="Comment Text Char"/>
    <w:basedOn w:val="DefaultParagraphFont"/>
    <w:link w:val="CommentText"/>
    <w:rsid w:val="00A20515"/>
  </w:style>
  <w:style w:type="paragraph" w:customStyle="1" w:styleId="Default">
    <w:name w:val="Default"/>
    <w:rsid w:val="00A20515"/>
    <w:pPr>
      <w:autoSpaceDE w:val="0"/>
      <w:autoSpaceDN w:val="0"/>
      <w:adjustRightInd w:val="0"/>
    </w:pPr>
    <w:rPr>
      <w:color w:val="000000"/>
      <w:sz w:val="24"/>
      <w:szCs w:val="24"/>
    </w:rPr>
  </w:style>
  <w:style w:type="paragraph" w:styleId="ListParagraph">
    <w:name w:val="List Paragraph"/>
    <w:basedOn w:val="Normal"/>
    <w:uiPriority w:val="34"/>
    <w:qFormat/>
    <w:rsid w:val="00A20515"/>
    <w:pPr>
      <w:ind w:left="720"/>
      <w:contextualSpacing/>
    </w:pPr>
  </w:style>
  <w:style w:type="paragraph" w:styleId="CommentSubject">
    <w:name w:val="annotation subject"/>
    <w:basedOn w:val="CommentText"/>
    <w:next w:val="CommentText"/>
    <w:link w:val="CommentSubjectChar"/>
    <w:semiHidden/>
    <w:unhideWhenUsed/>
    <w:rsid w:val="00586161"/>
    <w:rPr>
      <w:b/>
      <w:bCs/>
    </w:rPr>
  </w:style>
  <w:style w:type="character" w:customStyle="1" w:styleId="CommentSubjectChar">
    <w:name w:val="Comment Subject Char"/>
    <w:basedOn w:val="CommentTextChar"/>
    <w:link w:val="CommentSubject"/>
    <w:semiHidden/>
    <w:rsid w:val="00586161"/>
    <w:rPr>
      <w:b/>
      <w:bCs/>
    </w:rPr>
  </w:style>
  <w:style w:type="paragraph" w:styleId="Revision">
    <w:name w:val="Revision"/>
    <w:hidden/>
    <w:uiPriority w:val="99"/>
    <w:semiHidden/>
    <w:rsid w:val="00E94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image" Target="file:///\\hpdnyc.org\hpdshared\shared\LOGOS\CITYSEAL.TI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file:///\\hpdnyc.org\hpdshared\shared\LOGOS\Recycle%20Logo%20&amp;%20Statement.ti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LETTERHEAD\COMMISH\DINA%20LEVY%20COMM%20(NYC%20OFFICIAL%20BAD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DINA LEVY COMM (NYC OFFICIAL BADGE)</Template>
  <TotalTime>0</TotalTime>
  <Pages>4</Pages>
  <Words>915</Words>
  <Characters>5219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Housing Preservation and Dev</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 Jin Xiu</dc:creator>
  <cp:lastModifiedBy>Jeffries, Jillian</cp:lastModifiedBy>
  <cp:revision>2</cp:revision>
  <cp:lastPrinted>2017-03-21T19:24:00Z</cp:lastPrinted>
  <dcterms:created xsi:type="dcterms:W3CDTF">2026-04-21T19:56:00Z</dcterms:created>
  <dcterms:modified xsi:type="dcterms:W3CDTF">2026-04-21T19:56:00Z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2025-03-17T15:33:36Z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f94954ff-84e8-4d93-8c62-7e55ddb1ef4b</vt:lpwstr>
  </property>
  <property fmtid="{D5CDD505-2E9C-101B-9397-08002B2CF9AE}" pid="8" name="MSIP_Label_ebba276f-0474-4e48-a2bc-69b0eb22318c_ContentBits">
    <vt:lpwstr>0</vt:lpwstr>
  </property>
</Properties>
</file>