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4D83" w14:textId="6FBFBC97" w:rsidR="004E1CF2" w:rsidRDefault="004E1CF2" w:rsidP="00E97376">
      <w:pPr>
        <w:ind w:firstLine="0"/>
        <w:jc w:val="center"/>
      </w:pPr>
      <w:r>
        <w:t>Int. No.</w:t>
      </w:r>
      <w:r w:rsidR="003F67D4">
        <w:t xml:space="preserve"> </w:t>
      </w:r>
      <w:r w:rsidR="00825EE1">
        <w:t>878</w:t>
      </w:r>
    </w:p>
    <w:p w14:paraId="68666810" w14:textId="77777777" w:rsidR="00E97376" w:rsidRDefault="00E97376" w:rsidP="00E97376">
      <w:pPr>
        <w:ind w:firstLine="0"/>
        <w:jc w:val="center"/>
      </w:pPr>
    </w:p>
    <w:p w14:paraId="0A2AD158" w14:textId="77777777" w:rsidR="005F4FED" w:rsidRDefault="005F4FED" w:rsidP="005F4FE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Marte and Louis</w:t>
      </w:r>
    </w:p>
    <w:p w14:paraId="63E6CE9E" w14:textId="77777777" w:rsidR="004E1CF2" w:rsidRDefault="004E1CF2" w:rsidP="007101A2">
      <w:pPr>
        <w:pStyle w:val="BodyText"/>
        <w:spacing w:line="240" w:lineRule="auto"/>
        <w:ind w:firstLine="0"/>
      </w:pPr>
    </w:p>
    <w:p w14:paraId="59DFDE16" w14:textId="77777777" w:rsidR="00906668" w:rsidRPr="00906668" w:rsidRDefault="00906668" w:rsidP="007101A2">
      <w:pPr>
        <w:pStyle w:val="BodyText"/>
        <w:spacing w:line="240" w:lineRule="auto"/>
        <w:ind w:firstLine="0"/>
        <w:rPr>
          <w:vanish/>
        </w:rPr>
      </w:pPr>
      <w:r w:rsidRPr="00906668">
        <w:rPr>
          <w:vanish/>
        </w:rPr>
        <w:t>..Title</w:t>
      </w:r>
    </w:p>
    <w:p w14:paraId="28916748" w14:textId="6A5350E0" w:rsidR="004E1CF2" w:rsidRDefault="002C1E45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A001C6">
        <w:t>requiring the department of small business services to conduct a study on the economic impact of film and television</w:t>
      </w:r>
      <w:r w:rsidR="001F1FB1">
        <w:t xml:space="preserve"> production on local businesses</w:t>
      </w:r>
      <w:r w:rsidR="00E51DC3">
        <w:t xml:space="preserve"> and develop a plan to mitigate </w:t>
      </w:r>
      <w:r w:rsidR="00D163E1">
        <w:t>lost revenue attributable to filming</w:t>
      </w:r>
    </w:p>
    <w:p w14:paraId="21BF9741" w14:textId="4C351DF2" w:rsidR="00906668" w:rsidRPr="00906668" w:rsidRDefault="00906668" w:rsidP="007101A2">
      <w:pPr>
        <w:pStyle w:val="BodyText"/>
        <w:spacing w:line="240" w:lineRule="auto"/>
        <w:ind w:firstLine="0"/>
        <w:rPr>
          <w:vanish/>
        </w:rPr>
      </w:pPr>
      <w:r w:rsidRPr="00906668">
        <w:rPr>
          <w:vanish/>
        </w:rPr>
        <w:t>..Body</w:t>
      </w:r>
    </w:p>
    <w:p w14:paraId="6D33ED8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C2B381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114B10A" w14:textId="77777777" w:rsidR="004E1CF2" w:rsidRDefault="004E1CF2" w:rsidP="006662DF">
      <w:pPr>
        <w:jc w:val="both"/>
      </w:pPr>
    </w:p>
    <w:p w14:paraId="31D893E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8155751" w14:textId="434EE584" w:rsidR="00AD5F5F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A001C6">
        <w:t xml:space="preserve">Film and television production industry study and plan. a. </w:t>
      </w:r>
      <w:r w:rsidR="00EC42CF">
        <w:t>For purposes of this local law</w:t>
      </w:r>
      <w:r w:rsidR="00E51DC3">
        <w:t>,</w:t>
      </w:r>
      <w:r w:rsidR="00EC42CF">
        <w:t xml:space="preserve"> the</w:t>
      </w:r>
      <w:r w:rsidR="00AD5F5F">
        <w:t xml:space="preserve"> following</w:t>
      </w:r>
      <w:r w:rsidR="00EC42CF">
        <w:t xml:space="preserve"> term</w:t>
      </w:r>
      <w:r w:rsidR="00AD5F5F">
        <w:t>s have the following meanings:</w:t>
      </w:r>
    </w:p>
    <w:p w14:paraId="2E7E8D75" w14:textId="6353F64E" w:rsidR="004E7C2B" w:rsidRDefault="004E7C2B" w:rsidP="007101A2">
      <w:pPr>
        <w:spacing w:line="480" w:lineRule="auto"/>
        <w:jc w:val="both"/>
      </w:pPr>
      <w:r>
        <w:t xml:space="preserve">Agency. The term “agency” has the same meaning as set forth in section 1-112 of the administrative code of the city of New York.  </w:t>
      </w:r>
    </w:p>
    <w:p w14:paraId="5CAE61B3" w14:textId="42B4D5E5" w:rsidR="00EC42CF" w:rsidRDefault="00AD5F5F" w:rsidP="007101A2">
      <w:pPr>
        <w:spacing w:line="480" w:lineRule="auto"/>
        <w:jc w:val="both"/>
      </w:pPr>
      <w:r>
        <w:t>Department. The term</w:t>
      </w:r>
      <w:r w:rsidR="00EC42CF">
        <w:t xml:space="preserve"> “department” means the department of small business services. </w:t>
      </w:r>
    </w:p>
    <w:p w14:paraId="3F204D1E" w14:textId="56573DB9" w:rsidR="00AD5F5F" w:rsidRDefault="00AD5F5F" w:rsidP="007101A2">
      <w:pPr>
        <w:spacing w:line="480" w:lineRule="auto"/>
        <w:jc w:val="both"/>
      </w:pPr>
      <w:r>
        <w:t xml:space="preserve">Mayor’s office of media and entertainment. The </w:t>
      </w:r>
      <w:r w:rsidR="004E7C2B">
        <w:t xml:space="preserve">term “mayor’s office of media and entertainment” has the same meaning as set forth in </w:t>
      </w:r>
      <w:r w:rsidR="007F5893">
        <w:t xml:space="preserve">subdivision a of </w:t>
      </w:r>
      <w:r w:rsidR="004E7C2B">
        <w:t xml:space="preserve">section 3-119.4 of the administrative code of the city of New York. </w:t>
      </w:r>
    </w:p>
    <w:p w14:paraId="28E701FF" w14:textId="5EBD33E6" w:rsidR="007F4087" w:rsidRDefault="00EC42CF" w:rsidP="007101A2">
      <w:pPr>
        <w:spacing w:line="480" w:lineRule="auto"/>
        <w:jc w:val="both"/>
      </w:pPr>
      <w:r>
        <w:t xml:space="preserve">b. </w:t>
      </w:r>
      <w:r w:rsidR="00A001C6">
        <w:t xml:space="preserve">The department, in collaboration with the mayor’s office of media and entertainment and any other relevant </w:t>
      </w:r>
      <w:r w:rsidR="00E51DC3">
        <w:t>agenc</w:t>
      </w:r>
      <w:r w:rsidR="00A001C6">
        <w:t>y</w:t>
      </w:r>
      <w:r w:rsidR="00E51DC3">
        <w:t>,</w:t>
      </w:r>
      <w:r w:rsidR="00A001C6">
        <w:t xml:space="preserve"> shall conduct a study to measure the negative economic impact of film and television </w:t>
      </w:r>
      <w:r w:rsidR="00E95411">
        <w:t>production on local businesses</w:t>
      </w:r>
      <w:r w:rsidR="00EB22B4">
        <w:t>,</w:t>
      </w:r>
      <w:r w:rsidR="00E95411">
        <w:t xml:space="preserve"> including loss of </w:t>
      </w:r>
      <w:r w:rsidR="00EB22B4">
        <w:t xml:space="preserve">revenue </w:t>
      </w:r>
      <w:r w:rsidR="00E95411">
        <w:t xml:space="preserve">due to filming activity. No later than 1 year after the effective date of this local law, the </w:t>
      </w:r>
      <w:r w:rsidR="0052281E">
        <w:t xml:space="preserve">commissioner </w:t>
      </w:r>
      <w:r w:rsidR="00E95411">
        <w:t>of small business services shall submit to the mayor and the speaker of the council and post on the department</w:t>
      </w:r>
      <w:r w:rsidR="00EB22B4">
        <w:t>’</w:t>
      </w:r>
      <w:r w:rsidR="00E95411">
        <w:t xml:space="preserve">s website a report on the findings of this study. </w:t>
      </w:r>
    </w:p>
    <w:p w14:paraId="414451AD" w14:textId="3575E512" w:rsidR="00E95411" w:rsidRPr="005F7931" w:rsidRDefault="00EC42CF" w:rsidP="007101A2">
      <w:pPr>
        <w:spacing w:line="480" w:lineRule="auto"/>
        <w:jc w:val="both"/>
      </w:pPr>
      <w:r>
        <w:t>c. The department</w:t>
      </w:r>
      <w:r w:rsidR="003116CD">
        <w:t>, in coordination</w:t>
      </w:r>
      <w:r>
        <w:t xml:space="preserve"> with local businesses and members of the film and television production industry</w:t>
      </w:r>
      <w:r w:rsidR="003116CD">
        <w:t>,</w:t>
      </w:r>
      <w:r>
        <w:t xml:space="preserve"> </w:t>
      </w:r>
      <w:r w:rsidR="0052281E">
        <w:t xml:space="preserve">shall </w:t>
      </w:r>
      <w:r>
        <w:t xml:space="preserve">develop a plan to </w:t>
      </w:r>
      <w:r w:rsidR="00A1537A">
        <w:t>mitigate lost revenue</w:t>
      </w:r>
      <w:r>
        <w:t xml:space="preserve"> </w:t>
      </w:r>
      <w:r w:rsidR="00EB22B4">
        <w:t>attributable</w:t>
      </w:r>
      <w:r>
        <w:t xml:space="preserve"> to filming activity. </w:t>
      </w:r>
    </w:p>
    <w:p w14:paraId="74FE42F8" w14:textId="727C3063" w:rsidR="004E1CF2" w:rsidRPr="005F7931" w:rsidRDefault="00EC42CF" w:rsidP="00094A70">
      <w:pPr>
        <w:spacing w:line="480" w:lineRule="auto"/>
        <w:jc w:val="both"/>
      </w:pPr>
      <w:r>
        <w:t>§ 2. This local law takes effect immediately.</w:t>
      </w:r>
    </w:p>
    <w:p w14:paraId="595C1E3A" w14:textId="77777777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E0073E8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17C09096" w14:textId="69D5C18D" w:rsidR="73FE6B84" w:rsidRDefault="73FE6B84" w:rsidP="086A53BD">
      <w:pPr>
        <w:ind w:firstLine="0"/>
        <w:jc w:val="both"/>
        <w:rPr>
          <w:sz w:val="18"/>
          <w:szCs w:val="18"/>
        </w:rPr>
      </w:pPr>
    </w:p>
    <w:p w14:paraId="17B7637A" w14:textId="72759B4D" w:rsidR="00640D73" w:rsidRDefault="00640D73" w:rsidP="086A53B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SM/DM</w:t>
      </w:r>
    </w:p>
    <w:p w14:paraId="001065E1" w14:textId="452102F0" w:rsidR="73FE6B84" w:rsidRDefault="73FE6B84" w:rsidP="086A53BD">
      <w:pPr>
        <w:ind w:firstLine="0"/>
        <w:jc w:val="both"/>
        <w:rPr>
          <w:sz w:val="18"/>
          <w:szCs w:val="18"/>
        </w:rPr>
      </w:pPr>
      <w:r w:rsidRPr="086A53BD">
        <w:rPr>
          <w:sz w:val="18"/>
          <w:szCs w:val="18"/>
        </w:rPr>
        <w:t>LS #1423/6401/11577</w:t>
      </w:r>
    </w:p>
    <w:p w14:paraId="3A21DC51" w14:textId="32D888EC" w:rsidR="00917B54" w:rsidRDefault="00917B54" w:rsidP="086A53BD">
      <w:pPr>
        <w:ind w:firstLine="0"/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>Int. #1183-2025</w:t>
      </w:r>
    </w:p>
    <w:p w14:paraId="181AE3CD" w14:textId="0377A8CB" w:rsidR="086A53BD" w:rsidRDefault="00917B54" w:rsidP="086A53B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1/7/2026 1:34 PM</w:t>
      </w:r>
    </w:p>
    <w:p w14:paraId="4E080CF8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55B8C" w14:textId="77777777" w:rsidR="00B14446" w:rsidRDefault="00B14446">
      <w:r>
        <w:separator/>
      </w:r>
    </w:p>
    <w:p w14:paraId="3545E918" w14:textId="77777777" w:rsidR="00B14446" w:rsidRDefault="00B14446"/>
  </w:endnote>
  <w:endnote w:type="continuationSeparator" w:id="0">
    <w:p w14:paraId="282A438C" w14:textId="77777777" w:rsidR="00B14446" w:rsidRDefault="00B14446">
      <w:r>
        <w:continuationSeparator/>
      </w:r>
    </w:p>
    <w:p w14:paraId="786E14B1" w14:textId="77777777" w:rsidR="00B14446" w:rsidRDefault="00B144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149A29" w14:textId="4D67320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5F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6AC98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F007AB" w14:textId="170FD3A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C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62F53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6087A" w14:textId="77777777" w:rsidR="00B14446" w:rsidRDefault="00B14446">
      <w:r>
        <w:separator/>
      </w:r>
    </w:p>
    <w:p w14:paraId="5600134D" w14:textId="77777777" w:rsidR="00B14446" w:rsidRDefault="00B14446"/>
  </w:footnote>
  <w:footnote w:type="continuationSeparator" w:id="0">
    <w:p w14:paraId="528242BA" w14:textId="77777777" w:rsidR="00B14446" w:rsidRDefault="00B14446">
      <w:r>
        <w:continuationSeparator/>
      </w:r>
    </w:p>
    <w:p w14:paraId="6A46AF23" w14:textId="77777777" w:rsidR="00B14446" w:rsidRDefault="00B144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88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2D7"/>
    <w:rsid w:val="00001B76"/>
    <w:rsid w:val="000135A3"/>
    <w:rsid w:val="00017180"/>
    <w:rsid w:val="00035181"/>
    <w:rsid w:val="000502BC"/>
    <w:rsid w:val="00056BB0"/>
    <w:rsid w:val="00064AFB"/>
    <w:rsid w:val="0009173E"/>
    <w:rsid w:val="00094A70"/>
    <w:rsid w:val="000D0704"/>
    <w:rsid w:val="000D4A7F"/>
    <w:rsid w:val="001073BD"/>
    <w:rsid w:val="0011294E"/>
    <w:rsid w:val="00115B31"/>
    <w:rsid w:val="001371DE"/>
    <w:rsid w:val="001509BF"/>
    <w:rsid w:val="00150A27"/>
    <w:rsid w:val="00165627"/>
    <w:rsid w:val="00167107"/>
    <w:rsid w:val="00180BD2"/>
    <w:rsid w:val="00195A80"/>
    <w:rsid w:val="001D4249"/>
    <w:rsid w:val="001F1FB1"/>
    <w:rsid w:val="00205741"/>
    <w:rsid w:val="00207323"/>
    <w:rsid w:val="0021642E"/>
    <w:rsid w:val="0022099D"/>
    <w:rsid w:val="00226F83"/>
    <w:rsid w:val="00241F94"/>
    <w:rsid w:val="002611A3"/>
    <w:rsid w:val="00270162"/>
    <w:rsid w:val="00280955"/>
    <w:rsid w:val="00292C42"/>
    <w:rsid w:val="002C1E45"/>
    <w:rsid w:val="002C4435"/>
    <w:rsid w:val="002D5F4F"/>
    <w:rsid w:val="002F183B"/>
    <w:rsid w:val="002F196D"/>
    <w:rsid w:val="002F269C"/>
    <w:rsid w:val="00301E5D"/>
    <w:rsid w:val="003116CD"/>
    <w:rsid w:val="00316DE5"/>
    <w:rsid w:val="00320D3B"/>
    <w:rsid w:val="0033027F"/>
    <w:rsid w:val="00330C61"/>
    <w:rsid w:val="003447CD"/>
    <w:rsid w:val="00352CA7"/>
    <w:rsid w:val="003720CF"/>
    <w:rsid w:val="00381D37"/>
    <w:rsid w:val="003874A1"/>
    <w:rsid w:val="00387754"/>
    <w:rsid w:val="003A21B3"/>
    <w:rsid w:val="003A29EF"/>
    <w:rsid w:val="003A75C2"/>
    <w:rsid w:val="003F26F9"/>
    <w:rsid w:val="003F3109"/>
    <w:rsid w:val="003F67D4"/>
    <w:rsid w:val="00432688"/>
    <w:rsid w:val="00444642"/>
    <w:rsid w:val="00447A01"/>
    <w:rsid w:val="004663F5"/>
    <w:rsid w:val="004948B5"/>
    <w:rsid w:val="004B097C"/>
    <w:rsid w:val="004E1CF2"/>
    <w:rsid w:val="004E7C2B"/>
    <w:rsid w:val="004F3343"/>
    <w:rsid w:val="005020E8"/>
    <w:rsid w:val="0052281E"/>
    <w:rsid w:val="005279F5"/>
    <w:rsid w:val="00550E96"/>
    <w:rsid w:val="00554C35"/>
    <w:rsid w:val="00582BCB"/>
    <w:rsid w:val="00586366"/>
    <w:rsid w:val="005923EA"/>
    <w:rsid w:val="005A1EBD"/>
    <w:rsid w:val="005B140F"/>
    <w:rsid w:val="005B5DE4"/>
    <w:rsid w:val="005C6980"/>
    <w:rsid w:val="005D4A03"/>
    <w:rsid w:val="005E655A"/>
    <w:rsid w:val="005E7681"/>
    <w:rsid w:val="005F3AA6"/>
    <w:rsid w:val="005F4FED"/>
    <w:rsid w:val="005F7931"/>
    <w:rsid w:val="00630AB3"/>
    <w:rsid w:val="00640D73"/>
    <w:rsid w:val="006662DF"/>
    <w:rsid w:val="00681A93"/>
    <w:rsid w:val="006850B7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1796D"/>
    <w:rsid w:val="007218EB"/>
    <w:rsid w:val="0072551E"/>
    <w:rsid w:val="00727F04"/>
    <w:rsid w:val="00750030"/>
    <w:rsid w:val="00760A1E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E7C1D"/>
    <w:rsid w:val="007F4087"/>
    <w:rsid w:val="007F5893"/>
    <w:rsid w:val="00806569"/>
    <w:rsid w:val="008167F4"/>
    <w:rsid w:val="00825EE1"/>
    <w:rsid w:val="0083646C"/>
    <w:rsid w:val="00844A03"/>
    <w:rsid w:val="0085260B"/>
    <w:rsid w:val="00853E42"/>
    <w:rsid w:val="00872BFD"/>
    <w:rsid w:val="008766DE"/>
    <w:rsid w:val="00880099"/>
    <w:rsid w:val="008A31CF"/>
    <w:rsid w:val="008E28FA"/>
    <w:rsid w:val="008F0B17"/>
    <w:rsid w:val="00900ACB"/>
    <w:rsid w:val="00906668"/>
    <w:rsid w:val="00917B54"/>
    <w:rsid w:val="00925D71"/>
    <w:rsid w:val="0092646D"/>
    <w:rsid w:val="009275FF"/>
    <w:rsid w:val="00946C44"/>
    <w:rsid w:val="00975F6D"/>
    <w:rsid w:val="009822E5"/>
    <w:rsid w:val="00990ECE"/>
    <w:rsid w:val="009B7C6B"/>
    <w:rsid w:val="009F158D"/>
    <w:rsid w:val="00A001C6"/>
    <w:rsid w:val="00A03635"/>
    <w:rsid w:val="00A10451"/>
    <w:rsid w:val="00A1537A"/>
    <w:rsid w:val="00A269C2"/>
    <w:rsid w:val="00A46ACE"/>
    <w:rsid w:val="00A531EC"/>
    <w:rsid w:val="00A6132B"/>
    <w:rsid w:val="00A654D0"/>
    <w:rsid w:val="00A87491"/>
    <w:rsid w:val="00AD1881"/>
    <w:rsid w:val="00AD5F5F"/>
    <w:rsid w:val="00AE212E"/>
    <w:rsid w:val="00AF39A5"/>
    <w:rsid w:val="00B03399"/>
    <w:rsid w:val="00B036A7"/>
    <w:rsid w:val="00B14446"/>
    <w:rsid w:val="00B15D83"/>
    <w:rsid w:val="00B1635A"/>
    <w:rsid w:val="00B30100"/>
    <w:rsid w:val="00B47730"/>
    <w:rsid w:val="00B533BF"/>
    <w:rsid w:val="00BA4408"/>
    <w:rsid w:val="00BA599A"/>
    <w:rsid w:val="00BB6434"/>
    <w:rsid w:val="00BC1806"/>
    <w:rsid w:val="00BC3D35"/>
    <w:rsid w:val="00BD4E49"/>
    <w:rsid w:val="00BF76F0"/>
    <w:rsid w:val="00C46C53"/>
    <w:rsid w:val="00C52B52"/>
    <w:rsid w:val="00C60E5C"/>
    <w:rsid w:val="00C7268F"/>
    <w:rsid w:val="00C92A35"/>
    <w:rsid w:val="00C93F56"/>
    <w:rsid w:val="00C96CEE"/>
    <w:rsid w:val="00CA09E2"/>
    <w:rsid w:val="00CA2899"/>
    <w:rsid w:val="00CA30A1"/>
    <w:rsid w:val="00CA6B5C"/>
    <w:rsid w:val="00CB1C90"/>
    <w:rsid w:val="00CC09BD"/>
    <w:rsid w:val="00CC4ED3"/>
    <w:rsid w:val="00CE602C"/>
    <w:rsid w:val="00CF1435"/>
    <w:rsid w:val="00CF17D2"/>
    <w:rsid w:val="00D163E1"/>
    <w:rsid w:val="00D21F22"/>
    <w:rsid w:val="00D30A34"/>
    <w:rsid w:val="00D52CE9"/>
    <w:rsid w:val="00D94395"/>
    <w:rsid w:val="00D975BE"/>
    <w:rsid w:val="00DB6BFB"/>
    <w:rsid w:val="00DC4DD9"/>
    <w:rsid w:val="00DC57C0"/>
    <w:rsid w:val="00DE6E46"/>
    <w:rsid w:val="00DF7976"/>
    <w:rsid w:val="00E0423E"/>
    <w:rsid w:val="00E06550"/>
    <w:rsid w:val="00E13406"/>
    <w:rsid w:val="00E310B4"/>
    <w:rsid w:val="00E34500"/>
    <w:rsid w:val="00E35A43"/>
    <w:rsid w:val="00E37C8F"/>
    <w:rsid w:val="00E42EF6"/>
    <w:rsid w:val="00E51DC3"/>
    <w:rsid w:val="00E611AD"/>
    <w:rsid w:val="00E611DE"/>
    <w:rsid w:val="00E84A4E"/>
    <w:rsid w:val="00E95411"/>
    <w:rsid w:val="00E96AB4"/>
    <w:rsid w:val="00E97376"/>
    <w:rsid w:val="00E97A99"/>
    <w:rsid w:val="00EB22B4"/>
    <w:rsid w:val="00EB262D"/>
    <w:rsid w:val="00EB4F54"/>
    <w:rsid w:val="00EB5A95"/>
    <w:rsid w:val="00EC42CF"/>
    <w:rsid w:val="00ED266D"/>
    <w:rsid w:val="00ED2846"/>
    <w:rsid w:val="00ED6ADF"/>
    <w:rsid w:val="00EF1E62"/>
    <w:rsid w:val="00F0418B"/>
    <w:rsid w:val="00F131F4"/>
    <w:rsid w:val="00F23C44"/>
    <w:rsid w:val="00F33321"/>
    <w:rsid w:val="00F34140"/>
    <w:rsid w:val="00FA5BBD"/>
    <w:rsid w:val="00FA63F7"/>
    <w:rsid w:val="00FB2FD6"/>
    <w:rsid w:val="00FC4DA6"/>
    <w:rsid w:val="00FC547E"/>
    <w:rsid w:val="00FE52D7"/>
    <w:rsid w:val="00FF4160"/>
    <w:rsid w:val="086A53BD"/>
    <w:rsid w:val="18505095"/>
    <w:rsid w:val="5B2B9A37"/>
    <w:rsid w:val="5B5C7815"/>
    <w:rsid w:val="73F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B17642"/>
  <w15:docId w15:val="{E86C7D18-BCB1-4AD4-886C-D1F5742D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1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D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DC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DC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4" ma:contentTypeDescription="Create a new document." ma:contentTypeScope="" ma:versionID="6b27043e2746171101e89f023261f60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e266803e7003ab813b5725ea5a9f0e3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Props1.xml><?xml version="1.0" encoding="utf-8"?>
<ds:datastoreItem xmlns:ds="http://schemas.openxmlformats.org/officeDocument/2006/customXml" ds:itemID="{103F4B18-EBBC-4937-BB6C-CBFC86BD9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756DDF-504A-4386-A339-A4716BA63D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A950AE-6348-4BA1-90FC-BEA65CB03A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FAC70C-0BC7-4E9C-B38F-467F61735A1E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Moazami, Sahar</dc:creator>
  <cp:lastModifiedBy>Martin, William</cp:lastModifiedBy>
  <cp:revision>5</cp:revision>
  <cp:lastPrinted>2013-04-22T14:57:00Z</cp:lastPrinted>
  <dcterms:created xsi:type="dcterms:W3CDTF">2026-04-27T17:10:00Z</dcterms:created>
  <dcterms:modified xsi:type="dcterms:W3CDTF">2026-05-01T12:58:00Z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