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5E49F" w14:textId="7BD2CC45" w:rsidR="004E1CF2" w:rsidRDefault="004E1CF2" w:rsidP="00E97376">
      <w:pPr>
        <w:ind w:firstLine="0"/>
        <w:jc w:val="center"/>
      </w:pPr>
      <w:r>
        <w:t>Int. No.</w:t>
      </w:r>
      <w:r w:rsidR="00E82B75">
        <w:t xml:space="preserve"> </w:t>
      </w:r>
      <w:r w:rsidR="009268E2">
        <w:t>895</w:t>
      </w:r>
    </w:p>
    <w:p w14:paraId="21A0A917" w14:textId="77777777" w:rsidR="00E97376" w:rsidRDefault="00E97376" w:rsidP="00E97376">
      <w:pPr>
        <w:ind w:firstLine="0"/>
        <w:jc w:val="center"/>
      </w:pPr>
    </w:p>
    <w:p w14:paraId="41745580" w14:textId="77777777" w:rsidR="000B0FCD" w:rsidRDefault="000B0FCD" w:rsidP="000B0FC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Brooks-Powers, Ariola, Louis, Farías, Banks, Thomas-Henry, Avilés, Won, Gutiérrez, Epstein, Riley, Narcisse and Morano</w:t>
      </w:r>
    </w:p>
    <w:p w14:paraId="39F36E02" w14:textId="77777777" w:rsidR="00DF0A75" w:rsidRDefault="00DF0A75" w:rsidP="007101A2">
      <w:pPr>
        <w:pStyle w:val="BodyText"/>
        <w:spacing w:line="240" w:lineRule="auto"/>
        <w:ind w:firstLine="0"/>
      </w:pPr>
    </w:p>
    <w:p w14:paraId="4FAF1C9B" w14:textId="77777777" w:rsidR="00E546D0" w:rsidRPr="00E546D0" w:rsidRDefault="00E546D0" w:rsidP="007101A2">
      <w:pPr>
        <w:pStyle w:val="BodyText"/>
        <w:spacing w:line="240" w:lineRule="auto"/>
        <w:ind w:firstLine="0"/>
        <w:rPr>
          <w:vanish/>
        </w:rPr>
      </w:pPr>
      <w:r w:rsidRPr="00E546D0">
        <w:rPr>
          <w:vanish/>
        </w:rPr>
        <w:t>..Title</w:t>
      </w:r>
    </w:p>
    <w:p w14:paraId="269552E1" w14:textId="621801CD" w:rsidR="004E1CF2" w:rsidRDefault="00E546D0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B502F">
        <w:t>administrative code of the city of New York</w:t>
      </w:r>
      <w:r w:rsidR="004E1CF2">
        <w:t>, in relation to</w:t>
      </w:r>
      <w:r w:rsidR="00873B26">
        <w:t xml:space="preserve"> </w:t>
      </w:r>
      <w:r w:rsidR="00587169">
        <w:t xml:space="preserve">the distribution of information about student transfer rights </w:t>
      </w:r>
    </w:p>
    <w:p w14:paraId="218409AE" w14:textId="4A861BEA" w:rsidR="00E546D0" w:rsidRPr="00E546D0" w:rsidRDefault="00E546D0" w:rsidP="007101A2">
      <w:pPr>
        <w:pStyle w:val="BodyText"/>
        <w:spacing w:line="240" w:lineRule="auto"/>
        <w:ind w:firstLine="0"/>
        <w:rPr>
          <w:vanish/>
        </w:rPr>
      </w:pPr>
      <w:r w:rsidRPr="00E546D0">
        <w:rPr>
          <w:vanish/>
        </w:rPr>
        <w:t>..Body</w:t>
      </w:r>
    </w:p>
    <w:p w14:paraId="4999516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9D4200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9DD76F2" w14:textId="77777777" w:rsidR="004E1CF2" w:rsidRDefault="004E1CF2" w:rsidP="006662DF">
      <w:pPr>
        <w:jc w:val="both"/>
      </w:pPr>
    </w:p>
    <w:p w14:paraId="402909EA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EC609B9" w14:textId="7D35B761" w:rsidR="00522794" w:rsidRDefault="00522794" w:rsidP="00522794">
      <w:pPr>
        <w:spacing w:line="480" w:lineRule="auto"/>
        <w:jc w:val="both"/>
      </w:pPr>
      <w:r>
        <w:t xml:space="preserve">Section 1. </w:t>
      </w:r>
      <w:r w:rsidR="00404FED">
        <w:t>T</w:t>
      </w:r>
      <w:r>
        <w:t xml:space="preserve">itle 21-A of the administrative code of the city of New York is amended to add a new </w:t>
      </w:r>
      <w:r w:rsidR="00D51FA1">
        <w:t>chapter 4</w:t>
      </w:r>
      <w:r w:rsidR="005C1753">
        <w:t>4</w:t>
      </w:r>
      <w:r w:rsidR="00D51FA1">
        <w:t xml:space="preserve"> </w:t>
      </w:r>
      <w:r>
        <w:t>to read as follows:</w:t>
      </w:r>
    </w:p>
    <w:p w14:paraId="37B9808B" w14:textId="174A778A" w:rsidR="001B2D6F" w:rsidRPr="00EE744B" w:rsidRDefault="001B2D6F" w:rsidP="001B2D6F">
      <w:pPr>
        <w:spacing w:line="480" w:lineRule="auto"/>
        <w:ind w:firstLine="0"/>
        <w:jc w:val="center"/>
        <w:rPr>
          <w:u w:val="single"/>
        </w:rPr>
      </w:pPr>
      <w:r w:rsidRPr="00EE744B">
        <w:rPr>
          <w:u w:val="single"/>
        </w:rPr>
        <w:t>CHAPTER 4</w:t>
      </w:r>
      <w:r w:rsidR="005C1753" w:rsidRPr="00EE744B">
        <w:rPr>
          <w:u w:val="single"/>
        </w:rPr>
        <w:t>4</w:t>
      </w:r>
    </w:p>
    <w:p w14:paraId="47F2C31B" w14:textId="080D495F" w:rsidR="005C1753" w:rsidRPr="00EE744B" w:rsidRDefault="005C1753" w:rsidP="003345EE">
      <w:pPr>
        <w:spacing w:line="480" w:lineRule="auto"/>
        <w:ind w:firstLine="0"/>
        <w:jc w:val="center"/>
        <w:rPr>
          <w:u w:val="single"/>
        </w:rPr>
      </w:pPr>
      <w:r w:rsidRPr="00EE744B">
        <w:rPr>
          <w:u w:val="single"/>
        </w:rPr>
        <w:t>DISTRIBUTION OF STUDENT TRANSFER RIGHTS INFORMATION</w:t>
      </w:r>
    </w:p>
    <w:p w14:paraId="1F722332" w14:textId="660C951C" w:rsidR="00240D83" w:rsidRPr="00240D83" w:rsidRDefault="003F4C00" w:rsidP="004D37DD">
      <w:pPr>
        <w:spacing w:line="480" w:lineRule="auto"/>
        <w:jc w:val="both"/>
      </w:pPr>
      <w:r w:rsidRPr="00B04B5E">
        <w:rPr>
          <w:u w:val="single"/>
        </w:rPr>
        <w:t xml:space="preserve">§ </w:t>
      </w:r>
      <w:r w:rsidR="00982528">
        <w:rPr>
          <w:u w:val="single"/>
        </w:rPr>
        <w:t>21</w:t>
      </w:r>
      <w:r w:rsidRPr="00B04B5E">
        <w:rPr>
          <w:u w:val="single"/>
        </w:rPr>
        <w:t>-</w:t>
      </w:r>
      <w:r w:rsidR="007F5780">
        <w:rPr>
          <w:u w:val="single"/>
        </w:rPr>
        <w:t>1016</w:t>
      </w:r>
      <w:r>
        <w:rPr>
          <w:u w:val="single"/>
        </w:rPr>
        <w:t xml:space="preserve"> </w:t>
      </w:r>
      <w:r w:rsidR="005C1753">
        <w:rPr>
          <w:u w:val="single"/>
        </w:rPr>
        <w:t>Distribution of student transfer rights information</w:t>
      </w:r>
      <w:r w:rsidRPr="003F4C00">
        <w:rPr>
          <w:u w:val="single"/>
        </w:rPr>
        <w:t xml:space="preserve">. </w:t>
      </w:r>
      <w:r w:rsidR="00240D83" w:rsidRPr="00240D83">
        <w:rPr>
          <w:u w:val="single"/>
        </w:rPr>
        <w:t>a. Definitions</w:t>
      </w:r>
      <w:r w:rsidR="004D37DD" w:rsidRPr="004D37DD">
        <w:rPr>
          <w:u w:val="single"/>
        </w:rPr>
        <w:t xml:space="preserve">. </w:t>
      </w:r>
      <w:r w:rsidR="00240D83" w:rsidRPr="00240D83">
        <w:rPr>
          <w:u w:val="single"/>
        </w:rPr>
        <w:t>For purposes of this section, the following terms have the following meanings:</w:t>
      </w:r>
    </w:p>
    <w:p w14:paraId="5C390411" w14:textId="6AECA7B8" w:rsidR="00284304" w:rsidRDefault="00B723F4" w:rsidP="00C31C0E">
      <w:pPr>
        <w:spacing w:line="480" w:lineRule="auto"/>
        <w:jc w:val="both"/>
        <w:rPr>
          <w:u w:val="single"/>
        </w:rPr>
      </w:pPr>
      <w:r>
        <w:rPr>
          <w:u w:val="single"/>
        </w:rPr>
        <w:t>Charter school</w:t>
      </w:r>
      <w:r w:rsidR="00731BF5">
        <w:rPr>
          <w:u w:val="single"/>
        </w:rPr>
        <w:t>.</w:t>
      </w:r>
      <w:r>
        <w:rPr>
          <w:u w:val="single"/>
        </w:rPr>
        <w:t xml:space="preserve"> The term “charter school” means any charter school located in the city of New York, regardless of </w:t>
      </w:r>
      <w:r w:rsidR="007F6433">
        <w:rPr>
          <w:u w:val="single"/>
        </w:rPr>
        <w:t xml:space="preserve">grade level or charter </w:t>
      </w:r>
      <w:r>
        <w:rPr>
          <w:u w:val="single"/>
        </w:rPr>
        <w:t xml:space="preserve">authorizer. </w:t>
      </w:r>
    </w:p>
    <w:p w14:paraId="40B94D18" w14:textId="12251E40" w:rsidR="007F6433" w:rsidRDefault="00284304" w:rsidP="00284304">
      <w:pPr>
        <w:spacing w:line="480" w:lineRule="auto"/>
        <w:jc w:val="both"/>
        <w:rPr>
          <w:u w:val="single"/>
        </w:rPr>
      </w:pPr>
      <w:r>
        <w:rPr>
          <w:u w:val="single"/>
        </w:rPr>
        <w:t>Charter student. The term “charter student” means a student enrolled at a charter school.</w:t>
      </w:r>
    </w:p>
    <w:p w14:paraId="33373671" w14:textId="48BD0498" w:rsidR="009D2B3F" w:rsidRDefault="009D2B3F" w:rsidP="0028430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Designated citywide languages. The term “designated citywide languages” has the same meaning as set forth in </w:t>
      </w:r>
      <w:r w:rsidRPr="00455554">
        <w:rPr>
          <w:u w:val="single"/>
        </w:rPr>
        <w:t>section 23-1101</w:t>
      </w:r>
      <w:r w:rsidR="00A8102E">
        <w:rPr>
          <w:u w:val="single"/>
        </w:rPr>
        <w:t xml:space="preserve">. </w:t>
      </w:r>
    </w:p>
    <w:p w14:paraId="67ADC1A9" w14:textId="0ECE67E9" w:rsidR="00E27606" w:rsidRDefault="00E27606" w:rsidP="0028430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School. The term “school” </w:t>
      </w:r>
      <w:r w:rsidR="004174D9" w:rsidRPr="004174D9">
        <w:rPr>
          <w:u w:val="single"/>
        </w:rPr>
        <w:t>means a</w:t>
      </w:r>
      <w:r w:rsidR="008929D0">
        <w:rPr>
          <w:u w:val="single"/>
        </w:rPr>
        <w:t>ny</w:t>
      </w:r>
      <w:r w:rsidR="004174D9" w:rsidRPr="004174D9">
        <w:rPr>
          <w:u w:val="single"/>
        </w:rPr>
        <w:t xml:space="preserve"> </w:t>
      </w:r>
      <w:r w:rsidR="008929D0">
        <w:rPr>
          <w:u w:val="single"/>
        </w:rPr>
        <w:t xml:space="preserve">public </w:t>
      </w:r>
      <w:r w:rsidR="004174D9" w:rsidRPr="004174D9">
        <w:rPr>
          <w:u w:val="single"/>
        </w:rPr>
        <w:t xml:space="preserve">school </w:t>
      </w:r>
      <w:r w:rsidR="008929D0">
        <w:rPr>
          <w:u w:val="single"/>
        </w:rPr>
        <w:t>located in the</w:t>
      </w:r>
      <w:r w:rsidR="004174D9" w:rsidRPr="004174D9">
        <w:rPr>
          <w:u w:val="single"/>
        </w:rPr>
        <w:t xml:space="preserve"> city of New York</w:t>
      </w:r>
      <w:r w:rsidR="008929D0">
        <w:rPr>
          <w:u w:val="single"/>
        </w:rPr>
        <w:t xml:space="preserve"> t</w:t>
      </w:r>
      <w:r w:rsidR="008929D0" w:rsidRPr="008929D0">
        <w:rPr>
          <w:u w:val="single"/>
        </w:rPr>
        <w:t>hat contains any combination of grades from kindergarten through grade twelve</w:t>
      </w:r>
      <w:r w:rsidR="008929D0">
        <w:rPr>
          <w:u w:val="single"/>
        </w:rPr>
        <w:t xml:space="preserve">, including </w:t>
      </w:r>
      <w:r w:rsidR="004174D9">
        <w:rPr>
          <w:u w:val="single"/>
        </w:rPr>
        <w:t>charter school</w:t>
      </w:r>
      <w:r w:rsidR="008929D0">
        <w:rPr>
          <w:u w:val="single"/>
        </w:rPr>
        <w:t>s</w:t>
      </w:r>
      <w:r w:rsidR="004174D9" w:rsidRPr="004174D9">
        <w:rPr>
          <w:u w:val="single"/>
        </w:rPr>
        <w:t>.</w:t>
      </w:r>
      <w:r w:rsidR="004174D9" w:rsidRPr="004174D9" w:rsidDel="004174D9">
        <w:rPr>
          <w:u w:val="single"/>
        </w:rPr>
        <w:t xml:space="preserve"> </w:t>
      </w:r>
    </w:p>
    <w:p w14:paraId="5843C444" w14:textId="42484C67" w:rsidR="00773B3A" w:rsidRDefault="00773B3A" w:rsidP="00291DB3">
      <w:pPr>
        <w:spacing w:line="480" w:lineRule="auto"/>
        <w:jc w:val="both"/>
        <w:rPr>
          <w:u w:val="single"/>
        </w:rPr>
      </w:pPr>
      <w:r w:rsidRPr="00773B3A">
        <w:rPr>
          <w:u w:val="single"/>
        </w:rPr>
        <w:t xml:space="preserve">Student in temporary housing. The term </w:t>
      </w:r>
      <w:r>
        <w:rPr>
          <w:u w:val="single"/>
        </w:rPr>
        <w:t>“</w:t>
      </w:r>
      <w:r w:rsidRPr="00773B3A">
        <w:rPr>
          <w:u w:val="single"/>
        </w:rPr>
        <w:t>student in temporary housi</w:t>
      </w:r>
      <w:r>
        <w:rPr>
          <w:u w:val="single"/>
        </w:rPr>
        <w:t xml:space="preserve">ng” </w:t>
      </w:r>
      <w:r w:rsidR="008929D0" w:rsidRPr="008929D0">
        <w:rPr>
          <w:u w:val="single"/>
        </w:rPr>
        <w:t xml:space="preserve">means a student who has been identified by the department as a </w:t>
      </w:r>
      <w:r w:rsidR="008929D0">
        <w:rPr>
          <w:u w:val="single"/>
        </w:rPr>
        <w:t>“</w:t>
      </w:r>
      <w:r w:rsidR="008929D0" w:rsidRPr="008929D0">
        <w:rPr>
          <w:u w:val="single"/>
        </w:rPr>
        <w:t>homeless child</w:t>
      </w:r>
      <w:r w:rsidR="008929D0">
        <w:rPr>
          <w:u w:val="single"/>
        </w:rPr>
        <w:t>”</w:t>
      </w:r>
      <w:r w:rsidR="008929D0" w:rsidRPr="008929D0">
        <w:rPr>
          <w:u w:val="single"/>
        </w:rPr>
        <w:t xml:space="preserve"> as such term is defined in section 100.2 of title 8 of the New York codes, rules and regulations, or a successor provision</w:t>
      </w:r>
      <w:r>
        <w:rPr>
          <w:u w:val="single"/>
        </w:rPr>
        <w:t>.</w:t>
      </w:r>
    </w:p>
    <w:p w14:paraId="7ED0DA56" w14:textId="5A68242E" w:rsidR="002759CF" w:rsidRDefault="00284304" w:rsidP="00773B3A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Student with a disability. The term “student with a disability” </w:t>
      </w:r>
      <w:r w:rsidR="0013158B">
        <w:rPr>
          <w:u w:val="single"/>
        </w:rPr>
        <w:t xml:space="preserve">has the same meaning as set forth in section 21-955. </w:t>
      </w:r>
    </w:p>
    <w:p w14:paraId="50DE98A0" w14:textId="71D35388" w:rsidR="009971DF" w:rsidRPr="003345EE" w:rsidRDefault="00240D83" w:rsidP="00455554">
      <w:pPr>
        <w:spacing w:line="480" w:lineRule="auto"/>
        <w:jc w:val="both"/>
        <w:rPr>
          <w:u w:val="single"/>
        </w:rPr>
      </w:pPr>
      <w:r w:rsidRPr="00C31C0E">
        <w:rPr>
          <w:u w:val="single"/>
        </w:rPr>
        <w:t xml:space="preserve">b. </w:t>
      </w:r>
      <w:r w:rsidR="002C6512">
        <w:rPr>
          <w:u w:val="single"/>
        </w:rPr>
        <w:t>Required i</w:t>
      </w:r>
      <w:r w:rsidR="00731BF5">
        <w:rPr>
          <w:u w:val="single"/>
        </w:rPr>
        <w:t>nformation</w:t>
      </w:r>
      <w:r w:rsidR="00203CDD">
        <w:rPr>
          <w:u w:val="single"/>
        </w:rPr>
        <w:t xml:space="preserve">. </w:t>
      </w:r>
      <w:r w:rsidR="00C120C4" w:rsidRPr="00C120C4">
        <w:rPr>
          <w:u w:val="single"/>
        </w:rPr>
        <w:t xml:space="preserve">The department shall </w:t>
      </w:r>
      <w:r w:rsidR="00837B07">
        <w:rPr>
          <w:u w:val="single"/>
        </w:rPr>
        <w:t>maintain on its website</w:t>
      </w:r>
      <w:r w:rsidR="0075743C">
        <w:rPr>
          <w:u w:val="single"/>
        </w:rPr>
        <w:t xml:space="preserve"> a page dedicated to </w:t>
      </w:r>
      <w:r w:rsidR="0087601A">
        <w:rPr>
          <w:u w:val="single"/>
        </w:rPr>
        <w:t xml:space="preserve">informing </w:t>
      </w:r>
      <w:r w:rsidR="0005339A">
        <w:rPr>
          <w:u w:val="single"/>
        </w:rPr>
        <w:t>students</w:t>
      </w:r>
      <w:r w:rsidR="008929D0">
        <w:rPr>
          <w:u w:val="single"/>
        </w:rPr>
        <w:t xml:space="preserve"> </w:t>
      </w:r>
      <w:r w:rsidR="0005339A">
        <w:rPr>
          <w:u w:val="single"/>
        </w:rPr>
        <w:t xml:space="preserve">and </w:t>
      </w:r>
      <w:r w:rsidR="00B34CBC">
        <w:rPr>
          <w:u w:val="single"/>
        </w:rPr>
        <w:t xml:space="preserve">their </w:t>
      </w:r>
      <w:r w:rsidR="008929D0">
        <w:rPr>
          <w:u w:val="single"/>
        </w:rPr>
        <w:t>families</w:t>
      </w:r>
      <w:r w:rsidR="0005339A">
        <w:rPr>
          <w:u w:val="single"/>
        </w:rPr>
        <w:t xml:space="preserve"> about </w:t>
      </w:r>
      <w:r w:rsidR="00B6231A">
        <w:rPr>
          <w:u w:val="single"/>
        </w:rPr>
        <w:t xml:space="preserve">their </w:t>
      </w:r>
      <w:r w:rsidR="005E2367">
        <w:rPr>
          <w:u w:val="single"/>
        </w:rPr>
        <w:t xml:space="preserve">substantive and process </w:t>
      </w:r>
      <w:r w:rsidR="007A2513">
        <w:rPr>
          <w:u w:val="single"/>
        </w:rPr>
        <w:t xml:space="preserve">rights </w:t>
      </w:r>
      <w:r w:rsidR="00B6231A">
        <w:rPr>
          <w:u w:val="single"/>
        </w:rPr>
        <w:t>as they relate</w:t>
      </w:r>
      <w:r w:rsidR="00512CA1">
        <w:rPr>
          <w:u w:val="single"/>
        </w:rPr>
        <w:t xml:space="preserve"> to </w:t>
      </w:r>
      <w:r w:rsidR="002C2455">
        <w:rPr>
          <w:u w:val="single"/>
        </w:rPr>
        <w:t>transferring schools</w:t>
      </w:r>
      <w:r w:rsidR="006040A8">
        <w:rPr>
          <w:u w:val="single"/>
        </w:rPr>
        <w:t xml:space="preserve">. </w:t>
      </w:r>
      <w:r w:rsidR="002E734A">
        <w:rPr>
          <w:u w:val="single"/>
        </w:rPr>
        <w:t>Such webpage shall contain a</w:t>
      </w:r>
      <w:r w:rsidR="00B32DCB" w:rsidRPr="00F61351">
        <w:rPr>
          <w:u w:val="single"/>
        </w:rPr>
        <w:t xml:space="preserve"> statement that </w:t>
      </w:r>
      <w:r w:rsidR="00B32DCB">
        <w:rPr>
          <w:u w:val="single"/>
        </w:rPr>
        <w:t>each</w:t>
      </w:r>
      <w:r w:rsidR="00B32DCB" w:rsidRPr="00F61351">
        <w:rPr>
          <w:u w:val="single"/>
        </w:rPr>
        <w:t xml:space="preserve"> student </w:t>
      </w:r>
      <w:r w:rsidR="005E2367">
        <w:rPr>
          <w:u w:val="single"/>
        </w:rPr>
        <w:t>may</w:t>
      </w:r>
      <w:r w:rsidR="00B32DCB" w:rsidRPr="00F61351">
        <w:rPr>
          <w:u w:val="single"/>
        </w:rPr>
        <w:t xml:space="preserve"> remain enrolled at </w:t>
      </w:r>
      <w:r w:rsidR="00B32DCB">
        <w:rPr>
          <w:u w:val="single"/>
        </w:rPr>
        <w:t xml:space="preserve">their </w:t>
      </w:r>
      <w:r w:rsidR="00B32DCB" w:rsidRPr="00F61351">
        <w:rPr>
          <w:u w:val="single"/>
        </w:rPr>
        <w:t xml:space="preserve">school unless </w:t>
      </w:r>
      <w:r w:rsidR="00B32DCB">
        <w:rPr>
          <w:u w:val="single"/>
        </w:rPr>
        <w:t xml:space="preserve">the </w:t>
      </w:r>
      <w:r w:rsidR="005F7F53">
        <w:rPr>
          <w:u w:val="single"/>
        </w:rPr>
        <w:t xml:space="preserve">department or relevant </w:t>
      </w:r>
      <w:r w:rsidR="00B32DCB">
        <w:rPr>
          <w:u w:val="single"/>
        </w:rPr>
        <w:t xml:space="preserve">charter school follows </w:t>
      </w:r>
      <w:r w:rsidR="00B32DCB" w:rsidRPr="00F61351">
        <w:rPr>
          <w:u w:val="single"/>
        </w:rPr>
        <w:t xml:space="preserve">a lawful </w:t>
      </w:r>
      <w:r w:rsidR="00B32DCB">
        <w:rPr>
          <w:u w:val="single"/>
        </w:rPr>
        <w:t>process to remove the student</w:t>
      </w:r>
      <w:r w:rsidR="005F7F53">
        <w:rPr>
          <w:u w:val="single"/>
        </w:rPr>
        <w:t>,</w:t>
      </w:r>
      <w:r w:rsidR="000239B5">
        <w:rPr>
          <w:u w:val="single"/>
        </w:rPr>
        <w:t xml:space="preserve"> and</w:t>
      </w:r>
      <w:r w:rsidR="00B32DCB">
        <w:rPr>
          <w:u w:val="single"/>
        </w:rPr>
        <w:t xml:space="preserve"> </w:t>
      </w:r>
      <w:r w:rsidR="00BF025B">
        <w:rPr>
          <w:u w:val="single"/>
        </w:rPr>
        <w:t xml:space="preserve">shall </w:t>
      </w:r>
      <w:r w:rsidR="005054F6">
        <w:rPr>
          <w:u w:val="single"/>
        </w:rPr>
        <w:t xml:space="preserve">provide </w:t>
      </w:r>
      <w:r w:rsidR="00B32DCB">
        <w:rPr>
          <w:u w:val="single"/>
        </w:rPr>
        <w:t xml:space="preserve">information </w:t>
      </w:r>
      <w:r w:rsidR="0030540A">
        <w:rPr>
          <w:u w:val="single"/>
        </w:rPr>
        <w:t>regarding</w:t>
      </w:r>
      <w:r w:rsidR="00B32DCB">
        <w:rPr>
          <w:u w:val="single"/>
        </w:rPr>
        <w:t xml:space="preserve"> </w:t>
      </w:r>
      <w:r w:rsidR="000239B5">
        <w:rPr>
          <w:u w:val="single"/>
        </w:rPr>
        <w:t xml:space="preserve">such lawful process. Such information shall include information about </w:t>
      </w:r>
      <w:r w:rsidR="001778FD">
        <w:rPr>
          <w:u w:val="single"/>
        </w:rPr>
        <w:t xml:space="preserve">transfer-related </w:t>
      </w:r>
      <w:r w:rsidR="005E2367">
        <w:rPr>
          <w:u w:val="single"/>
        </w:rPr>
        <w:t xml:space="preserve">substantive and process rights available </w:t>
      </w:r>
      <w:r w:rsidR="00F85595">
        <w:rPr>
          <w:u w:val="single"/>
        </w:rPr>
        <w:t xml:space="preserve">to </w:t>
      </w:r>
      <w:r w:rsidR="001778FD">
        <w:rPr>
          <w:u w:val="single"/>
        </w:rPr>
        <w:t>students in general and to charter students specifically</w:t>
      </w:r>
      <w:r w:rsidR="005E2367">
        <w:rPr>
          <w:u w:val="single"/>
        </w:rPr>
        <w:t xml:space="preserve"> </w:t>
      </w:r>
      <w:r w:rsidR="00C16B51">
        <w:rPr>
          <w:u w:val="single"/>
        </w:rPr>
        <w:t>including</w:t>
      </w:r>
      <w:r w:rsidR="001778FD">
        <w:rPr>
          <w:u w:val="single"/>
        </w:rPr>
        <w:t>,</w:t>
      </w:r>
      <w:r w:rsidR="00C16B51">
        <w:rPr>
          <w:u w:val="single"/>
        </w:rPr>
        <w:t xml:space="preserve"> </w:t>
      </w:r>
      <w:r w:rsidR="005E2367">
        <w:rPr>
          <w:u w:val="single"/>
        </w:rPr>
        <w:t>as applicable</w:t>
      </w:r>
      <w:r w:rsidR="00431D4B">
        <w:rPr>
          <w:u w:val="single"/>
        </w:rPr>
        <w:t>:</w:t>
      </w:r>
    </w:p>
    <w:p w14:paraId="1569B175" w14:textId="3A02C5A9" w:rsidR="0047409F" w:rsidRPr="0010070F" w:rsidRDefault="00387901" w:rsidP="0010070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BF6391" w:rsidRPr="0010070F">
        <w:rPr>
          <w:u w:val="single"/>
        </w:rPr>
        <w:t>A</w:t>
      </w:r>
      <w:r w:rsidR="00962F06" w:rsidRPr="0010070F">
        <w:rPr>
          <w:u w:val="single"/>
        </w:rPr>
        <w:t>n explanation of students’</w:t>
      </w:r>
      <w:r w:rsidR="005F7F53">
        <w:rPr>
          <w:u w:val="single"/>
        </w:rPr>
        <w:t xml:space="preserve"> </w:t>
      </w:r>
      <w:r w:rsidR="005E2367">
        <w:rPr>
          <w:u w:val="single"/>
        </w:rPr>
        <w:t>ability to</w:t>
      </w:r>
      <w:r w:rsidR="007944B9" w:rsidRPr="0010070F">
        <w:rPr>
          <w:u w:val="single"/>
        </w:rPr>
        <w:t xml:space="preserve"> receive</w:t>
      </w:r>
      <w:r w:rsidR="009C5489">
        <w:rPr>
          <w:u w:val="single"/>
        </w:rPr>
        <w:t xml:space="preserve"> information including relevant disciplinary policies, student files and any notice of allegations;</w:t>
      </w:r>
    </w:p>
    <w:p w14:paraId="586D7D0D" w14:textId="6754D9B7" w:rsidR="00FE3803" w:rsidRPr="0010070F" w:rsidRDefault="008929D0" w:rsidP="0010070F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387901">
        <w:rPr>
          <w:u w:val="single"/>
        </w:rPr>
        <w:t xml:space="preserve">. </w:t>
      </w:r>
      <w:r w:rsidR="00FE3803" w:rsidRPr="0010070F">
        <w:rPr>
          <w:u w:val="single"/>
        </w:rPr>
        <w:t xml:space="preserve">An explanation </w:t>
      </w:r>
      <w:r w:rsidR="00FC2666" w:rsidRPr="0010070F">
        <w:rPr>
          <w:u w:val="single"/>
        </w:rPr>
        <w:t>of</w:t>
      </w:r>
      <w:r w:rsidR="00FE3803" w:rsidRPr="0010070F">
        <w:rPr>
          <w:u w:val="single"/>
        </w:rPr>
        <w:t xml:space="preserve"> </w:t>
      </w:r>
      <w:r w:rsidR="009C5489">
        <w:rPr>
          <w:u w:val="single"/>
        </w:rPr>
        <w:t xml:space="preserve">students’ </w:t>
      </w:r>
      <w:r w:rsidR="00FC2666" w:rsidRPr="0010070F">
        <w:rPr>
          <w:u w:val="single"/>
        </w:rPr>
        <w:t>right to be free from undue</w:t>
      </w:r>
      <w:r w:rsidR="00FE3803" w:rsidRPr="0010070F">
        <w:rPr>
          <w:u w:val="single"/>
        </w:rPr>
        <w:t xml:space="preserve"> pressure, intimidat</w:t>
      </w:r>
      <w:r w:rsidR="00FC2666" w:rsidRPr="0010070F">
        <w:rPr>
          <w:u w:val="single"/>
        </w:rPr>
        <w:t>ion</w:t>
      </w:r>
      <w:r w:rsidR="009C69AD">
        <w:rPr>
          <w:u w:val="single"/>
        </w:rPr>
        <w:t>,</w:t>
      </w:r>
      <w:r w:rsidR="00FE3803" w:rsidRPr="0010070F">
        <w:rPr>
          <w:u w:val="single"/>
        </w:rPr>
        <w:t xml:space="preserve"> or </w:t>
      </w:r>
      <w:r w:rsidR="00FC2666" w:rsidRPr="0010070F">
        <w:rPr>
          <w:u w:val="single"/>
        </w:rPr>
        <w:t>coercion</w:t>
      </w:r>
      <w:r w:rsidR="00FE3803" w:rsidRPr="0010070F">
        <w:rPr>
          <w:u w:val="single"/>
        </w:rPr>
        <w:t xml:space="preserve"> </w:t>
      </w:r>
      <w:r w:rsidR="00FC2666" w:rsidRPr="0010070F">
        <w:rPr>
          <w:u w:val="single"/>
        </w:rPr>
        <w:t xml:space="preserve">by their </w:t>
      </w:r>
      <w:r w:rsidR="009C5489">
        <w:rPr>
          <w:u w:val="single"/>
        </w:rPr>
        <w:t xml:space="preserve">school </w:t>
      </w:r>
      <w:r w:rsidR="004E60B6" w:rsidRPr="0010070F">
        <w:rPr>
          <w:u w:val="single"/>
        </w:rPr>
        <w:t>into transferring</w:t>
      </w:r>
      <w:r w:rsidR="00291DB3" w:rsidRPr="0010070F">
        <w:rPr>
          <w:u w:val="single"/>
        </w:rPr>
        <w:t xml:space="preserve"> or otherwise withdrawing from the </w:t>
      </w:r>
      <w:r w:rsidR="009C5489">
        <w:rPr>
          <w:u w:val="single"/>
        </w:rPr>
        <w:t>school</w:t>
      </w:r>
      <w:r w:rsidR="004E60B6" w:rsidRPr="0010070F">
        <w:rPr>
          <w:u w:val="single"/>
        </w:rPr>
        <w:t xml:space="preserve">, including examples of </w:t>
      </w:r>
      <w:r w:rsidR="00B30F46" w:rsidRPr="0010070F">
        <w:rPr>
          <w:u w:val="single"/>
        </w:rPr>
        <w:t xml:space="preserve">such </w:t>
      </w:r>
      <w:r w:rsidR="00DC65F7" w:rsidRPr="0010070F">
        <w:rPr>
          <w:u w:val="single"/>
        </w:rPr>
        <w:t xml:space="preserve">improper </w:t>
      </w:r>
      <w:r w:rsidR="002F50C2" w:rsidRPr="0010070F">
        <w:rPr>
          <w:u w:val="single"/>
        </w:rPr>
        <w:t>conduct</w:t>
      </w:r>
      <w:r w:rsidR="004E60B6" w:rsidRPr="0010070F">
        <w:rPr>
          <w:u w:val="single"/>
        </w:rPr>
        <w:t>;</w:t>
      </w:r>
    </w:p>
    <w:p w14:paraId="7B33F641" w14:textId="435B616F" w:rsidR="004E60B6" w:rsidRPr="0010070F" w:rsidRDefault="008929D0" w:rsidP="0010070F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387901">
        <w:rPr>
          <w:u w:val="single"/>
        </w:rPr>
        <w:t xml:space="preserve">. </w:t>
      </w:r>
      <w:r w:rsidR="00DB03A1" w:rsidRPr="0010070F">
        <w:rPr>
          <w:u w:val="single"/>
        </w:rPr>
        <w:t>An explanation of</w:t>
      </w:r>
      <w:r w:rsidR="0053191C" w:rsidRPr="0010070F">
        <w:rPr>
          <w:u w:val="single"/>
        </w:rPr>
        <w:t xml:space="preserve"> </w:t>
      </w:r>
      <w:r w:rsidR="009C5489">
        <w:rPr>
          <w:u w:val="single"/>
        </w:rPr>
        <w:t>any specific substantive and process rights available to</w:t>
      </w:r>
      <w:r w:rsidR="009C5489" w:rsidRPr="0010070F">
        <w:rPr>
          <w:u w:val="single"/>
        </w:rPr>
        <w:t xml:space="preserve"> </w:t>
      </w:r>
      <w:r w:rsidR="006E2D32">
        <w:rPr>
          <w:u w:val="single"/>
        </w:rPr>
        <w:t xml:space="preserve">students </w:t>
      </w:r>
      <w:r w:rsidR="0053191C" w:rsidRPr="0010070F">
        <w:rPr>
          <w:u w:val="single"/>
        </w:rPr>
        <w:t>with disabilities</w:t>
      </w:r>
      <w:r w:rsidR="006F5C13" w:rsidRPr="0010070F">
        <w:rPr>
          <w:u w:val="single"/>
        </w:rPr>
        <w:t>;</w:t>
      </w:r>
    </w:p>
    <w:p w14:paraId="30AC38A2" w14:textId="76C10EBF" w:rsidR="006F5C13" w:rsidRPr="0010070F" w:rsidRDefault="008929D0" w:rsidP="0010070F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387901">
        <w:rPr>
          <w:u w:val="single"/>
        </w:rPr>
        <w:t xml:space="preserve">. </w:t>
      </w:r>
      <w:r w:rsidR="00EB0B0B" w:rsidRPr="0010070F">
        <w:rPr>
          <w:u w:val="single"/>
        </w:rPr>
        <w:t xml:space="preserve">An explanation of any language access </w:t>
      </w:r>
      <w:r w:rsidR="005E2367">
        <w:rPr>
          <w:u w:val="single"/>
        </w:rPr>
        <w:t>accommodations</w:t>
      </w:r>
      <w:r w:rsidR="005E2367" w:rsidRPr="0010070F">
        <w:rPr>
          <w:u w:val="single"/>
        </w:rPr>
        <w:t xml:space="preserve"> </w:t>
      </w:r>
      <w:r w:rsidR="005E2367">
        <w:rPr>
          <w:u w:val="single"/>
        </w:rPr>
        <w:t>available</w:t>
      </w:r>
      <w:r w:rsidR="005E2367" w:rsidRPr="0010070F">
        <w:rPr>
          <w:u w:val="single"/>
        </w:rPr>
        <w:t xml:space="preserve"> </w:t>
      </w:r>
      <w:r w:rsidR="00EB0B0B" w:rsidRPr="0010070F">
        <w:rPr>
          <w:u w:val="single"/>
        </w:rPr>
        <w:t xml:space="preserve">to </w:t>
      </w:r>
      <w:r w:rsidR="009C5489">
        <w:rPr>
          <w:u w:val="single"/>
        </w:rPr>
        <w:t>students</w:t>
      </w:r>
      <w:r w:rsidR="009D2C29" w:rsidRPr="0010070F">
        <w:rPr>
          <w:u w:val="single"/>
        </w:rPr>
        <w:t>;</w:t>
      </w:r>
    </w:p>
    <w:p w14:paraId="69B38EE6" w14:textId="0C3968CC" w:rsidR="00BC623C" w:rsidRPr="0010070F" w:rsidRDefault="008929D0" w:rsidP="0010070F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387901">
        <w:rPr>
          <w:u w:val="single"/>
        </w:rPr>
        <w:t xml:space="preserve">. </w:t>
      </w:r>
      <w:r w:rsidR="00BC623C" w:rsidRPr="0010070F">
        <w:rPr>
          <w:u w:val="single"/>
        </w:rPr>
        <w:t xml:space="preserve">An explanation of </w:t>
      </w:r>
      <w:r w:rsidR="009C5489">
        <w:rPr>
          <w:u w:val="single"/>
        </w:rPr>
        <w:t xml:space="preserve">students’ </w:t>
      </w:r>
      <w:r w:rsidR="001C51F4" w:rsidRPr="0010070F">
        <w:rPr>
          <w:u w:val="single"/>
        </w:rPr>
        <w:t>right</w:t>
      </w:r>
      <w:r w:rsidR="00DE61B1" w:rsidRPr="0010070F">
        <w:rPr>
          <w:u w:val="single"/>
        </w:rPr>
        <w:t xml:space="preserve"> to be </w:t>
      </w:r>
      <w:r w:rsidR="006E2D32">
        <w:rPr>
          <w:u w:val="single"/>
        </w:rPr>
        <w:t xml:space="preserve">free from </w:t>
      </w:r>
      <w:r>
        <w:rPr>
          <w:u w:val="single"/>
        </w:rPr>
        <w:t xml:space="preserve">enrollment-related </w:t>
      </w:r>
      <w:r w:rsidR="003B6520" w:rsidRPr="0010070F">
        <w:rPr>
          <w:u w:val="single"/>
        </w:rPr>
        <w:t>discriminat</w:t>
      </w:r>
      <w:r w:rsidR="006E2D32">
        <w:rPr>
          <w:u w:val="single"/>
        </w:rPr>
        <w:t>ion</w:t>
      </w:r>
      <w:r w:rsidR="003B6520" w:rsidRPr="0010070F">
        <w:rPr>
          <w:u w:val="single"/>
        </w:rPr>
        <w:t xml:space="preserve"> </w:t>
      </w:r>
      <w:r w:rsidR="00FC2666" w:rsidRPr="0010070F">
        <w:rPr>
          <w:u w:val="single"/>
        </w:rPr>
        <w:t xml:space="preserve">by their </w:t>
      </w:r>
      <w:r w:rsidR="006E2D32">
        <w:rPr>
          <w:u w:val="single"/>
        </w:rPr>
        <w:t xml:space="preserve">school </w:t>
      </w:r>
      <w:r w:rsidR="003B6520" w:rsidRPr="0010070F">
        <w:rPr>
          <w:u w:val="single"/>
        </w:rPr>
        <w:t xml:space="preserve">based on </w:t>
      </w:r>
      <w:r w:rsidR="00137F74" w:rsidRPr="0010070F">
        <w:rPr>
          <w:u w:val="single"/>
        </w:rPr>
        <w:t>homelessness</w:t>
      </w:r>
      <w:r w:rsidR="004F2B80" w:rsidRPr="0010070F">
        <w:rPr>
          <w:u w:val="single"/>
        </w:rPr>
        <w:t xml:space="preserve">; </w:t>
      </w:r>
    </w:p>
    <w:p w14:paraId="2DFF3152" w14:textId="62421B09" w:rsidR="009B1D45" w:rsidRDefault="008929D0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387901">
        <w:rPr>
          <w:u w:val="single"/>
        </w:rPr>
        <w:t xml:space="preserve">. </w:t>
      </w:r>
      <w:r w:rsidR="006B761C" w:rsidRPr="0010070F">
        <w:rPr>
          <w:u w:val="single"/>
        </w:rPr>
        <w:t>An explanation of</w:t>
      </w:r>
      <w:r w:rsidR="009C5489">
        <w:rPr>
          <w:u w:val="single"/>
        </w:rPr>
        <w:t xml:space="preserve"> </w:t>
      </w:r>
      <w:r w:rsidR="006E2D32">
        <w:rPr>
          <w:u w:val="single"/>
        </w:rPr>
        <w:t>students’</w:t>
      </w:r>
      <w:r w:rsidR="009C5489">
        <w:rPr>
          <w:u w:val="single"/>
        </w:rPr>
        <w:t xml:space="preserve"> </w:t>
      </w:r>
      <w:r w:rsidR="006B761C" w:rsidRPr="0010070F">
        <w:rPr>
          <w:u w:val="single"/>
        </w:rPr>
        <w:t>right to be free from retaliation</w:t>
      </w:r>
      <w:r w:rsidR="00535EF7" w:rsidRPr="0010070F">
        <w:rPr>
          <w:u w:val="single"/>
        </w:rPr>
        <w:t xml:space="preserve"> </w:t>
      </w:r>
      <w:r w:rsidR="00BC23EB" w:rsidRPr="0010070F">
        <w:rPr>
          <w:u w:val="single"/>
        </w:rPr>
        <w:t xml:space="preserve">for </w:t>
      </w:r>
      <w:r w:rsidR="00535EF7" w:rsidRPr="0010070F">
        <w:rPr>
          <w:u w:val="single"/>
        </w:rPr>
        <w:t>exercis</w:t>
      </w:r>
      <w:r w:rsidR="00BC23EB" w:rsidRPr="0010070F">
        <w:rPr>
          <w:u w:val="single"/>
        </w:rPr>
        <w:t>ing</w:t>
      </w:r>
      <w:r w:rsidR="00535EF7" w:rsidRPr="0010070F">
        <w:rPr>
          <w:u w:val="single"/>
        </w:rPr>
        <w:t xml:space="preserve"> their rights</w:t>
      </w:r>
      <w:r w:rsidR="009B1D45">
        <w:rPr>
          <w:u w:val="single"/>
        </w:rPr>
        <w:t>; and</w:t>
      </w:r>
    </w:p>
    <w:p w14:paraId="6782A89D" w14:textId="23D85B63" w:rsidR="006B761C" w:rsidRDefault="008929D0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7</w:t>
      </w:r>
      <w:r w:rsidR="009B1D45">
        <w:rPr>
          <w:u w:val="single"/>
        </w:rPr>
        <w:t>. A</w:t>
      </w:r>
      <w:r w:rsidR="009B1D45" w:rsidRPr="00F61351">
        <w:rPr>
          <w:u w:val="single"/>
        </w:rPr>
        <w:t xml:space="preserve">n explanation of how </w:t>
      </w:r>
      <w:r w:rsidR="009C5489">
        <w:rPr>
          <w:u w:val="single"/>
        </w:rPr>
        <w:t xml:space="preserve">students </w:t>
      </w:r>
      <w:r w:rsidR="009B1D45" w:rsidRPr="00F61351">
        <w:rPr>
          <w:u w:val="single"/>
        </w:rPr>
        <w:t xml:space="preserve">may file complaints about their </w:t>
      </w:r>
      <w:r w:rsidR="006E2D32">
        <w:rPr>
          <w:u w:val="single"/>
        </w:rPr>
        <w:t xml:space="preserve">school or </w:t>
      </w:r>
      <w:r w:rsidR="009B1D45" w:rsidRPr="00F61351">
        <w:rPr>
          <w:u w:val="single"/>
        </w:rPr>
        <w:t>charter school to relevant oversight authorities</w:t>
      </w:r>
      <w:r w:rsidR="009B1D45">
        <w:rPr>
          <w:u w:val="single"/>
        </w:rPr>
        <w:t xml:space="preserve"> such as</w:t>
      </w:r>
      <w:r w:rsidR="009B1D45" w:rsidRPr="00F61351">
        <w:rPr>
          <w:u w:val="single"/>
        </w:rPr>
        <w:t xml:space="preserve"> the U.S. Department of Education’s Office for Civil Rights</w:t>
      </w:r>
      <w:r w:rsidR="009B1D45">
        <w:rPr>
          <w:u w:val="single"/>
        </w:rPr>
        <w:t xml:space="preserve"> and, as applicable to charter students, </w:t>
      </w:r>
      <w:r w:rsidR="009B1D45" w:rsidRPr="00F61351">
        <w:rPr>
          <w:u w:val="single"/>
        </w:rPr>
        <w:t>to their charter school’s authorizer</w:t>
      </w:r>
      <w:r w:rsidR="009B1D45">
        <w:rPr>
          <w:u w:val="single"/>
        </w:rPr>
        <w:t>.</w:t>
      </w:r>
    </w:p>
    <w:p w14:paraId="1DCDA700" w14:textId="7A6CE560" w:rsidR="009B1D45" w:rsidRPr="0010070F" w:rsidRDefault="009B1D45" w:rsidP="0010070F">
      <w:pPr>
        <w:spacing w:line="480" w:lineRule="auto"/>
        <w:jc w:val="both"/>
        <w:rPr>
          <w:u w:val="single"/>
        </w:rPr>
      </w:pPr>
      <w:r>
        <w:rPr>
          <w:u w:val="single"/>
        </w:rPr>
        <w:t>c. Other required information. Such web</w:t>
      </w:r>
      <w:r w:rsidR="00B27B90">
        <w:rPr>
          <w:u w:val="single"/>
        </w:rPr>
        <w:t>page</w:t>
      </w:r>
      <w:r>
        <w:rPr>
          <w:u w:val="single"/>
        </w:rPr>
        <w:t xml:space="preserve"> shall also provide: </w:t>
      </w:r>
    </w:p>
    <w:p w14:paraId="50226FD3" w14:textId="53A82961" w:rsidR="009D2C29" w:rsidRPr="0010070F" w:rsidRDefault="00387901" w:rsidP="0010070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6B761C" w:rsidRPr="0010070F">
        <w:rPr>
          <w:u w:val="single"/>
        </w:rPr>
        <w:t xml:space="preserve">A checklist for students and </w:t>
      </w:r>
      <w:r w:rsidR="00B60961" w:rsidRPr="0010070F">
        <w:rPr>
          <w:u w:val="single"/>
        </w:rPr>
        <w:t>their families</w:t>
      </w:r>
      <w:r w:rsidR="006B761C" w:rsidRPr="0010070F">
        <w:rPr>
          <w:u w:val="single"/>
        </w:rPr>
        <w:t xml:space="preserve"> that describes best practices </w:t>
      </w:r>
      <w:r w:rsidR="00991DFB" w:rsidRPr="0010070F">
        <w:rPr>
          <w:u w:val="single"/>
        </w:rPr>
        <w:t xml:space="preserve">for </w:t>
      </w:r>
      <w:r w:rsidR="00C42083" w:rsidRPr="0010070F">
        <w:rPr>
          <w:u w:val="single"/>
        </w:rPr>
        <w:t>contesting a</w:t>
      </w:r>
      <w:r w:rsidR="00B723F4" w:rsidRPr="0010070F">
        <w:rPr>
          <w:u w:val="single"/>
        </w:rPr>
        <w:t xml:space="preserve"> school </w:t>
      </w:r>
      <w:r w:rsidR="004174D9">
        <w:rPr>
          <w:u w:val="single"/>
        </w:rPr>
        <w:t xml:space="preserve">transfer or enrollment </w:t>
      </w:r>
      <w:r w:rsidR="00B723F4" w:rsidRPr="0010070F">
        <w:rPr>
          <w:u w:val="single"/>
        </w:rPr>
        <w:t>decision</w:t>
      </w:r>
      <w:r w:rsidR="004B6BBD" w:rsidRPr="0010070F">
        <w:rPr>
          <w:u w:val="single"/>
        </w:rPr>
        <w:t>; and</w:t>
      </w:r>
      <w:r w:rsidR="00B723F4" w:rsidRPr="0010070F">
        <w:rPr>
          <w:u w:val="single"/>
        </w:rPr>
        <w:t xml:space="preserve"> </w:t>
      </w:r>
    </w:p>
    <w:p w14:paraId="02608AA0" w14:textId="421AB43D" w:rsidR="00B60961" w:rsidRDefault="009B1D45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387901">
        <w:rPr>
          <w:u w:val="single"/>
        </w:rPr>
        <w:t xml:space="preserve">. </w:t>
      </w:r>
      <w:r w:rsidR="00B60961" w:rsidRPr="0010070F">
        <w:rPr>
          <w:u w:val="single"/>
        </w:rPr>
        <w:t xml:space="preserve">A list of community-based organizations that provide </w:t>
      </w:r>
      <w:r w:rsidR="00027B66" w:rsidRPr="0010070F">
        <w:rPr>
          <w:u w:val="single"/>
        </w:rPr>
        <w:t xml:space="preserve">legal </w:t>
      </w:r>
      <w:r w:rsidR="00852098" w:rsidRPr="0010070F">
        <w:rPr>
          <w:u w:val="single"/>
        </w:rPr>
        <w:t xml:space="preserve">services to </w:t>
      </w:r>
      <w:r w:rsidR="004174D9">
        <w:rPr>
          <w:u w:val="single"/>
        </w:rPr>
        <w:t>students</w:t>
      </w:r>
      <w:r w:rsidR="00027B66" w:rsidRPr="0010070F">
        <w:rPr>
          <w:u w:val="single"/>
        </w:rPr>
        <w:t xml:space="preserve">. </w:t>
      </w:r>
    </w:p>
    <w:p w14:paraId="78846A1E" w14:textId="15815D82" w:rsidR="00027B66" w:rsidRPr="003345EE" w:rsidRDefault="009B1D45" w:rsidP="003B21FD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027B66">
        <w:rPr>
          <w:u w:val="single"/>
        </w:rPr>
        <w:t xml:space="preserve">. </w:t>
      </w:r>
      <w:r w:rsidR="00781F90">
        <w:rPr>
          <w:u w:val="single"/>
        </w:rPr>
        <w:t>Additional a</w:t>
      </w:r>
      <w:r w:rsidR="00F11AFE">
        <w:rPr>
          <w:u w:val="single"/>
        </w:rPr>
        <w:t xml:space="preserve">vailability. </w:t>
      </w:r>
      <w:r w:rsidR="00DA4BE0" w:rsidRPr="00DA4BE0">
        <w:rPr>
          <w:u w:val="single"/>
        </w:rPr>
        <w:t xml:space="preserve">The department shall make the information </w:t>
      </w:r>
      <w:r w:rsidR="003D6484">
        <w:rPr>
          <w:u w:val="single"/>
        </w:rPr>
        <w:t xml:space="preserve">described in </w:t>
      </w:r>
      <w:r w:rsidR="001C6DD7" w:rsidRPr="00DA4BE0">
        <w:rPr>
          <w:u w:val="single"/>
        </w:rPr>
        <w:t>subdivision</w:t>
      </w:r>
      <w:r w:rsidR="00AB521E">
        <w:rPr>
          <w:u w:val="single"/>
        </w:rPr>
        <w:t>s</w:t>
      </w:r>
      <w:r w:rsidR="001C6DD7" w:rsidRPr="00DA4BE0">
        <w:rPr>
          <w:u w:val="single"/>
        </w:rPr>
        <w:t xml:space="preserve"> b </w:t>
      </w:r>
      <w:r w:rsidR="00AB521E">
        <w:rPr>
          <w:u w:val="single"/>
        </w:rPr>
        <w:t xml:space="preserve">and c </w:t>
      </w:r>
      <w:r w:rsidR="001C6DD7" w:rsidRPr="00DA4BE0">
        <w:rPr>
          <w:u w:val="single"/>
        </w:rPr>
        <w:t xml:space="preserve">of this section </w:t>
      </w:r>
      <w:r w:rsidR="003D6484">
        <w:rPr>
          <w:u w:val="single"/>
        </w:rPr>
        <w:t xml:space="preserve">available </w:t>
      </w:r>
      <w:r w:rsidR="00455554" w:rsidRPr="00455554">
        <w:rPr>
          <w:u w:val="single"/>
        </w:rPr>
        <w:t xml:space="preserve">in English and in </w:t>
      </w:r>
      <w:r w:rsidR="006C6CFA">
        <w:rPr>
          <w:u w:val="single"/>
        </w:rPr>
        <w:t xml:space="preserve">at least </w:t>
      </w:r>
      <w:r w:rsidR="00455554" w:rsidRPr="00455554">
        <w:rPr>
          <w:u w:val="single"/>
        </w:rPr>
        <w:t>each of the designated citywide languages</w:t>
      </w:r>
      <w:r w:rsidR="00152D7B">
        <w:rPr>
          <w:u w:val="single"/>
        </w:rPr>
        <w:t>.</w:t>
      </w:r>
      <w:r w:rsidR="00F11AFE">
        <w:rPr>
          <w:u w:val="single"/>
        </w:rPr>
        <w:t xml:space="preserve"> The department shall also </w:t>
      </w:r>
      <w:r w:rsidR="006E1F74">
        <w:rPr>
          <w:u w:val="single"/>
        </w:rPr>
        <w:t xml:space="preserve">make such information available </w:t>
      </w:r>
      <w:r w:rsidR="00DD0593">
        <w:rPr>
          <w:u w:val="single"/>
        </w:rPr>
        <w:t xml:space="preserve">in </w:t>
      </w:r>
      <w:r w:rsidR="00AA7D00">
        <w:rPr>
          <w:u w:val="single"/>
        </w:rPr>
        <w:t xml:space="preserve">hard copy at </w:t>
      </w:r>
      <w:r w:rsidR="00114970">
        <w:rPr>
          <w:u w:val="single"/>
        </w:rPr>
        <w:t>family welcome centers</w:t>
      </w:r>
      <w:r w:rsidR="000D4CD5">
        <w:rPr>
          <w:u w:val="single"/>
        </w:rPr>
        <w:t xml:space="preserve">, and </w:t>
      </w:r>
      <w:r w:rsidR="00114970">
        <w:rPr>
          <w:u w:val="single"/>
        </w:rPr>
        <w:t xml:space="preserve">in either </w:t>
      </w:r>
      <w:r w:rsidR="00DD0593">
        <w:rPr>
          <w:u w:val="single"/>
        </w:rPr>
        <w:t xml:space="preserve">digital </w:t>
      </w:r>
      <w:r w:rsidR="00114970">
        <w:rPr>
          <w:u w:val="single"/>
        </w:rPr>
        <w:t>or</w:t>
      </w:r>
      <w:r w:rsidR="00DD0593">
        <w:rPr>
          <w:u w:val="single"/>
        </w:rPr>
        <w:t xml:space="preserve"> hard copy</w:t>
      </w:r>
      <w:r w:rsidR="006239AB">
        <w:rPr>
          <w:u w:val="single"/>
        </w:rPr>
        <w:t xml:space="preserve"> upon request</w:t>
      </w:r>
      <w:r w:rsidR="00DD0593">
        <w:rPr>
          <w:u w:val="single"/>
        </w:rPr>
        <w:t xml:space="preserve"> </w:t>
      </w:r>
      <w:r w:rsidR="000625D2" w:rsidRPr="000625D2">
        <w:rPr>
          <w:u w:val="single"/>
        </w:rPr>
        <w:t>to council members, borough presidents, community boards, community education councils, parent associations</w:t>
      </w:r>
      <w:r w:rsidR="001C6DD7">
        <w:rPr>
          <w:u w:val="single"/>
        </w:rPr>
        <w:t xml:space="preserve">, </w:t>
      </w:r>
      <w:r w:rsidR="000625D2" w:rsidRPr="000625D2">
        <w:rPr>
          <w:u w:val="single"/>
        </w:rPr>
        <w:t>parent teacher associations</w:t>
      </w:r>
      <w:r w:rsidR="004B4922">
        <w:rPr>
          <w:u w:val="single"/>
        </w:rPr>
        <w:t xml:space="preserve">, </w:t>
      </w:r>
      <w:r w:rsidR="00AA7D00">
        <w:rPr>
          <w:u w:val="single"/>
        </w:rPr>
        <w:t>community</w:t>
      </w:r>
      <w:r w:rsidR="00BC623C">
        <w:rPr>
          <w:u w:val="single"/>
        </w:rPr>
        <w:t>-</w:t>
      </w:r>
      <w:r w:rsidR="00AA7D00">
        <w:rPr>
          <w:u w:val="single"/>
        </w:rPr>
        <w:t>based organizations</w:t>
      </w:r>
      <w:r w:rsidR="008656DB">
        <w:rPr>
          <w:u w:val="single"/>
        </w:rPr>
        <w:t xml:space="preserve">, </w:t>
      </w:r>
      <w:r w:rsidR="000265FF">
        <w:rPr>
          <w:u w:val="single"/>
        </w:rPr>
        <w:t xml:space="preserve">schools, </w:t>
      </w:r>
      <w:r w:rsidR="004B4922">
        <w:rPr>
          <w:u w:val="single"/>
        </w:rPr>
        <w:t>and charter schools.</w:t>
      </w:r>
      <w:r w:rsidR="001C6DD7">
        <w:rPr>
          <w:u w:val="single"/>
        </w:rPr>
        <w:t xml:space="preserve"> </w:t>
      </w:r>
    </w:p>
    <w:p w14:paraId="00DA381F" w14:textId="3224C454" w:rsidR="002F196D" w:rsidRPr="002D7965" w:rsidRDefault="00C214E3" w:rsidP="0033585C">
      <w:pPr>
        <w:spacing w:line="480" w:lineRule="auto"/>
        <w:jc w:val="both"/>
        <w:sectPr w:rsidR="002F196D" w:rsidRPr="002D7965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2. </w:t>
      </w:r>
      <w:r w:rsidR="002D7965" w:rsidRPr="002D7965">
        <w:t xml:space="preserve">This local law </w:t>
      </w:r>
      <w:r w:rsidR="005112D6">
        <w:t>shall take</w:t>
      </w:r>
      <w:r w:rsidR="005112D6" w:rsidRPr="002D7965">
        <w:t xml:space="preserve"> </w:t>
      </w:r>
      <w:r w:rsidR="002D7965" w:rsidRPr="002D7965">
        <w:t xml:space="preserve">effect </w:t>
      </w:r>
      <w:r w:rsidR="005112D6">
        <w:t xml:space="preserve">in </w:t>
      </w:r>
      <w:r w:rsidR="007556DC">
        <w:t>120</w:t>
      </w:r>
      <w:r w:rsidR="00517842">
        <w:t xml:space="preserve"> days</w:t>
      </w:r>
      <w:r w:rsidR="002D7965" w:rsidRPr="002D7965">
        <w:t>.</w:t>
      </w:r>
      <w:r>
        <w:t xml:space="preserve"> </w:t>
      </w:r>
    </w:p>
    <w:p w14:paraId="4EA79EC1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F823360" w14:textId="4B0486BE" w:rsidR="00EB262D" w:rsidRDefault="0032652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AC</w:t>
      </w:r>
    </w:p>
    <w:p w14:paraId="10F99FFA" w14:textId="6F92632A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C7035F">
        <w:rPr>
          <w:sz w:val="18"/>
          <w:szCs w:val="18"/>
        </w:rPr>
        <w:t xml:space="preserve"> </w:t>
      </w:r>
      <w:r w:rsidR="00A8315E">
        <w:rPr>
          <w:sz w:val="18"/>
          <w:szCs w:val="18"/>
        </w:rPr>
        <w:t>22076</w:t>
      </w:r>
    </w:p>
    <w:p w14:paraId="537AF2D7" w14:textId="0BE01141" w:rsidR="004E1CF2" w:rsidRDefault="000E648F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04</w:t>
      </w:r>
      <w:r w:rsidR="00E26154">
        <w:rPr>
          <w:sz w:val="18"/>
          <w:szCs w:val="18"/>
        </w:rPr>
        <w:t>/</w:t>
      </w:r>
      <w:r w:rsidR="0010070F">
        <w:rPr>
          <w:sz w:val="18"/>
          <w:szCs w:val="18"/>
        </w:rPr>
        <w:t>28</w:t>
      </w:r>
      <w:r w:rsidR="00E26154">
        <w:rPr>
          <w:sz w:val="18"/>
          <w:szCs w:val="18"/>
        </w:rPr>
        <w:t>/202</w:t>
      </w:r>
      <w:r>
        <w:rPr>
          <w:sz w:val="18"/>
          <w:szCs w:val="18"/>
        </w:rPr>
        <w:t>6</w:t>
      </w:r>
      <w:r w:rsidR="00472461">
        <w:rPr>
          <w:sz w:val="18"/>
          <w:szCs w:val="18"/>
        </w:rPr>
        <w:t xml:space="preserve"> </w:t>
      </w:r>
      <w:r w:rsidR="0010070F">
        <w:rPr>
          <w:sz w:val="18"/>
          <w:szCs w:val="18"/>
        </w:rPr>
        <w:t>5</w:t>
      </w:r>
      <w:r w:rsidR="000466B1">
        <w:rPr>
          <w:sz w:val="18"/>
          <w:szCs w:val="18"/>
        </w:rPr>
        <w:t xml:space="preserve"> </w:t>
      </w:r>
      <w:r w:rsidR="0010070F">
        <w:rPr>
          <w:sz w:val="18"/>
          <w:szCs w:val="18"/>
        </w:rPr>
        <w:t>p</w:t>
      </w:r>
      <w:r w:rsidR="00472461">
        <w:rPr>
          <w:sz w:val="18"/>
          <w:szCs w:val="18"/>
        </w:rPr>
        <w:t>m</w:t>
      </w:r>
    </w:p>
    <w:p w14:paraId="2EC304B6" w14:textId="77777777" w:rsidR="00AE212E" w:rsidRDefault="00AE212E" w:rsidP="007101A2">
      <w:pPr>
        <w:ind w:firstLine="0"/>
        <w:rPr>
          <w:sz w:val="18"/>
          <w:szCs w:val="18"/>
        </w:rPr>
      </w:pPr>
    </w:p>
    <w:p w14:paraId="1727DF0E" w14:textId="77777777" w:rsidR="005B5282" w:rsidRDefault="005B5282" w:rsidP="007101A2">
      <w:pPr>
        <w:ind w:firstLine="0"/>
        <w:rPr>
          <w:sz w:val="18"/>
          <w:szCs w:val="18"/>
        </w:rPr>
      </w:pPr>
    </w:p>
    <w:sectPr w:rsidR="005B5282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114C4" w14:textId="77777777" w:rsidR="000D2DC2" w:rsidRDefault="000D2DC2">
      <w:r>
        <w:separator/>
      </w:r>
    </w:p>
    <w:p w14:paraId="11369386" w14:textId="77777777" w:rsidR="000D2DC2" w:rsidRDefault="000D2DC2"/>
  </w:endnote>
  <w:endnote w:type="continuationSeparator" w:id="0">
    <w:p w14:paraId="50A6F0B5" w14:textId="77777777" w:rsidR="000D2DC2" w:rsidRDefault="000D2DC2">
      <w:r>
        <w:continuationSeparator/>
      </w:r>
    </w:p>
    <w:p w14:paraId="2F6D41B9" w14:textId="77777777" w:rsidR="000D2DC2" w:rsidRDefault="000D2DC2"/>
  </w:endnote>
  <w:endnote w:type="continuationNotice" w:id="1">
    <w:p w14:paraId="5F389E02" w14:textId="77777777" w:rsidR="000D2DC2" w:rsidRDefault="000D2D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CD6CC7" w14:textId="7BE2571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5F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0D2F23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5380A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10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7A534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F95F7" w14:textId="77777777" w:rsidR="000D2DC2" w:rsidRDefault="000D2DC2">
      <w:r>
        <w:separator/>
      </w:r>
    </w:p>
    <w:p w14:paraId="57A9011E" w14:textId="77777777" w:rsidR="000D2DC2" w:rsidRDefault="000D2DC2"/>
  </w:footnote>
  <w:footnote w:type="continuationSeparator" w:id="0">
    <w:p w14:paraId="5BBE47CA" w14:textId="77777777" w:rsidR="000D2DC2" w:rsidRDefault="000D2DC2">
      <w:r>
        <w:continuationSeparator/>
      </w:r>
    </w:p>
    <w:p w14:paraId="2DD4EB59" w14:textId="77777777" w:rsidR="000D2DC2" w:rsidRDefault="000D2DC2"/>
  </w:footnote>
  <w:footnote w:type="continuationNotice" w:id="1">
    <w:p w14:paraId="5693BCFD" w14:textId="77777777" w:rsidR="000D2DC2" w:rsidRDefault="000D2D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FDF3" w14:textId="77777777" w:rsidR="00880E4F" w:rsidRDefault="00880E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13691"/>
    <w:multiLevelType w:val="multilevel"/>
    <w:tmpl w:val="23E6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507233"/>
    <w:multiLevelType w:val="hybridMultilevel"/>
    <w:tmpl w:val="4EA8F0B6"/>
    <w:lvl w:ilvl="0" w:tplc="37EA714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C9468A"/>
    <w:multiLevelType w:val="multilevel"/>
    <w:tmpl w:val="B30E9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A15953"/>
    <w:multiLevelType w:val="multilevel"/>
    <w:tmpl w:val="39D88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1D7A72"/>
    <w:multiLevelType w:val="multilevel"/>
    <w:tmpl w:val="6C14C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A12E6"/>
    <w:multiLevelType w:val="hybridMultilevel"/>
    <w:tmpl w:val="06ECF1D0"/>
    <w:lvl w:ilvl="0" w:tplc="FF482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00152C"/>
    <w:multiLevelType w:val="multilevel"/>
    <w:tmpl w:val="DA4E7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CE652F"/>
    <w:multiLevelType w:val="hybridMultilevel"/>
    <w:tmpl w:val="BA7A8680"/>
    <w:lvl w:ilvl="0" w:tplc="574461B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C157D2"/>
    <w:multiLevelType w:val="multilevel"/>
    <w:tmpl w:val="D9FAF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EF66CE"/>
    <w:multiLevelType w:val="hybridMultilevel"/>
    <w:tmpl w:val="55561B1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BF4E81"/>
    <w:multiLevelType w:val="multilevel"/>
    <w:tmpl w:val="DF66E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7636735">
    <w:abstractNumId w:val="5"/>
  </w:num>
  <w:num w:numId="2" w16cid:durableId="1452089092">
    <w:abstractNumId w:val="6"/>
  </w:num>
  <w:num w:numId="3" w16cid:durableId="1954822130">
    <w:abstractNumId w:val="0"/>
  </w:num>
  <w:num w:numId="4" w16cid:durableId="480318140">
    <w:abstractNumId w:val="9"/>
  </w:num>
  <w:num w:numId="5" w16cid:durableId="1192573392">
    <w:abstractNumId w:val="2"/>
  </w:num>
  <w:num w:numId="6" w16cid:durableId="1025791425">
    <w:abstractNumId w:val="7"/>
  </w:num>
  <w:num w:numId="7" w16cid:durableId="423114425">
    <w:abstractNumId w:val="4"/>
  </w:num>
  <w:num w:numId="8" w16cid:durableId="1262570877">
    <w:abstractNumId w:val="3"/>
  </w:num>
  <w:num w:numId="9" w16cid:durableId="175118950">
    <w:abstractNumId w:val="11"/>
  </w:num>
  <w:num w:numId="10" w16cid:durableId="1941184097">
    <w:abstractNumId w:val="1"/>
  </w:num>
  <w:num w:numId="11" w16cid:durableId="113448144">
    <w:abstractNumId w:val="8"/>
  </w:num>
  <w:num w:numId="12" w16cid:durableId="8411688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C9B"/>
    <w:rsid w:val="0000056C"/>
    <w:rsid w:val="00011A2B"/>
    <w:rsid w:val="00012D27"/>
    <w:rsid w:val="000132BE"/>
    <w:rsid w:val="000135A3"/>
    <w:rsid w:val="00021664"/>
    <w:rsid w:val="000239B5"/>
    <w:rsid w:val="000265FF"/>
    <w:rsid w:val="00027B66"/>
    <w:rsid w:val="00030AB4"/>
    <w:rsid w:val="00035181"/>
    <w:rsid w:val="0003693E"/>
    <w:rsid w:val="00042F7E"/>
    <w:rsid w:val="000466B1"/>
    <w:rsid w:val="00046C0B"/>
    <w:rsid w:val="00047C9B"/>
    <w:rsid w:val="0005015A"/>
    <w:rsid w:val="000502BC"/>
    <w:rsid w:val="00052CA3"/>
    <w:rsid w:val="0005339A"/>
    <w:rsid w:val="00056BB0"/>
    <w:rsid w:val="000625D2"/>
    <w:rsid w:val="00062BDB"/>
    <w:rsid w:val="000633E5"/>
    <w:rsid w:val="00064AFB"/>
    <w:rsid w:val="00067130"/>
    <w:rsid w:val="00077B3F"/>
    <w:rsid w:val="00080227"/>
    <w:rsid w:val="00080700"/>
    <w:rsid w:val="0008168D"/>
    <w:rsid w:val="00085EC8"/>
    <w:rsid w:val="00087F80"/>
    <w:rsid w:val="0009173E"/>
    <w:rsid w:val="000933E0"/>
    <w:rsid w:val="000946A1"/>
    <w:rsid w:val="00094A70"/>
    <w:rsid w:val="00095956"/>
    <w:rsid w:val="00096466"/>
    <w:rsid w:val="00096E87"/>
    <w:rsid w:val="000A0CD4"/>
    <w:rsid w:val="000A1C01"/>
    <w:rsid w:val="000A68FB"/>
    <w:rsid w:val="000B0FCD"/>
    <w:rsid w:val="000C0FFC"/>
    <w:rsid w:val="000C37B6"/>
    <w:rsid w:val="000C5CD5"/>
    <w:rsid w:val="000D1C9B"/>
    <w:rsid w:val="000D2DC2"/>
    <w:rsid w:val="000D4A7F"/>
    <w:rsid w:val="000D4CD5"/>
    <w:rsid w:val="000E1046"/>
    <w:rsid w:val="000E2BEA"/>
    <w:rsid w:val="000E3953"/>
    <w:rsid w:val="000E4452"/>
    <w:rsid w:val="000E4969"/>
    <w:rsid w:val="000E516A"/>
    <w:rsid w:val="000E5290"/>
    <w:rsid w:val="000E648F"/>
    <w:rsid w:val="000E66D0"/>
    <w:rsid w:val="000F1561"/>
    <w:rsid w:val="000F1D80"/>
    <w:rsid w:val="000F1F26"/>
    <w:rsid w:val="000F56EA"/>
    <w:rsid w:val="000F5D1F"/>
    <w:rsid w:val="0010070F"/>
    <w:rsid w:val="00105449"/>
    <w:rsid w:val="001054B9"/>
    <w:rsid w:val="00106D30"/>
    <w:rsid w:val="001073BD"/>
    <w:rsid w:val="001108DB"/>
    <w:rsid w:val="00114970"/>
    <w:rsid w:val="0011594B"/>
    <w:rsid w:val="00115B31"/>
    <w:rsid w:val="00116F0E"/>
    <w:rsid w:val="00117F98"/>
    <w:rsid w:val="00122EFD"/>
    <w:rsid w:val="00123DD9"/>
    <w:rsid w:val="0012405B"/>
    <w:rsid w:val="00125A8D"/>
    <w:rsid w:val="00127BC7"/>
    <w:rsid w:val="0013158B"/>
    <w:rsid w:val="00131C0C"/>
    <w:rsid w:val="00132128"/>
    <w:rsid w:val="0013265D"/>
    <w:rsid w:val="001341CA"/>
    <w:rsid w:val="00137F74"/>
    <w:rsid w:val="00144F0C"/>
    <w:rsid w:val="001509BF"/>
    <w:rsid w:val="00150A27"/>
    <w:rsid w:val="00152D7B"/>
    <w:rsid w:val="00155AEC"/>
    <w:rsid w:val="00155E4C"/>
    <w:rsid w:val="0015738F"/>
    <w:rsid w:val="0015758F"/>
    <w:rsid w:val="00162FC0"/>
    <w:rsid w:val="00165627"/>
    <w:rsid w:val="00167107"/>
    <w:rsid w:val="00167435"/>
    <w:rsid w:val="00167984"/>
    <w:rsid w:val="00167BEF"/>
    <w:rsid w:val="00171874"/>
    <w:rsid w:val="00171E3B"/>
    <w:rsid w:val="00172F24"/>
    <w:rsid w:val="001775C2"/>
    <w:rsid w:val="0017775C"/>
    <w:rsid w:val="001778FD"/>
    <w:rsid w:val="00180BD2"/>
    <w:rsid w:val="00180C42"/>
    <w:rsid w:val="00183AA3"/>
    <w:rsid w:val="00190019"/>
    <w:rsid w:val="00191258"/>
    <w:rsid w:val="00194104"/>
    <w:rsid w:val="00194135"/>
    <w:rsid w:val="001953EE"/>
    <w:rsid w:val="00195A80"/>
    <w:rsid w:val="00196C9B"/>
    <w:rsid w:val="001A2A07"/>
    <w:rsid w:val="001A4405"/>
    <w:rsid w:val="001A6FDC"/>
    <w:rsid w:val="001B29CC"/>
    <w:rsid w:val="001B2D6F"/>
    <w:rsid w:val="001B598D"/>
    <w:rsid w:val="001B63F3"/>
    <w:rsid w:val="001B77BA"/>
    <w:rsid w:val="001C178B"/>
    <w:rsid w:val="001C2171"/>
    <w:rsid w:val="001C39CB"/>
    <w:rsid w:val="001C51F4"/>
    <w:rsid w:val="001C6DD7"/>
    <w:rsid w:val="001D1FA2"/>
    <w:rsid w:val="001D284A"/>
    <w:rsid w:val="001D31CD"/>
    <w:rsid w:val="001D358E"/>
    <w:rsid w:val="001D4249"/>
    <w:rsid w:val="001D7A56"/>
    <w:rsid w:val="001E26FC"/>
    <w:rsid w:val="001E75EC"/>
    <w:rsid w:val="002012A5"/>
    <w:rsid w:val="00203CDD"/>
    <w:rsid w:val="00205741"/>
    <w:rsid w:val="00207323"/>
    <w:rsid w:val="00210438"/>
    <w:rsid w:val="002123B5"/>
    <w:rsid w:val="00212881"/>
    <w:rsid w:val="0021642E"/>
    <w:rsid w:val="0022012E"/>
    <w:rsid w:val="0022048D"/>
    <w:rsid w:val="0022099D"/>
    <w:rsid w:val="002274C9"/>
    <w:rsid w:val="002325DD"/>
    <w:rsid w:val="0024058D"/>
    <w:rsid w:val="00240D83"/>
    <w:rsid w:val="00241F94"/>
    <w:rsid w:val="00243E0F"/>
    <w:rsid w:val="00246149"/>
    <w:rsid w:val="0025055D"/>
    <w:rsid w:val="00251D51"/>
    <w:rsid w:val="002528DA"/>
    <w:rsid w:val="00252A55"/>
    <w:rsid w:val="00253229"/>
    <w:rsid w:val="0025491B"/>
    <w:rsid w:val="00254CB3"/>
    <w:rsid w:val="00257C0E"/>
    <w:rsid w:val="0026279C"/>
    <w:rsid w:val="00267A9B"/>
    <w:rsid w:val="00267B2D"/>
    <w:rsid w:val="00267C09"/>
    <w:rsid w:val="00270162"/>
    <w:rsid w:val="00270CCA"/>
    <w:rsid w:val="00271881"/>
    <w:rsid w:val="0027299A"/>
    <w:rsid w:val="002759CF"/>
    <w:rsid w:val="002762E8"/>
    <w:rsid w:val="00277664"/>
    <w:rsid w:val="00280955"/>
    <w:rsid w:val="00284304"/>
    <w:rsid w:val="00291DB3"/>
    <w:rsid w:val="00292C42"/>
    <w:rsid w:val="002931A4"/>
    <w:rsid w:val="002A48DD"/>
    <w:rsid w:val="002A79E7"/>
    <w:rsid w:val="002B1B2F"/>
    <w:rsid w:val="002B1F48"/>
    <w:rsid w:val="002B3CBD"/>
    <w:rsid w:val="002B4AD9"/>
    <w:rsid w:val="002B52D7"/>
    <w:rsid w:val="002C2455"/>
    <w:rsid w:val="002C4435"/>
    <w:rsid w:val="002C4D15"/>
    <w:rsid w:val="002C6512"/>
    <w:rsid w:val="002C70B8"/>
    <w:rsid w:val="002D1D0B"/>
    <w:rsid w:val="002D5F4F"/>
    <w:rsid w:val="002D7965"/>
    <w:rsid w:val="002E1D43"/>
    <w:rsid w:val="002E7263"/>
    <w:rsid w:val="002E734A"/>
    <w:rsid w:val="002F15AC"/>
    <w:rsid w:val="002F196D"/>
    <w:rsid w:val="002F269C"/>
    <w:rsid w:val="002F50C2"/>
    <w:rsid w:val="002F718B"/>
    <w:rsid w:val="002F759F"/>
    <w:rsid w:val="00301E5D"/>
    <w:rsid w:val="00301F30"/>
    <w:rsid w:val="0030540A"/>
    <w:rsid w:val="0031174E"/>
    <w:rsid w:val="00311E6E"/>
    <w:rsid w:val="00312608"/>
    <w:rsid w:val="00312BC6"/>
    <w:rsid w:val="00314254"/>
    <w:rsid w:val="00320D3B"/>
    <w:rsid w:val="00322767"/>
    <w:rsid w:val="00326140"/>
    <w:rsid w:val="0032652E"/>
    <w:rsid w:val="0033027F"/>
    <w:rsid w:val="00333E41"/>
    <w:rsid w:val="003345EE"/>
    <w:rsid w:val="0033585C"/>
    <w:rsid w:val="003411F1"/>
    <w:rsid w:val="00343454"/>
    <w:rsid w:val="003447CD"/>
    <w:rsid w:val="00347382"/>
    <w:rsid w:val="003506EC"/>
    <w:rsid w:val="00352CA7"/>
    <w:rsid w:val="003557A4"/>
    <w:rsid w:val="00364488"/>
    <w:rsid w:val="003661C6"/>
    <w:rsid w:val="00366F53"/>
    <w:rsid w:val="00370BB5"/>
    <w:rsid w:val="003720CF"/>
    <w:rsid w:val="00372825"/>
    <w:rsid w:val="003733AD"/>
    <w:rsid w:val="00374F9D"/>
    <w:rsid w:val="003757BC"/>
    <w:rsid w:val="003814EC"/>
    <w:rsid w:val="00382B20"/>
    <w:rsid w:val="00382D48"/>
    <w:rsid w:val="003874A1"/>
    <w:rsid w:val="00387754"/>
    <w:rsid w:val="00387901"/>
    <w:rsid w:val="003925A4"/>
    <w:rsid w:val="0039630E"/>
    <w:rsid w:val="003A29EF"/>
    <w:rsid w:val="003A75C2"/>
    <w:rsid w:val="003B1C5C"/>
    <w:rsid w:val="003B21FD"/>
    <w:rsid w:val="003B6520"/>
    <w:rsid w:val="003B7BAF"/>
    <w:rsid w:val="003C2D2B"/>
    <w:rsid w:val="003D6484"/>
    <w:rsid w:val="003D6E1D"/>
    <w:rsid w:val="003E15B3"/>
    <w:rsid w:val="003E3E7A"/>
    <w:rsid w:val="003F26F9"/>
    <w:rsid w:val="003F3109"/>
    <w:rsid w:val="003F4C00"/>
    <w:rsid w:val="004006A1"/>
    <w:rsid w:val="004040C2"/>
    <w:rsid w:val="00404FED"/>
    <w:rsid w:val="004124A5"/>
    <w:rsid w:val="00413822"/>
    <w:rsid w:val="004174D9"/>
    <w:rsid w:val="00417D6B"/>
    <w:rsid w:val="004215FA"/>
    <w:rsid w:val="00424B0B"/>
    <w:rsid w:val="004250E7"/>
    <w:rsid w:val="00426161"/>
    <w:rsid w:val="00430540"/>
    <w:rsid w:val="0043159D"/>
    <w:rsid w:val="00431D4B"/>
    <w:rsid w:val="00432688"/>
    <w:rsid w:val="0043411B"/>
    <w:rsid w:val="00435602"/>
    <w:rsid w:val="00437405"/>
    <w:rsid w:val="00441475"/>
    <w:rsid w:val="00443552"/>
    <w:rsid w:val="00444642"/>
    <w:rsid w:val="0044544E"/>
    <w:rsid w:val="004478AE"/>
    <w:rsid w:val="00447A01"/>
    <w:rsid w:val="0045125B"/>
    <w:rsid w:val="00455554"/>
    <w:rsid w:val="00460506"/>
    <w:rsid w:val="00462433"/>
    <w:rsid w:val="00465293"/>
    <w:rsid w:val="00472461"/>
    <w:rsid w:val="0047409F"/>
    <w:rsid w:val="0047580D"/>
    <w:rsid w:val="004774B3"/>
    <w:rsid w:val="00480238"/>
    <w:rsid w:val="004811A4"/>
    <w:rsid w:val="0048283F"/>
    <w:rsid w:val="0048284F"/>
    <w:rsid w:val="004829B3"/>
    <w:rsid w:val="00482DAE"/>
    <w:rsid w:val="00486E50"/>
    <w:rsid w:val="0049019C"/>
    <w:rsid w:val="004906E3"/>
    <w:rsid w:val="004948B5"/>
    <w:rsid w:val="00495001"/>
    <w:rsid w:val="00497233"/>
    <w:rsid w:val="00497B34"/>
    <w:rsid w:val="004A25AB"/>
    <w:rsid w:val="004A3C62"/>
    <w:rsid w:val="004A5D26"/>
    <w:rsid w:val="004A7408"/>
    <w:rsid w:val="004B097C"/>
    <w:rsid w:val="004B4922"/>
    <w:rsid w:val="004B4FA0"/>
    <w:rsid w:val="004B56CF"/>
    <w:rsid w:val="004B6921"/>
    <w:rsid w:val="004B6BBD"/>
    <w:rsid w:val="004C58AC"/>
    <w:rsid w:val="004C705E"/>
    <w:rsid w:val="004D37DD"/>
    <w:rsid w:val="004D5702"/>
    <w:rsid w:val="004D7BF6"/>
    <w:rsid w:val="004E1CF2"/>
    <w:rsid w:val="004E60B6"/>
    <w:rsid w:val="004E6A4D"/>
    <w:rsid w:val="004F2B80"/>
    <w:rsid w:val="004F3343"/>
    <w:rsid w:val="004F574E"/>
    <w:rsid w:val="0050164B"/>
    <w:rsid w:val="005020E8"/>
    <w:rsid w:val="005054F6"/>
    <w:rsid w:val="005112D6"/>
    <w:rsid w:val="005126CB"/>
    <w:rsid w:val="00512CA1"/>
    <w:rsid w:val="00514C72"/>
    <w:rsid w:val="005154F0"/>
    <w:rsid w:val="00517842"/>
    <w:rsid w:val="00517E80"/>
    <w:rsid w:val="0052046E"/>
    <w:rsid w:val="00522794"/>
    <w:rsid w:val="00523351"/>
    <w:rsid w:val="00524C3D"/>
    <w:rsid w:val="00525661"/>
    <w:rsid w:val="00530BF9"/>
    <w:rsid w:val="0053191C"/>
    <w:rsid w:val="00533F71"/>
    <w:rsid w:val="00535EF7"/>
    <w:rsid w:val="00537E6C"/>
    <w:rsid w:val="0053C16F"/>
    <w:rsid w:val="00540374"/>
    <w:rsid w:val="00541A90"/>
    <w:rsid w:val="00544690"/>
    <w:rsid w:val="00544A08"/>
    <w:rsid w:val="005460F4"/>
    <w:rsid w:val="005476A9"/>
    <w:rsid w:val="00550E96"/>
    <w:rsid w:val="00554C35"/>
    <w:rsid w:val="00554CBC"/>
    <w:rsid w:val="00563CD7"/>
    <w:rsid w:val="00570B77"/>
    <w:rsid w:val="0057235A"/>
    <w:rsid w:val="00574B3E"/>
    <w:rsid w:val="00581335"/>
    <w:rsid w:val="00584A57"/>
    <w:rsid w:val="00586366"/>
    <w:rsid w:val="00587169"/>
    <w:rsid w:val="00591CD4"/>
    <w:rsid w:val="00595589"/>
    <w:rsid w:val="005A06B6"/>
    <w:rsid w:val="005A1EBD"/>
    <w:rsid w:val="005B1AD0"/>
    <w:rsid w:val="005B2BB1"/>
    <w:rsid w:val="005B2D96"/>
    <w:rsid w:val="005B5282"/>
    <w:rsid w:val="005B5509"/>
    <w:rsid w:val="005B5DE4"/>
    <w:rsid w:val="005C0E92"/>
    <w:rsid w:val="005C1753"/>
    <w:rsid w:val="005C19BA"/>
    <w:rsid w:val="005C2390"/>
    <w:rsid w:val="005C340E"/>
    <w:rsid w:val="005C45FE"/>
    <w:rsid w:val="005C6980"/>
    <w:rsid w:val="005C7652"/>
    <w:rsid w:val="005C7670"/>
    <w:rsid w:val="005D1A31"/>
    <w:rsid w:val="005D49F4"/>
    <w:rsid w:val="005D4A03"/>
    <w:rsid w:val="005E1773"/>
    <w:rsid w:val="005E1F2D"/>
    <w:rsid w:val="005E2367"/>
    <w:rsid w:val="005E4F29"/>
    <w:rsid w:val="005E4F79"/>
    <w:rsid w:val="005E655A"/>
    <w:rsid w:val="005E7681"/>
    <w:rsid w:val="005F03FB"/>
    <w:rsid w:val="005F0790"/>
    <w:rsid w:val="005F266E"/>
    <w:rsid w:val="005F3AA6"/>
    <w:rsid w:val="005F7F53"/>
    <w:rsid w:val="006032DB"/>
    <w:rsid w:val="006040A8"/>
    <w:rsid w:val="00611F66"/>
    <w:rsid w:val="00614CD2"/>
    <w:rsid w:val="00616C25"/>
    <w:rsid w:val="0062066B"/>
    <w:rsid w:val="00620C42"/>
    <w:rsid w:val="006221D8"/>
    <w:rsid w:val="006238C4"/>
    <w:rsid w:val="006239AB"/>
    <w:rsid w:val="00623A71"/>
    <w:rsid w:val="00626A72"/>
    <w:rsid w:val="00630AB3"/>
    <w:rsid w:val="00632F94"/>
    <w:rsid w:val="00635B48"/>
    <w:rsid w:val="00635C24"/>
    <w:rsid w:val="0065375C"/>
    <w:rsid w:val="00653F83"/>
    <w:rsid w:val="006662DF"/>
    <w:rsid w:val="00670576"/>
    <w:rsid w:val="006717F6"/>
    <w:rsid w:val="006732F0"/>
    <w:rsid w:val="00677BD8"/>
    <w:rsid w:val="00681A93"/>
    <w:rsid w:val="0068314F"/>
    <w:rsid w:val="00684B92"/>
    <w:rsid w:val="00687344"/>
    <w:rsid w:val="0069005E"/>
    <w:rsid w:val="006A3D33"/>
    <w:rsid w:val="006A4BF1"/>
    <w:rsid w:val="006A5D4B"/>
    <w:rsid w:val="006A691C"/>
    <w:rsid w:val="006A6CEA"/>
    <w:rsid w:val="006B1DEA"/>
    <w:rsid w:val="006B26AF"/>
    <w:rsid w:val="006B2F45"/>
    <w:rsid w:val="006B2F93"/>
    <w:rsid w:val="006B590A"/>
    <w:rsid w:val="006B5AB9"/>
    <w:rsid w:val="006B761C"/>
    <w:rsid w:val="006C29D8"/>
    <w:rsid w:val="006C6CFA"/>
    <w:rsid w:val="006C72A9"/>
    <w:rsid w:val="006D3E3C"/>
    <w:rsid w:val="006D562C"/>
    <w:rsid w:val="006D6B1A"/>
    <w:rsid w:val="006E1F74"/>
    <w:rsid w:val="006E2CC0"/>
    <w:rsid w:val="006E2D32"/>
    <w:rsid w:val="006F2236"/>
    <w:rsid w:val="006F4DDA"/>
    <w:rsid w:val="006F5C13"/>
    <w:rsid w:val="006F5CC7"/>
    <w:rsid w:val="007027F5"/>
    <w:rsid w:val="00704257"/>
    <w:rsid w:val="00704FE5"/>
    <w:rsid w:val="00705058"/>
    <w:rsid w:val="007064C2"/>
    <w:rsid w:val="007101A2"/>
    <w:rsid w:val="00713E4A"/>
    <w:rsid w:val="007146AA"/>
    <w:rsid w:val="0072006E"/>
    <w:rsid w:val="007218EB"/>
    <w:rsid w:val="0072551E"/>
    <w:rsid w:val="007269CC"/>
    <w:rsid w:val="00727F04"/>
    <w:rsid w:val="00731BF5"/>
    <w:rsid w:val="00733AEC"/>
    <w:rsid w:val="00735A74"/>
    <w:rsid w:val="00747482"/>
    <w:rsid w:val="00747DCA"/>
    <w:rsid w:val="00750030"/>
    <w:rsid w:val="00750152"/>
    <w:rsid w:val="007539F4"/>
    <w:rsid w:val="007556DC"/>
    <w:rsid w:val="007564CD"/>
    <w:rsid w:val="0075743C"/>
    <w:rsid w:val="0076212E"/>
    <w:rsid w:val="00765E5F"/>
    <w:rsid w:val="00767CD4"/>
    <w:rsid w:val="007701AA"/>
    <w:rsid w:val="00770B9A"/>
    <w:rsid w:val="0077243D"/>
    <w:rsid w:val="007733C7"/>
    <w:rsid w:val="00773B3A"/>
    <w:rsid w:val="00781407"/>
    <w:rsid w:val="00781F90"/>
    <w:rsid w:val="00790FCE"/>
    <w:rsid w:val="007944B9"/>
    <w:rsid w:val="00795E9C"/>
    <w:rsid w:val="007A1A40"/>
    <w:rsid w:val="007A24E9"/>
    <w:rsid w:val="007A2513"/>
    <w:rsid w:val="007A6408"/>
    <w:rsid w:val="007B293E"/>
    <w:rsid w:val="007B4DA5"/>
    <w:rsid w:val="007B6497"/>
    <w:rsid w:val="007C0852"/>
    <w:rsid w:val="007C1987"/>
    <w:rsid w:val="007C1D9D"/>
    <w:rsid w:val="007C5113"/>
    <w:rsid w:val="007C6893"/>
    <w:rsid w:val="007C6C3E"/>
    <w:rsid w:val="007D01D0"/>
    <w:rsid w:val="007D778D"/>
    <w:rsid w:val="007E081A"/>
    <w:rsid w:val="007E0DAF"/>
    <w:rsid w:val="007E28EE"/>
    <w:rsid w:val="007E2C13"/>
    <w:rsid w:val="007E3BF0"/>
    <w:rsid w:val="007E5378"/>
    <w:rsid w:val="007E622C"/>
    <w:rsid w:val="007E65E5"/>
    <w:rsid w:val="007E73C5"/>
    <w:rsid w:val="007E79D5"/>
    <w:rsid w:val="007F0A63"/>
    <w:rsid w:val="007F0D46"/>
    <w:rsid w:val="007F288B"/>
    <w:rsid w:val="007F4087"/>
    <w:rsid w:val="007F5780"/>
    <w:rsid w:val="007F5DB2"/>
    <w:rsid w:val="007F6433"/>
    <w:rsid w:val="007F7A4A"/>
    <w:rsid w:val="00806569"/>
    <w:rsid w:val="00810DBD"/>
    <w:rsid w:val="00814DF5"/>
    <w:rsid w:val="008167F4"/>
    <w:rsid w:val="00822545"/>
    <w:rsid w:val="008233A8"/>
    <w:rsid w:val="00823FC3"/>
    <w:rsid w:val="00835568"/>
    <w:rsid w:val="00836135"/>
    <w:rsid w:val="0083646C"/>
    <w:rsid w:val="008365C6"/>
    <w:rsid w:val="00837B07"/>
    <w:rsid w:val="00837E71"/>
    <w:rsid w:val="00842F5E"/>
    <w:rsid w:val="00847D3E"/>
    <w:rsid w:val="0085076B"/>
    <w:rsid w:val="008513C1"/>
    <w:rsid w:val="00851580"/>
    <w:rsid w:val="00852098"/>
    <w:rsid w:val="0085260B"/>
    <w:rsid w:val="008533E2"/>
    <w:rsid w:val="00853E42"/>
    <w:rsid w:val="00864DBE"/>
    <w:rsid w:val="008656DB"/>
    <w:rsid w:val="008656F2"/>
    <w:rsid w:val="008671AC"/>
    <w:rsid w:val="00867A56"/>
    <w:rsid w:val="00870AF0"/>
    <w:rsid w:val="00870E5D"/>
    <w:rsid w:val="00872BFD"/>
    <w:rsid w:val="00873B26"/>
    <w:rsid w:val="00875098"/>
    <w:rsid w:val="00875B8B"/>
    <w:rsid w:val="0087601A"/>
    <w:rsid w:val="00880099"/>
    <w:rsid w:val="00880E4F"/>
    <w:rsid w:val="0088420A"/>
    <w:rsid w:val="00884483"/>
    <w:rsid w:val="00884AA3"/>
    <w:rsid w:val="00891106"/>
    <w:rsid w:val="008929D0"/>
    <w:rsid w:val="008A11E8"/>
    <w:rsid w:val="008A2210"/>
    <w:rsid w:val="008A4579"/>
    <w:rsid w:val="008A5B0B"/>
    <w:rsid w:val="008B153B"/>
    <w:rsid w:val="008B185E"/>
    <w:rsid w:val="008C391C"/>
    <w:rsid w:val="008C473B"/>
    <w:rsid w:val="008C749D"/>
    <w:rsid w:val="008D2C41"/>
    <w:rsid w:val="008E28FA"/>
    <w:rsid w:val="008E3560"/>
    <w:rsid w:val="008F0B17"/>
    <w:rsid w:val="008F2C44"/>
    <w:rsid w:val="008F3CA6"/>
    <w:rsid w:val="008F6C06"/>
    <w:rsid w:val="00900ACB"/>
    <w:rsid w:val="00903B61"/>
    <w:rsid w:val="009109DD"/>
    <w:rsid w:val="009150A4"/>
    <w:rsid w:val="0091532C"/>
    <w:rsid w:val="00920615"/>
    <w:rsid w:val="0092195E"/>
    <w:rsid w:val="00921B03"/>
    <w:rsid w:val="00925D71"/>
    <w:rsid w:val="00925E19"/>
    <w:rsid w:val="009268E2"/>
    <w:rsid w:val="00927105"/>
    <w:rsid w:val="00927407"/>
    <w:rsid w:val="00933066"/>
    <w:rsid w:val="00934F22"/>
    <w:rsid w:val="0094029B"/>
    <w:rsid w:val="00942DC8"/>
    <w:rsid w:val="009442C8"/>
    <w:rsid w:val="00946C3F"/>
    <w:rsid w:val="0095666A"/>
    <w:rsid w:val="00956DE6"/>
    <w:rsid w:val="00960C76"/>
    <w:rsid w:val="00962F06"/>
    <w:rsid w:val="00964FDC"/>
    <w:rsid w:val="00965697"/>
    <w:rsid w:val="00966818"/>
    <w:rsid w:val="009822E5"/>
    <w:rsid w:val="00982528"/>
    <w:rsid w:val="009859FC"/>
    <w:rsid w:val="00985EE2"/>
    <w:rsid w:val="00986913"/>
    <w:rsid w:val="00986DEA"/>
    <w:rsid w:val="00986DFD"/>
    <w:rsid w:val="0098700C"/>
    <w:rsid w:val="00990ECE"/>
    <w:rsid w:val="00991DFB"/>
    <w:rsid w:val="00993CC3"/>
    <w:rsid w:val="009971DF"/>
    <w:rsid w:val="009A0044"/>
    <w:rsid w:val="009A6F97"/>
    <w:rsid w:val="009B1D45"/>
    <w:rsid w:val="009B47F3"/>
    <w:rsid w:val="009B6D2B"/>
    <w:rsid w:val="009C1842"/>
    <w:rsid w:val="009C301A"/>
    <w:rsid w:val="009C3C45"/>
    <w:rsid w:val="009C409B"/>
    <w:rsid w:val="009C42F6"/>
    <w:rsid w:val="009C5489"/>
    <w:rsid w:val="009C69AD"/>
    <w:rsid w:val="009D2B3F"/>
    <w:rsid w:val="009D2C29"/>
    <w:rsid w:val="009D3BEC"/>
    <w:rsid w:val="009F01D7"/>
    <w:rsid w:val="009F0FC5"/>
    <w:rsid w:val="009F37EF"/>
    <w:rsid w:val="00A01957"/>
    <w:rsid w:val="00A0354D"/>
    <w:rsid w:val="00A03635"/>
    <w:rsid w:val="00A10451"/>
    <w:rsid w:val="00A207BF"/>
    <w:rsid w:val="00A269C2"/>
    <w:rsid w:val="00A31CE3"/>
    <w:rsid w:val="00A31E15"/>
    <w:rsid w:val="00A36DB9"/>
    <w:rsid w:val="00A37703"/>
    <w:rsid w:val="00A41757"/>
    <w:rsid w:val="00A44404"/>
    <w:rsid w:val="00A4569C"/>
    <w:rsid w:val="00A45D7B"/>
    <w:rsid w:val="00A46ACE"/>
    <w:rsid w:val="00A513E7"/>
    <w:rsid w:val="00A531EC"/>
    <w:rsid w:val="00A63A30"/>
    <w:rsid w:val="00A63A45"/>
    <w:rsid w:val="00A654D0"/>
    <w:rsid w:val="00A6592B"/>
    <w:rsid w:val="00A7050B"/>
    <w:rsid w:val="00A71690"/>
    <w:rsid w:val="00A72EB1"/>
    <w:rsid w:val="00A760F7"/>
    <w:rsid w:val="00A80075"/>
    <w:rsid w:val="00A8102E"/>
    <w:rsid w:val="00A812F0"/>
    <w:rsid w:val="00A8315E"/>
    <w:rsid w:val="00A83AA3"/>
    <w:rsid w:val="00A85D23"/>
    <w:rsid w:val="00A9058B"/>
    <w:rsid w:val="00A92B75"/>
    <w:rsid w:val="00A945CE"/>
    <w:rsid w:val="00AA1411"/>
    <w:rsid w:val="00AA248F"/>
    <w:rsid w:val="00AA7D00"/>
    <w:rsid w:val="00AB0375"/>
    <w:rsid w:val="00AB521E"/>
    <w:rsid w:val="00AB6AF9"/>
    <w:rsid w:val="00AC27FE"/>
    <w:rsid w:val="00AC3D37"/>
    <w:rsid w:val="00AD1881"/>
    <w:rsid w:val="00AD26FE"/>
    <w:rsid w:val="00AD2EB5"/>
    <w:rsid w:val="00AD4FE0"/>
    <w:rsid w:val="00AD685B"/>
    <w:rsid w:val="00AD7E59"/>
    <w:rsid w:val="00AE212E"/>
    <w:rsid w:val="00AE7BEF"/>
    <w:rsid w:val="00AF01A0"/>
    <w:rsid w:val="00AF10C2"/>
    <w:rsid w:val="00AF39A5"/>
    <w:rsid w:val="00AF635D"/>
    <w:rsid w:val="00AF7137"/>
    <w:rsid w:val="00B01C61"/>
    <w:rsid w:val="00B03A01"/>
    <w:rsid w:val="00B10487"/>
    <w:rsid w:val="00B112C5"/>
    <w:rsid w:val="00B15D83"/>
    <w:rsid w:val="00B1635A"/>
    <w:rsid w:val="00B171D0"/>
    <w:rsid w:val="00B17F8E"/>
    <w:rsid w:val="00B206FF"/>
    <w:rsid w:val="00B260D9"/>
    <w:rsid w:val="00B27B90"/>
    <w:rsid w:val="00B30100"/>
    <w:rsid w:val="00B30A3B"/>
    <w:rsid w:val="00B30F46"/>
    <w:rsid w:val="00B32DCB"/>
    <w:rsid w:val="00B34646"/>
    <w:rsid w:val="00B34CBC"/>
    <w:rsid w:val="00B40298"/>
    <w:rsid w:val="00B418E7"/>
    <w:rsid w:val="00B45799"/>
    <w:rsid w:val="00B47730"/>
    <w:rsid w:val="00B53E17"/>
    <w:rsid w:val="00B54C31"/>
    <w:rsid w:val="00B54F09"/>
    <w:rsid w:val="00B56246"/>
    <w:rsid w:val="00B60404"/>
    <w:rsid w:val="00B60961"/>
    <w:rsid w:val="00B6231A"/>
    <w:rsid w:val="00B6556B"/>
    <w:rsid w:val="00B723F4"/>
    <w:rsid w:val="00B77655"/>
    <w:rsid w:val="00B80A84"/>
    <w:rsid w:val="00B92314"/>
    <w:rsid w:val="00B9499C"/>
    <w:rsid w:val="00BA24F1"/>
    <w:rsid w:val="00BA4408"/>
    <w:rsid w:val="00BA599A"/>
    <w:rsid w:val="00BB4123"/>
    <w:rsid w:val="00BB502F"/>
    <w:rsid w:val="00BB6434"/>
    <w:rsid w:val="00BC1806"/>
    <w:rsid w:val="00BC23EB"/>
    <w:rsid w:val="00BC2635"/>
    <w:rsid w:val="00BC623C"/>
    <w:rsid w:val="00BD2148"/>
    <w:rsid w:val="00BD4E49"/>
    <w:rsid w:val="00BD7503"/>
    <w:rsid w:val="00BD7817"/>
    <w:rsid w:val="00BE02FF"/>
    <w:rsid w:val="00BE0FB1"/>
    <w:rsid w:val="00BE47DC"/>
    <w:rsid w:val="00BF025B"/>
    <w:rsid w:val="00BF50B0"/>
    <w:rsid w:val="00BF6391"/>
    <w:rsid w:val="00BF76F0"/>
    <w:rsid w:val="00C0061B"/>
    <w:rsid w:val="00C10F88"/>
    <w:rsid w:val="00C120C4"/>
    <w:rsid w:val="00C12269"/>
    <w:rsid w:val="00C15926"/>
    <w:rsid w:val="00C16B51"/>
    <w:rsid w:val="00C20137"/>
    <w:rsid w:val="00C214E3"/>
    <w:rsid w:val="00C21F5B"/>
    <w:rsid w:val="00C23C46"/>
    <w:rsid w:val="00C24EA0"/>
    <w:rsid w:val="00C30987"/>
    <w:rsid w:val="00C319A2"/>
    <w:rsid w:val="00C31C0E"/>
    <w:rsid w:val="00C33730"/>
    <w:rsid w:val="00C4165F"/>
    <w:rsid w:val="00C42083"/>
    <w:rsid w:val="00C46380"/>
    <w:rsid w:val="00C47C75"/>
    <w:rsid w:val="00C5140F"/>
    <w:rsid w:val="00C554D2"/>
    <w:rsid w:val="00C604D2"/>
    <w:rsid w:val="00C7035F"/>
    <w:rsid w:val="00C7070E"/>
    <w:rsid w:val="00C709E8"/>
    <w:rsid w:val="00C716E1"/>
    <w:rsid w:val="00C72BAE"/>
    <w:rsid w:val="00C7518A"/>
    <w:rsid w:val="00C77D91"/>
    <w:rsid w:val="00C84B32"/>
    <w:rsid w:val="00C900BA"/>
    <w:rsid w:val="00C919DC"/>
    <w:rsid w:val="00C92A35"/>
    <w:rsid w:val="00C93F56"/>
    <w:rsid w:val="00C96CEE"/>
    <w:rsid w:val="00CA09E2"/>
    <w:rsid w:val="00CA2899"/>
    <w:rsid w:val="00CA30A1"/>
    <w:rsid w:val="00CA5401"/>
    <w:rsid w:val="00CA6B5C"/>
    <w:rsid w:val="00CB065A"/>
    <w:rsid w:val="00CB0A6A"/>
    <w:rsid w:val="00CB23F2"/>
    <w:rsid w:val="00CB53C4"/>
    <w:rsid w:val="00CC02DA"/>
    <w:rsid w:val="00CC1C4F"/>
    <w:rsid w:val="00CC2D2D"/>
    <w:rsid w:val="00CC4ED3"/>
    <w:rsid w:val="00CE5B16"/>
    <w:rsid w:val="00CE602C"/>
    <w:rsid w:val="00CE65C4"/>
    <w:rsid w:val="00CF17D2"/>
    <w:rsid w:val="00CF2437"/>
    <w:rsid w:val="00CF4C52"/>
    <w:rsid w:val="00D026A6"/>
    <w:rsid w:val="00D075EE"/>
    <w:rsid w:val="00D13850"/>
    <w:rsid w:val="00D14004"/>
    <w:rsid w:val="00D16274"/>
    <w:rsid w:val="00D16E45"/>
    <w:rsid w:val="00D20BCA"/>
    <w:rsid w:val="00D22821"/>
    <w:rsid w:val="00D24DB5"/>
    <w:rsid w:val="00D2585A"/>
    <w:rsid w:val="00D30A34"/>
    <w:rsid w:val="00D30C68"/>
    <w:rsid w:val="00D31936"/>
    <w:rsid w:val="00D33C67"/>
    <w:rsid w:val="00D347FA"/>
    <w:rsid w:val="00D36BE1"/>
    <w:rsid w:val="00D4157D"/>
    <w:rsid w:val="00D44257"/>
    <w:rsid w:val="00D454B0"/>
    <w:rsid w:val="00D46727"/>
    <w:rsid w:val="00D46DBE"/>
    <w:rsid w:val="00D510B4"/>
    <w:rsid w:val="00D51FA1"/>
    <w:rsid w:val="00D52CE9"/>
    <w:rsid w:val="00D54F11"/>
    <w:rsid w:val="00D62799"/>
    <w:rsid w:val="00D6584F"/>
    <w:rsid w:val="00D65957"/>
    <w:rsid w:val="00D66D2D"/>
    <w:rsid w:val="00D72CB4"/>
    <w:rsid w:val="00D76E06"/>
    <w:rsid w:val="00D77B9D"/>
    <w:rsid w:val="00D863C9"/>
    <w:rsid w:val="00D86A23"/>
    <w:rsid w:val="00D91DB2"/>
    <w:rsid w:val="00D929DF"/>
    <w:rsid w:val="00D93206"/>
    <w:rsid w:val="00D94395"/>
    <w:rsid w:val="00D943D2"/>
    <w:rsid w:val="00D975BE"/>
    <w:rsid w:val="00DA149E"/>
    <w:rsid w:val="00DA31D6"/>
    <w:rsid w:val="00DA4BE0"/>
    <w:rsid w:val="00DB03A1"/>
    <w:rsid w:val="00DB07E3"/>
    <w:rsid w:val="00DB2FBE"/>
    <w:rsid w:val="00DB6BFB"/>
    <w:rsid w:val="00DB7F5B"/>
    <w:rsid w:val="00DC2205"/>
    <w:rsid w:val="00DC3426"/>
    <w:rsid w:val="00DC48F4"/>
    <w:rsid w:val="00DC57C0"/>
    <w:rsid w:val="00DC65F7"/>
    <w:rsid w:val="00DC6E01"/>
    <w:rsid w:val="00DC70F0"/>
    <w:rsid w:val="00DD0593"/>
    <w:rsid w:val="00DE27C9"/>
    <w:rsid w:val="00DE4ADB"/>
    <w:rsid w:val="00DE61B1"/>
    <w:rsid w:val="00DE6E46"/>
    <w:rsid w:val="00DE6F2A"/>
    <w:rsid w:val="00DE7150"/>
    <w:rsid w:val="00DF0A75"/>
    <w:rsid w:val="00DF2C0E"/>
    <w:rsid w:val="00DF4A97"/>
    <w:rsid w:val="00DF7976"/>
    <w:rsid w:val="00E0158B"/>
    <w:rsid w:val="00E0423E"/>
    <w:rsid w:val="00E05BC5"/>
    <w:rsid w:val="00E06550"/>
    <w:rsid w:val="00E12E36"/>
    <w:rsid w:val="00E13406"/>
    <w:rsid w:val="00E142F8"/>
    <w:rsid w:val="00E14B42"/>
    <w:rsid w:val="00E204EB"/>
    <w:rsid w:val="00E26154"/>
    <w:rsid w:val="00E26F54"/>
    <w:rsid w:val="00E27191"/>
    <w:rsid w:val="00E27606"/>
    <w:rsid w:val="00E27CC8"/>
    <w:rsid w:val="00E307A9"/>
    <w:rsid w:val="00E310B4"/>
    <w:rsid w:val="00E34500"/>
    <w:rsid w:val="00E3498A"/>
    <w:rsid w:val="00E37C8F"/>
    <w:rsid w:val="00E40455"/>
    <w:rsid w:val="00E4284F"/>
    <w:rsid w:val="00E42EF6"/>
    <w:rsid w:val="00E45162"/>
    <w:rsid w:val="00E453A4"/>
    <w:rsid w:val="00E51706"/>
    <w:rsid w:val="00E546D0"/>
    <w:rsid w:val="00E54871"/>
    <w:rsid w:val="00E611AD"/>
    <w:rsid w:val="00E611DE"/>
    <w:rsid w:val="00E65209"/>
    <w:rsid w:val="00E6570C"/>
    <w:rsid w:val="00E6614B"/>
    <w:rsid w:val="00E66AB5"/>
    <w:rsid w:val="00E70008"/>
    <w:rsid w:val="00E70027"/>
    <w:rsid w:val="00E70F2D"/>
    <w:rsid w:val="00E7202E"/>
    <w:rsid w:val="00E72EDD"/>
    <w:rsid w:val="00E742C4"/>
    <w:rsid w:val="00E76F12"/>
    <w:rsid w:val="00E809AF"/>
    <w:rsid w:val="00E82B75"/>
    <w:rsid w:val="00E84A4E"/>
    <w:rsid w:val="00E85649"/>
    <w:rsid w:val="00E91B30"/>
    <w:rsid w:val="00E92729"/>
    <w:rsid w:val="00E94D56"/>
    <w:rsid w:val="00E96AB4"/>
    <w:rsid w:val="00E97376"/>
    <w:rsid w:val="00EA0722"/>
    <w:rsid w:val="00EA365D"/>
    <w:rsid w:val="00EB0B0B"/>
    <w:rsid w:val="00EB1CB0"/>
    <w:rsid w:val="00EB262D"/>
    <w:rsid w:val="00EB27F9"/>
    <w:rsid w:val="00EB4F54"/>
    <w:rsid w:val="00EB5A95"/>
    <w:rsid w:val="00EB68D2"/>
    <w:rsid w:val="00EC2064"/>
    <w:rsid w:val="00EC2DF3"/>
    <w:rsid w:val="00EC64CF"/>
    <w:rsid w:val="00EC6D7A"/>
    <w:rsid w:val="00ED266D"/>
    <w:rsid w:val="00ED2846"/>
    <w:rsid w:val="00ED4130"/>
    <w:rsid w:val="00ED6ADF"/>
    <w:rsid w:val="00EE23AF"/>
    <w:rsid w:val="00EE4F5F"/>
    <w:rsid w:val="00EE744B"/>
    <w:rsid w:val="00EF1E62"/>
    <w:rsid w:val="00EF25F7"/>
    <w:rsid w:val="00EF5845"/>
    <w:rsid w:val="00EF6092"/>
    <w:rsid w:val="00EF753D"/>
    <w:rsid w:val="00F01B37"/>
    <w:rsid w:val="00F01C1E"/>
    <w:rsid w:val="00F02FBD"/>
    <w:rsid w:val="00F039EE"/>
    <w:rsid w:val="00F0418B"/>
    <w:rsid w:val="00F05166"/>
    <w:rsid w:val="00F06056"/>
    <w:rsid w:val="00F06CCA"/>
    <w:rsid w:val="00F10FC2"/>
    <w:rsid w:val="00F116D9"/>
    <w:rsid w:val="00F11AFE"/>
    <w:rsid w:val="00F12CB7"/>
    <w:rsid w:val="00F1371E"/>
    <w:rsid w:val="00F16FA8"/>
    <w:rsid w:val="00F21487"/>
    <w:rsid w:val="00F23C44"/>
    <w:rsid w:val="00F25016"/>
    <w:rsid w:val="00F32629"/>
    <w:rsid w:val="00F33321"/>
    <w:rsid w:val="00F34140"/>
    <w:rsid w:val="00F43B13"/>
    <w:rsid w:val="00F52739"/>
    <w:rsid w:val="00F540D1"/>
    <w:rsid w:val="00F5638A"/>
    <w:rsid w:val="00F60349"/>
    <w:rsid w:val="00F722B8"/>
    <w:rsid w:val="00F84138"/>
    <w:rsid w:val="00F85595"/>
    <w:rsid w:val="00F85B28"/>
    <w:rsid w:val="00F86721"/>
    <w:rsid w:val="00F871C9"/>
    <w:rsid w:val="00F90CCF"/>
    <w:rsid w:val="00F916D5"/>
    <w:rsid w:val="00F958CF"/>
    <w:rsid w:val="00F97794"/>
    <w:rsid w:val="00FA1A64"/>
    <w:rsid w:val="00FA2D7B"/>
    <w:rsid w:val="00FA38D2"/>
    <w:rsid w:val="00FA4D0F"/>
    <w:rsid w:val="00FA5BBD"/>
    <w:rsid w:val="00FA63F7"/>
    <w:rsid w:val="00FB09F6"/>
    <w:rsid w:val="00FB2FD6"/>
    <w:rsid w:val="00FB7484"/>
    <w:rsid w:val="00FC10A8"/>
    <w:rsid w:val="00FC1AA1"/>
    <w:rsid w:val="00FC2666"/>
    <w:rsid w:val="00FC2F9F"/>
    <w:rsid w:val="00FC35E4"/>
    <w:rsid w:val="00FC547E"/>
    <w:rsid w:val="00FD09FF"/>
    <w:rsid w:val="00FD0A94"/>
    <w:rsid w:val="00FD2676"/>
    <w:rsid w:val="00FD49F2"/>
    <w:rsid w:val="00FD5174"/>
    <w:rsid w:val="00FD7891"/>
    <w:rsid w:val="00FE1823"/>
    <w:rsid w:val="00FE3803"/>
    <w:rsid w:val="00FE4C1F"/>
    <w:rsid w:val="00FF153F"/>
    <w:rsid w:val="00FF4160"/>
    <w:rsid w:val="00FF4DE4"/>
    <w:rsid w:val="00FF71E0"/>
    <w:rsid w:val="04344CED"/>
    <w:rsid w:val="052DA9C7"/>
    <w:rsid w:val="0733B402"/>
    <w:rsid w:val="0BB0AA23"/>
    <w:rsid w:val="0CB84D26"/>
    <w:rsid w:val="0DCAF2A7"/>
    <w:rsid w:val="0DD473F6"/>
    <w:rsid w:val="0FE5A8F5"/>
    <w:rsid w:val="1792BF9F"/>
    <w:rsid w:val="17CB0BE5"/>
    <w:rsid w:val="1A93C9D3"/>
    <w:rsid w:val="1AB7F3E1"/>
    <w:rsid w:val="1CD82E87"/>
    <w:rsid w:val="1D22E03F"/>
    <w:rsid w:val="1D9A86F7"/>
    <w:rsid w:val="1FBD2811"/>
    <w:rsid w:val="208894B0"/>
    <w:rsid w:val="25001E6A"/>
    <w:rsid w:val="2687B386"/>
    <w:rsid w:val="2715CBFA"/>
    <w:rsid w:val="27E322CF"/>
    <w:rsid w:val="29688245"/>
    <w:rsid w:val="2973A343"/>
    <w:rsid w:val="2DDAEA8A"/>
    <w:rsid w:val="2F4568B1"/>
    <w:rsid w:val="32B5327D"/>
    <w:rsid w:val="34DCAD76"/>
    <w:rsid w:val="38374004"/>
    <w:rsid w:val="3AB9A024"/>
    <w:rsid w:val="3AD1682C"/>
    <w:rsid w:val="3C7A28AC"/>
    <w:rsid w:val="43E48713"/>
    <w:rsid w:val="43F32A9B"/>
    <w:rsid w:val="441CA5D2"/>
    <w:rsid w:val="4786F1C4"/>
    <w:rsid w:val="4E48C477"/>
    <w:rsid w:val="4F7111E6"/>
    <w:rsid w:val="50A2E6EC"/>
    <w:rsid w:val="5112E45D"/>
    <w:rsid w:val="51885199"/>
    <w:rsid w:val="51FDC705"/>
    <w:rsid w:val="52AEFDF7"/>
    <w:rsid w:val="53EDC394"/>
    <w:rsid w:val="55C9FBC1"/>
    <w:rsid w:val="567865B7"/>
    <w:rsid w:val="57176207"/>
    <w:rsid w:val="574A03C5"/>
    <w:rsid w:val="58E36144"/>
    <w:rsid w:val="5B164E52"/>
    <w:rsid w:val="61156238"/>
    <w:rsid w:val="682E54C8"/>
    <w:rsid w:val="68A565E4"/>
    <w:rsid w:val="6AB2BEC9"/>
    <w:rsid w:val="6BE2EF8B"/>
    <w:rsid w:val="6BE3F4F4"/>
    <w:rsid w:val="6C494D0B"/>
    <w:rsid w:val="6CD60DE4"/>
    <w:rsid w:val="70145518"/>
    <w:rsid w:val="7074AA9E"/>
    <w:rsid w:val="7392320D"/>
    <w:rsid w:val="75FDFDDB"/>
    <w:rsid w:val="77B33419"/>
    <w:rsid w:val="78A12427"/>
    <w:rsid w:val="7A0BE916"/>
    <w:rsid w:val="7A103CAC"/>
    <w:rsid w:val="7A8986D9"/>
    <w:rsid w:val="7ABA6A78"/>
    <w:rsid w:val="7BF2ECC1"/>
    <w:rsid w:val="7C430E47"/>
    <w:rsid w:val="7F0AE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B3AA08"/>
  <w15:docId w15:val="{8A1369DF-D543-4DE1-A406-BBCB74D8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locked/>
    <w:rsid w:val="00240D83"/>
    <w:pPr>
      <w:spacing w:before="100" w:beforeAutospacing="1" w:after="100" w:afterAutospacing="1"/>
      <w:ind w:firstLine="0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B5282"/>
    <w:pPr>
      <w:spacing w:before="100" w:beforeAutospacing="1" w:after="100" w:afterAutospacing="1"/>
      <w:ind w:firstLine="0"/>
    </w:pPr>
  </w:style>
  <w:style w:type="paragraph" w:styleId="Revision">
    <w:name w:val="Revision"/>
    <w:hidden/>
    <w:uiPriority w:val="99"/>
    <w:semiHidden/>
    <w:rsid w:val="004F574E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F57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57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574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7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74E"/>
    <w:rPr>
      <w:rFonts w:ascii="Times New Roman" w:eastAsia="Times New Roman" w:hAnsi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40D83"/>
    <w:rPr>
      <w:rFonts w:ascii="Times New Roman" w:eastAsia="Times New Roman" w:hAnsi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EF75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7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624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833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0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822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2149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6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68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72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394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66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5730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1464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658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790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7775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646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348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8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289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8648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86837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241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7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483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246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6902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9437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9475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106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8553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0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91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9722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3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1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935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4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29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1633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36887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2720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0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729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708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093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1265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20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2292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326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020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369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8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0057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1684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789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78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61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216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022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307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1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63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3888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4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b34bf-cca8-4365-8b64-9460ff5d72ad">
      <Terms xmlns="http://schemas.microsoft.com/office/infopath/2007/PartnerControls"/>
    </lcf76f155ced4ddcb4097134ff3c332f>
    <TaxCatchAll xmlns="75bc9451-a6ec-40f3-8fd3-7b262a948d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BC98A6B3A404CB8D48CD709AB64E8" ma:contentTypeVersion="17" ma:contentTypeDescription="Create a new document." ma:contentTypeScope="" ma:versionID="3bb4686663f116ab70a00d5ce32c889f">
  <xsd:schema xmlns:xsd="http://www.w3.org/2001/XMLSchema" xmlns:xs="http://www.w3.org/2001/XMLSchema" xmlns:p="http://schemas.microsoft.com/office/2006/metadata/properties" xmlns:ns2="c52b34bf-cca8-4365-8b64-9460ff5d72ad" xmlns:ns3="75bc9451-a6ec-40f3-8fd3-7b262a948d38" targetNamespace="http://schemas.microsoft.com/office/2006/metadata/properties" ma:root="true" ma:fieldsID="bec9de242e2ca0380b622283fe421d83" ns2:_="" ns3:_="">
    <xsd:import namespace="c52b34bf-cca8-4365-8b64-9460ff5d72ad"/>
    <xsd:import namespace="75bc9451-a6ec-40f3-8fd3-7b262a948d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b34bf-cca8-4365-8b64-9460ff5d7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ca87873-bdaf-4156-af8e-11c820835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9451-a6ec-40f3-8fd3-7b262a948d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8296073-e6dd-4877-b137-2dd4b65eb172}" ma:internalName="TaxCatchAll" ma:showField="CatchAllData" ma:web="75bc9451-a6ec-40f3-8fd3-7b262a948d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C7BB55-8581-4C9E-9C36-61E145D530EA}">
  <ds:schemaRefs>
    <ds:schemaRef ds:uri="http://schemas.microsoft.com/office/2006/metadata/properties"/>
    <ds:schemaRef ds:uri="http://schemas.microsoft.com/office/infopath/2007/PartnerControls"/>
    <ds:schemaRef ds:uri="c52b34bf-cca8-4365-8b64-9460ff5d72ad"/>
    <ds:schemaRef ds:uri="75bc9451-a6ec-40f3-8fd3-7b262a948d38"/>
  </ds:schemaRefs>
</ds:datastoreItem>
</file>

<file path=customXml/itemProps2.xml><?xml version="1.0" encoding="utf-8"?>
<ds:datastoreItem xmlns:ds="http://schemas.openxmlformats.org/officeDocument/2006/customXml" ds:itemID="{4A602EAD-A165-4930-BB05-D4ABDDE798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A395E5-4D9B-4E1F-B943-492B007B5E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F6F76-1697-44C2-A35C-5A56D5BAF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b34bf-cca8-4365-8b64-9460ff5d72ad"/>
    <ds:schemaRef ds:uri="75bc9451-a6ec-40f3-8fd3-7b262a948d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3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Jean-Francois, Nadia</dc:creator>
  <cp:keywords/>
  <dc:description/>
  <cp:lastModifiedBy>Martin, William</cp:lastModifiedBy>
  <cp:revision>22</cp:revision>
  <cp:lastPrinted>2026-04-08T22:07:00Z</cp:lastPrinted>
  <dcterms:created xsi:type="dcterms:W3CDTF">2026-04-29T15:17:00Z</dcterms:created>
  <dcterms:modified xsi:type="dcterms:W3CDTF">2026-05-15T11:47:00Z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0x010100BDABC98A6B3A404CB8D48CD709AB64E8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